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FF7F7D" w:rsidRDefault="00FF7F7D" w:rsidP="00FF7F7D">
      <w:pPr>
        <w:spacing w:after="160" w:line="259" w:lineRule="auto"/>
        <w:rPr>
          <w:rFonts w:cs="Times New Roman"/>
          <w:b/>
          <w:sz w:val="32"/>
          <w:szCs w:val="32"/>
          <w:lang w:eastAsia="pt-BR"/>
        </w:rPr>
      </w:pPr>
    </w:p>
    <w:p w:rsidR="009D2EAA" w:rsidRDefault="00CF4820" w:rsidP="009D2EAA">
      <w:pPr>
        <w:jc w:val="center"/>
        <w:rPr>
          <w:b/>
          <w:bCs/>
          <w:color w:val="000000"/>
          <w:sz w:val="32"/>
          <w:szCs w:val="32"/>
        </w:rPr>
      </w:pPr>
      <w:r w:rsidRPr="00FF7F7D">
        <w:rPr>
          <w:rFonts w:cs="Times New Roman"/>
          <w:b/>
          <w:sz w:val="32"/>
          <w:szCs w:val="32"/>
          <w:lang w:eastAsia="pt-BR"/>
        </w:rPr>
        <w:t>PLANO MUNICIPAL DE EDUCAÇÃO DO MUNICÍPIO DE</w:t>
      </w:r>
      <w:r w:rsidR="00F85DF0">
        <w:rPr>
          <w:rFonts w:cs="Times New Roman"/>
          <w:b/>
          <w:sz w:val="32"/>
          <w:szCs w:val="32"/>
          <w:lang w:eastAsia="pt-BR"/>
        </w:rPr>
        <w:t xml:space="preserve"> </w:t>
      </w:r>
      <w:r w:rsidR="009D2EAA">
        <w:rPr>
          <w:b/>
          <w:bCs/>
          <w:color w:val="000000"/>
          <w:sz w:val="32"/>
          <w:szCs w:val="32"/>
        </w:rPr>
        <w:t>ESTIVA</w:t>
      </w:r>
    </w:p>
    <w:p w:rsidR="009F23AD" w:rsidRDefault="009F23AD">
      <w:pPr>
        <w:spacing w:after="160" w:line="259" w:lineRule="auto"/>
        <w:jc w:val="left"/>
        <w:rPr>
          <w:rFonts w:eastAsia="Times New Roman" w:cs="Times New Roman"/>
          <w:color w:val="000000"/>
          <w:sz w:val="23"/>
          <w:szCs w:val="23"/>
          <w:lang w:eastAsia="pt-BR"/>
        </w:rPr>
      </w:pPr>
      <w:r>
        <w:rPr>
          <w:color w:val="000000"/>
          <w:sz w:val="23"/>
          <w:szCs w:val="23"/>
        </w:rPr>
        <w:br w:type="page"/>
      </w:r>
    </w:p>
    <w:p w:rsidR="007B5A81" w:rsidRDefault="007B5A81" w:rsidP="007B5A81">
      <w:pPr>
        <w:keepNext/>
        <w:tabs>
          <w:tab w:val="center" w:pos="4773"/>
        </w:tabs>
        <w:spacing w:after="200"/>
        <w:ind w:left="708"/>
        <w:outlineLvl w:val="0"/>
        <w:rPr>
          <w:rFonts w:ascii="Arial" w:eastAsia="Calibri" w:hAnsi="Arial" w:cs="Arial"/>
          <w:b/>
          <w:sz w:val="28"/>
          <w:szCs w:val="28"/>
        </w:rPr>
      </w:pPr>
      <w:r w:rsidRPr="00BD46D5">
        <w:rPr>
          <w:rFonts w:ascii="Arial" w:eastAsia="Calibri" w:hAnsi="Arial" w:cs="Arial"/>
          <w:b/>
          <w:sz w:val="28"/>
          <w:szCs w:val="28"/>
        </w:rPr>
        <w:lastRenderedPageBreak/>
        <w:tab/>
        <w:t>LEI</w:t>
      </w:r>
      <w:r>
        <w:rPr>
          <w:rFonts w:ascii="Arial" w:eastAsia="Calibri" w:hAnsi="Arial" w:cs="Arial"/>
          <w:b/>
          <w:sz w:val="28"/>
          <w:szCs w:val="28"/>
        </w:rPr>
        <w:t xml:space="preserve"> </w:t>
      </w:r>
      <w:r w:rsidR="004A7F58">
        <w:rPr>
          <w:rFonts w:ascii="Arial" w:eastAsia="Calibri" w:hAnsi="Arial" w:cs="Arial"/>
          <w:b/>
          <w:sz w:val="28"/>
          <w:szCs w:val="28"/>
        </w:rPr>
        <w:t>1422</w:t>
      </w:r>
      <w:r w:rsidRPr="00BD46D5">
        <w:rPr>
          <w:rFonts w:ascii="Arial" w:eastAsia="Calibri" w:hAnsi="Arial" w:cs="Arial"/>
          <w:b/>
          <w:sz w:val="28"/>
          <w:szCs w:val="28"/>
        </w:rPr>
        <w:t xml:space="preserve">, de </w:t>
      </w:r>
      <w:r w:rsidR="004A7F58">
        <w:rPr>
          <w:rFonts w:ascii="Arial" w:eastAsia="Calibri" w:hAnsi="Arial" w:cs="Arial"/>
          <w:b/>
          <w:sz w:val="28"/>
          <w:szCs w:val="28"/>
        </w:rPr>
        <w:t>28</w:t>
      </w:r>
      <w:r w:rsidRPr="00BD46D5">
        <w:rPr>
          <w:rFonts w:ascii="Arial" w:eastAsia="Calibri" w:hAnsi="Arial" w:cs="Arial"/>
          <w:b/>
          <w:sz w:val="28"/>
          <w:szCs w:val="28"/>
        </w:rPr>
        <w:t xml:space="preserve"> de</w:t>
      </w:r>
      <w:r>
        <w:rPr>
          <w:rFonts w:ascii="Arial" w:eastAsia="Calibri" w:hAnsi="Arial" w:cs="Arial"/>
          <w:b/>
          <w:sz w:val="28"/>
          <w:szCs w:val="28"/>
        </w:rPr>
        <w:t xml:space="preserve"> </w:t>
      </w:r>
      <w:r w:rsidR="004A7F58">
        <w:rPr>
          <w:rFonts w:ascii="Arial" w:eastAsia="Calibri" w:hAnsi="Arial" w:cs="Arial"/>
          <w:b/>
          <w:sz w:val="28"/>
          <w:szCs w:val="28"/>
        </w:rPr>
        <w:t>agosto</w:t>
      </w:r>
      <w:bookmarkStart w:id="0" w:name="_GoBack"/>
      <w:bookmarkEnd w:id="0"/>
      <w:r w:rsidRPr="00BD46D5">
        <w:rPr>
          <w:rFonts w:ascii="Arial" w:eastAsia="Calibri" w:hAnsi="Arial" w:cs="Arial"/>
          <w:b/>
          <w:sz w:val="28"/>
          <w:szCs w:val="28"/>
        </w:rPr>
        <w:t xml:space="preserve"> de 2015.</w:t>
      </w:r>
    </w:p>
    <w:p w:rsidR="007B5A81" w:rsidRDefault="007B5A81" w:rsidP="007B5A81">
      <w:pPr>
        <w:keepNext/>
        <w:tabs>
          <w:tab w:val="center" w:pos="4773"/>
        </w:tabs>
        <w:spacing w:after="200"/>
        <w:ind w:left="708"/>
        <w:outlineLvl w:val="0"/>
        <w:rPr>
          <w:rFonts w:ascii="Arial" w:eastAsia="Calibri" w:hAnsi="Arial" w:cs="Arial"/>
          <w:b/>
          <w:sz w:val="28"/>
          <w:szCs w:val="28"/>
        </w:rPr>
      </w:pPr>
    </w:p>
    <w:p w:rsidR="00C80C04" w:rsidRPr="00AE2189" w:rsidRDefault="00C80C04" w:rsidP="00C80C04">
      <w:pPr>
        <w:pStyle w:val="NormalWeb"/>
        <w:spacing w:before="300" w:beforeAutospacing="0" w:after="300" w:afterAutospacing="0"/>
        <w:ind w:firstLine="580"/>
        <w:rPr>
          <w:b/>
          <w:sz w:val="36"/>
          <w:szCs w:val="36"/>
        </w:rPr>
      </w:pPr>
      <w:r w:rsidRPr="00AE2189">
        <w:rPr>
          <w:b/>
          <w:color w:val="000000"/>
          <w:sz w:val="36"/>
          <w:szCs w:val="36"/>
        </w:rPr>
        <w:t>Aprova o Plano Municipal de Educação - PME e dá outras providências</w:t>
      </w:r>
    </w:p>
    <w:p w:rsidR="00AE2189" w:rsidRDefault="00AE2189" w:rsidP="00C80C04">
      <w:pPr>
        <w:rPr>
          <w:rFonts w:cs="Times New Roman"/>
          <w:color w:val="000000"/>
          <w:szCs w:val="24"/>
        </w:rPr>
      </w:pPr>
    </w:p>
    <w:p w:rsidR="00C80C04" w:rsidRPr="00782462" w:rsidRDefault="00C80C04" w:rsidP="00C80C04">
      <w:pPr>
        <w:rPr>
          <w:rFonts w:cs="Times New Roman"/>
          <w:color w:val="000000"/>
          <w:szCs w:val="24"/>
        </w:rPr>
      </w:pPr>
      <w:r w:rsidRPr="00782462">
        <w:rPr>
          <w:rFonts w:cs="Times New Roman"/>
          <w:color w:val="000000"/>
          <w:szCs w:val="24"/>
        </w:rPr>
        <w:t>O Prefeito do Município de Estiva</w:t>
      </w:r>
    </w:p>
    <w:p w:rsidR="00C80C04" w:rsidRPr="00782462" w:rsidRDefault="00C80C04" w:rsidP="00C80C04">
      <w:pPr>
        <w:pStyle w:val="NormalWeb"/>
        <w:spacing w:before="300" w:beforeAutospacing="0" w:after="300" w:afterAutospacing="0"/>
        <w:ind w:firstLine="580"/>
      </w:pPr>
      <w:r w:rsidRPr="00782462">
        <w:rPr>
          <w:color w:val="000000"/>
        </w:rPr>
        <w:t xml:space="preserve"> Faço saber que a Câmara dos Vereadores decreta e eu sanciono a seguinte Lei:</w:t>
      </w:r>
    </w:p>
    <w:p w:rsidR="00C80C04" w:rsidRPr="00782462" w:rsidRDefault="00B7591A" w:rsidP="00C80C04">
      <w:pPr>
        <w:pStyle w:val="NormalWeb"/>
        <w:spacing w:before="300" w:beforeAutospacing="0" w:after="300" w:afterAutospacing="0"/>
        <w:ind w:firstLine="580"/>
      </w:pPr>
      <w:r w:rsidRPr="00B7591A">
        <w:rPr>
          <w:color w:val="000000"/>
        </w:rPr>
        <w:t>Art.1</w:t>
      </w:r>
      <w:r w:rsidRPr="00B7591A">
        <w:rPr>
          <w:rFonts w:ascii="Calibri" w:hAnsi="Calibri"/>
          <w:color w:val="000000"/>
        </w:rPr>
        <w:t>⁰</w:t>
      </w:r>
      <w:r>
        <w:rPr>
          <w:color w:val="000000"/>
        </w:rPr>
        <w:t xml:space="preserve"> </w:t>
      </w:r>
      <w:r w:rsidR="00C80C04" w:rsidRPr="00782462">
        <w:rPr>
          <w:color w:val="000000"/>
        </w:rPr>
        <w:t xml:space="preserve">É aprovado o Plano Municipal de Educação - PME, com vigência por 10 (dez) anos, a contar da publicação desta Lei, na forma do Anexo I, com vistas ao cumprimento do disposto no art. 214 da Constituição Federal e na Lei </w:t>
      </w:r>
      <w:r w:rsidR="00EA5815" w:rsidRPr="00782462">
        <w:rPr>
          <w:color w:val="000000"/>
        </w:rPr>
        <w:t xml:space="preserve">nº13. </w:t>
      </w:r>
      <w:r w:rsidR="00C80C04" w:rsidRPr="00782462">
        <w:rPr>
          <w:color w:val="000000"/>
        </w:rPr>
        <w:t>005 de 25 de junho de 2014 que aprova o Plano Nacional de Educação - PNE.</w:t>
      </w:r>
    </w:p>
    <w:p w:rsidR="00C80C04" w:rsidRPr="00782462" w:rsidRDefault="00C80C04" w:rsidP="00C80C04">
      <w:pPr>
        <w:pStyle w:val="NormalWeb"/>
        <w:spacing w:before="300" w:beforeAutospacing="0" w:after="300" w:afterAutospacing="0"/>
        <w:ind w:firstLine="580"/>
      </w:pPr>
      <w:r w:rsidRPr="00782462">
        <w:rPr>
          <w:color w:val="000000"/>
        </w:rPr>
        <w:t>Parágrafo único: este PME é integrado, além da presente parte normativa, pelos seguintes anexos:</w:t>
      </w:r>
    </w:p>
    <w:p w:rsidR="00C80C04" w:rsidRPr="00782462" w:rsidRDefault="00C80C04" w:rsidP="00C80C04">
      <w:pPr>
        <w:pStyle w:val="NormalWeb"/>
        <w:spacing w:before="300" w:beforeAutospacing="0" w:after="300" w:afterAutospacing="0"/>
        <w:ind w:firstLine="580"/>
      </w:pPr>
      <w:r w:rsidRPr="00782462">
        <w:rPr>
          <w:color w:val="000000"/>
        </w:rPr>
        <w:t>I –</w:t>
      </w:r>
      <w:r w:rsidR="00626EBC">
        <w:rPr>
          <w:color w:val="000000"/>
        </w:rPr>
        <w:t xml:space="preserve"> </w:t>
      </w:r>
      <w:r w:rsidRPr="00782462">
        <w:rPr>
          <w:color w:val="000000"/>
        </w:rPr>
        <w:t>metas e estratégias (anexo I);</w:t>
      </w:r>
    </w:p>
    <w:p w:rsidR="00C80C04" w:rsidRPr="00782462" w:rsidRDefault="00C80C04" w:rsidP="00C80C04">
      <w:pPr>
        <w:pStyle w:val="NormalWeb"/>
        <w:spacing w:before="300" w:beforeAutospacing="0" w:after="300" w:afterAutospacing="0"/>
        <w:ind w:firstLine="580"/>
      </w:pPr>
      <w:r w:rsidRPr="00782462">
        <w:rPr>
          <w:color w:val="000000"/>
        </w:rPr>
        <w:t>II – diagnóstico (anexo II).</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Art.2º São diretrizes do PME:</w:t>
      </w:r>
    </w:p>
    <w:p w:rsidR="00C80C04" w:rsidRPr="00782462" w:rsidRDefault="00C80C04" w:rsidP="00C80C04">
      <w:pPr>
        <w:pStyle w:val="NormalWeb"/>
        <w:spacing w:before="300" w:beforeAutospacing="0" w:after="300" w:afterAutospacing="0"/>
        <w:ind w:firstLine="580"/>
      </w:pPr>
      <w:r w:rsidRPr="00782462">
        <w:rPr>
          <w:color w:val="000000"/>
        </w:rPr>
        <w:t>I – erradicação do analfabetismo;</w:t>
      </w:r>
    </w:p>
    <w:p w:rsidR="00C80C04" w:rsidRPr="00782462" w:rsidRDefault="00C80C04" w:rsidP="00C80C04">
      <w:pPr>
        <w:pStyle w:val="NormalWeb"/>
        <w:spacing w:before="300" w:beforeAutospacing="0" w:after="300" w:afterAutospacing="0"/>
        <w:ind w:firstLine="580"/>
      </w:pPr>
      <w:r w:rsidRPr="00782462">
        <w:rPr>
          <w:color w:val="000000"/>
        </w:rPr>
        <w:t>II – universalização do atendimento escolar;</w:t>
      </w:r>
    </w:p>
    <w:p w:rsidR="00C80C04" w:rsidRPr="00782462" w:rsidRDefault="00C80C04" w:rsidP="00C80C04">
      <w:pPr>
        <w:pStyle w:val="NormalWeb"/>
        <w:spacing w:before="300" w:beforeAutospacing="0" w:after="300" w:afterAutospacing="0"/>
        <w:ind w:firstLine="580"/>
      </w:pPr>
      <w:r w:rsidRPr="00782462">
        <w:rPr>
          <w:color w:val="000000"/>
        </w:rPr>
        <w:t>III – superação das desigualdades educacionais, com ênfase na promoção da cidadania e na erradicação de todas as formas de discriminação;</w:t>
      </w:r>
    </w:p>
    <w:p w:rsidR="00C80C04" w:rsidRPr="00782462" w:rsidRDefault="00C80C04" w:rsidP="00C80C04">
      <w:pPr>
        <w:pStyle w:val="NormalWeb"/>
        <w:spacing w:before="300" w:beforeAutospacing="0" w:after="300" w:afterAutospacing="0"/>
        <w:ind w:firstLine="580"/>
      </w:pPr>
      <w:r w:rsidRPr="00782462">
        <w:rPr>
          <w:color w:val="000000"/>
        </w:rPr>
        <w:t>IV – melhoria da qualidade da educação;</w:t>
      </w:r>
    </w:p>
    <w:p w:rsidR="00C80C04" w:rsidRPr="00782462" w:rsidRDefault="00C80C04" w:rsidP="00C80C04">
      <w:pPr>
        <w:pStyle w:val="NormalWeb"/>
        <w:spacing w:before="300" w:beforeAutospacing="0" w:after="300" w:afterAutospacing="0"/>
        <w:ind w:firstLine="580"/>
      </w:pPr>
      <w:r w:rsidRPr="00782462">
        <w:rPr>
          <w:color w:val="000000"/>
        </w:rPr>
        <w:t>V – formação para o trabalho e para a cidadania, com ênfase nos valores morais e éticos em que se fundamenta a sociedade;</w:t>
      </w:r>
    </w:p>
    <w:p w:rsidR="00C80C04" w:rsidRPr="00782462" w:rsidRDefault="00C80C04" w:rsidP="00C80C04">
      <w:pPr>
        <w:pStyle w:val="NormalWeb"/>
        <w:spacing w:before="300" w:beforeAutospacing="0" w:after="300" w:afterAutospacing="0"/>
        <w:ind w:firstLine="580"/>
      </w:pPr>
      <w:r w:rsidRPr="00782462">
        <w:rPr>
          <w:color w:val="000000"/>
        </w:rPr>
        <w:t>VI – promoção do princípio da gestão democrática da educação pública;</w:t>
      </w:r>
    </w:p>
    <w:p w:rsidR="00C80C04" w:rsidRPr="00782462" w:rsidRDefault="00C80C04" w:rsidP="00C80C04">
      <w:pPr>
        <w:pStyle w:val="NormalWeb"/>
        <w:spacing w:before="300" w:beforeAutospacing="0" w:after="300" w:afterAutospacing="0"/>
        <w:ind w:firstLine="580"/>
      </w:pPr>
      <w:r w:rsidRPr="00782462">
        <w:rPr>
          <w:color w:val="000000"/>
        </w:rPr>
        <w:t>VII – promoção humanística, científica, cultural e tecnológica do Município;</w:t>
      </w:r>
    </w:p>
    <w:p w:rsidR="00C80C04" w:rsidRPr="00782462" w:rsidRDefault="00C80C04" w:rsidP="00C80C04">
      <w:pPr>
        <w:pStyle w:val="NormalWeb"/>
        <w:spacing w:before="300" w:beforeAutospacing="0" w:after="300" w:afterAutospacing="0"/>
        <w:ind w:firstLine="580"/>
      </w:pPr>
      <w:r w:rsidRPr="00782462">
        <w:rPr>
          <w:color w:val="000000"/>
        </w:rPr>
        <w:lastRenderedPageBreak/>
        <w:t>VIII – estabelecimento de aplicação de recursos públicos em educação que assegure atendimento às necessidades de expansão, com padrão de qualidade e equidade;</w:t>
      </w:r>
    </w:p>
    <w:p w:rsidR="00C80C04" w:rsidRPr="00782462" w:rsidRDefault="00C80C04" w:rsidP="00C80C04">
      <w:pPr>
        <w:pStyle w:val="NormalWeb"/>
        <w:spacing w:before="300" w:beforeAutospacing="0" w:after="300" w:afterAutospacing="0"/>
        <w:ind w:firstLine="580"/>
      </w:pPr>
      <w:r w:rsidRPr="00782462">
        <w:rPr>
          <w:color w:val="000000"/>
        </w:rPr>
        <w:t>IX –</w:t>
      </w:r>
      <w:r w:rsidR="00F67D03" w:rsidRPr="00782462">
        <w:rPr>
          <w:color w:val="000000"/>
        </w:rPr>
        <w:t xml:space="preserve"> </w:t>
      </w:r>
      <w:r w:rsidRPr="00782462">
        <w:rPr>
          <w:color w:val="000000"/>
        </w:rPr>
        <w:t>valorização dos</w:t>
      </w:r>
      <w:r w:rsidR="00F67D03" w:rsidRPr="00782462">
        <w:rPr>
          <w:color w:val="000000"/>
        </w:rPr>
        <w:t xml:space="preserve"> </w:t>
      </w:r>
      <w:r w:rsidRPr="00782462">
        <w:rPr>
          <w:color w:val="000000"/>
        </w:rPr>
        <w:t>(as) profissionais da educação;</w:t>
      </w:r>
    </w:p>
    <w:p w:rsidR="00C80C04" w:rsidRPr="00782462" w:rsidRDefault="00C80C04" w:rsidP="00C80C04">
      <w:pPr>
        <w:pStyle w:val="NormalWeb"/>
        <w:spacing w:before="300" w:beforeAutospacing="0" w:after="300" w:afterAutospacing="0"/>
        <w:ind w:firstLine="580"/>
      </w:pPr>
      <w:r w:rsidRPr="00782462">
        <w:rPr>
          <w:color w:val="000000"/>
        </w:rPr>
        <w:t>X – promoção dos princípios do respeito aos direitos humanos, à diversidade e à sustentabilidade socioambiental.</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Art.3º</w:t>
      </w:r>
      <w:r w:rsidR="00626EBC">
        <w:rPr>
          <w:color w:val="000000"/>
        </w:rPr>
        <w:t xml:space="preserve"> </w:t>
      </w:r>
      <w:r w:rsidRPr="00782462">
        <w:rPr>
          <w:color w:val="000000"/>
        </w:rPr>
        <w:t>As metas previstas no Anexo I desta Lei serão cumpridas no prazo de vigência deste PME, desde que não haja prazo inferior definido para metas e estratégias específicas.</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Art.4º</w:t>
      </w:r>
      <w:r w:rsidR="00793070" w:rsidRPr="00782462">
        <w:rPr>
          <w:color w:val="000000"/>
        </w:rPr>
        <w:t xml:space="preserve"> </w:t>
      </w:r>
      <w:r w:rsidRPr="00782462">
        <w:rPr>
          <w:color w:val="000000"/>
        </w:rPr>
        <w:t xml:space="preserve">As metas previstas no Anexo I desta Lei deverão ter como referência o censo demográfico e os censos da educação básica e </w:t>
      </w:r>
      <w:r w:rsidR="00EA5815" w:rsidRPr="00782462">
        <w:rPr>
          <w:color w:val="000000"/>
        </w:rPr>
        <w:t>superiores mais atualizados</w:t>
      </w:r>
      <w:r w:rsidRPr="00782462">
        <w:rPr>
          <w:color w:val="000000"/>
        </w:rPr>
        <w:t>, disponíveis na data da publicação desta Lei.</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Art.5º</w:t>
      </w:r>
      <w:r w:rsidR="00793070" w:rsidRPr="00782462">
        <w:rPr>
          <w:color w:val="000000"/>
        </w:rPr>
        <w:t xml:space="preserve"> </w:t>
      </w:r>
      <w:r w:rsidRPr="00782462">
        <w:rPr>
          <w:color w:val="000000"/>
        </w:rPr>
        <w:t>A execução do PME e o cumprimento de suas metas serão objeto de monitoramento contínuo e de avaliações periódicas, realizados, sem prejuízo de outras, pelas seguintes instâncias:</w:t>
      </w:r>
    </w:p>
    <w:p w:rsidR="00C80C04" w:rsidRPr="00782462" w:rsidRDefault="00C80C04" w:rsidP="00C80C04">
      <w:pPr>
        <w:pStyle w:val="NormalWeb"/>
        <w:spacing w:before="300" w:beforeAutospacing="0" w:after="300" w:afterAutospacing="0"/>
        <w:ind w:firstLine="580"/>
      </w:pPr>
      <w:r w:rsidRPr="00782462">
        <w:rPr>
          <w:color w:val="000000"/>
        </w:rPr>
        <w:t>I – Secretaria Municipal de Educação;</w:t>
      </w:r>
    </w:p>
    <w:p w:rsidR="00C80C04" w:rsidRPr="00782462" w:rsidRDefault="00C80C04" w:rsidP="00C80C04">
      <w:pPr>
        <w:pStyle w:val="NormalWeb"/>
        <w:spacing w:before="300" w:beforeAutospacing="0" w:after="300" w:afterAutospacing="0"/>
        <w:ind w:firstLine="580"/>
      </w:pPr>
      <w:r w:rsidRPr="00782462">
        <w:rPr>
          <w:color w:val="000000"/>
        </w:rPr>
        <w:t>II – Comissão de Educação da Câmara dos Vereadores;</w:t>
      </w:r>
    </w:p>
    <w:p w:rsidR="00C80C04" w:rsidRPr="00782462" w:rsidRDefault="00C80C04" w:rsidP="00C80C04">
      <w:pPr>
        <w:pStyle w:val="NormalWeb"/>
        <w:spacing w:before="300" w:beforeAutospacing="0" w:after="300" w:afterAutospacing="0"/>
        <w:ind w:firstLine="580"/>
        <w:rPr>
          <w:color w:val="000000"/>
        </w:rPr>
      </w:pPr>
      <w:r w:rsidRPr="00782462">
        <w:rPr>
          <w:color w:val="000000"/>
        </w:rPr>
        <w:t>III – Conselho Municipal de Educação - CME;</w:t>
      </w:r>
    </w:p>
    <w:p w:rsidR="00C80C04" w:rsidRPr="00782462" w:rsidRDefault="00C80C04" w:rsidP="00C80C04">
      <w:pPr>
        <w:pStyle w:val="NormalWeb"/>
        <w:spacing w:before="300" w:beforeAutospacing="0" w:after="300" w:afterAutospacing="0"/>
        <w:ind w:firstLine="20"/>
      </w:pPr>
      <w:r w:rsidRPr="00782462">
        <w:rPr>
          <w:color w:val="FF0000"/>
        </w:rPr>
        <w:t xml:space="preserve"> </w:t>
      </w:r>
      <w:r w:rsidRPr="00782462">
        <w:rPr>
          <w:color w:val="000000"/>
        </w:rPr>
        <w:t>§1º Compete, ainda, às instâncias referidas no caput:</w:t>
      </w:r>
    </w:p>
    <w:p w:rsidR="00C80C04" w:rsidRPr="00782462" w:rsidRDefault="00C80C04" w:rsidP="00C80C04">
      <w:pPr>
        <w:pStyle w:val="NormalWeb"/>
        <w:spacing w:before="300" w:beforeAutospacing="0" w:after="300" w:afterAutospacing="0"/>
        <w:ind w:firstLine="580"/>
      </w:pPr>
      <w:r w:rsidRPr="00782462">
        <w:rPr>
          <w:color w:val="000000"/>
        </w:rPr>
        <w:t>I –</w:t>
      </w:r>
      <w:r w:rsidR="00793070" w:rsidRPr="00782462">
        <w:rPr>
          <w:color w:val="000000"/>
        </w:rPr>
        <w:t xml:space="preserve"> </w:t>
      </w:r>
      <w:r w:rsidRPr="00782462">
        <w:rPr>
          <w:color w:val="000000"/>
        </w:rPr>
        <w:t>divulgar os resultados do monitoramento e das avaliações nos respectivos sítios institucionais da internet;</w:t>
      </w:r>
    </w:p>
    <w:p w:rsidR="00C80C04" w:rsidRPr="00782462" w:rsidRDefault="00C80C04" w:rsidP="00C80C04">
      <w:pPr>
        <w:pStyle w:val="NormalWeb"/>
        <w:spacing w:before="300" w:beforeAutospacing="0" w:after="300" w:afterAutospacing="0"/>
        <w:ind w:firstLine="580"/>
      </w:pPr>
      <w:r w:rsidRPr="00782462">
        <w:rPr>
          <w:color w:val="000000"/>
        </w:rPr>
        <w:t>II –</w:t>
      </w:r>
      <w:r w:rsidR="00793070" w:rsidRPr="00782462">
        <w:rPr>
          <w:color w:val="000000"/>
        </w:rPr>
        <w:t xml:space="preserve"> </w:t>
      </w:r>
      <w:r w:rsidRPr="00782462">
        <w:rPr>
          <w:color w:val="000000"/>
        </w:rPr>
        <w:t xml:space="preserve">analisar e propor políticas públicas para assegurar a </w:t>
      </w:r>
      <w:proofErr w:type="gramStart"/>
      <w:r w:rsidRPr="00782462">
        <w:rPr>
          <w:color w:val="000000"/>
        </w:rPr>
        <w:t>implementação</w:t>
      </w:r>
      <w:proofErr w:type="gramEnd"/>
      <w:r w:rsidRPr="00782462">
        <w:rPr>
          <w:color w:val="000000"/>
        </w:rPr>
        <w:t xml:space="preserve"> das estratégias e o cumprimento das metas;</w:t>
      </w:r>
    </w:p>
    <w:p w:rsidR="00C80C04" w:rsidRPr="00782462" w:rsidRDefault="00C80C04" w:rsidP="00C80C04">
      <w:pPr>
        <w:pStyle w:val="NormalWeb"/>
        <w:spacing w:before="300" w:beforeAutospacing="0" w:after="300" w:afterAutospacing="0"/>
        <w:ind w:firstLine="20"/>
      </w:pPr>
      <w:r w:rsidRPr="00782462">
        <w:rPr>
          <w:color w:val="000000"/>
        </w:rPr>
        <w:t>§2º Fica estabelecido, para efeitos do caput deste artigo, que as avaliações deste PME serão realizadas com periodicidade mínima de05 (cinco)</w:t>
      </w:r>
      <w:r w:rsidR="00793070" w:rsidRPr="00782462">
        <w:rPr>
          <w:color w:val="000000"/>
        </w:rPr>
        <w:t xml:space="preserve"> </w:t>
      </w:r>
      <w:r w:rsidRPr="00782462">
        <w:rPr>
          <w:color w:val="000000"/>
        </w:rPr>
        <w:t>anos</w:t>
      </w:r>
      <w:r w:rsidR="00793070" w:rsidRPr="00782462">
        <w:rPr>
          <w:color w:val="000000"/>
        </w:rPr>
        <w:t xml:space="preserve"> </w:t>
      </w:r>
      <w:r w:rsidRPr="00782462">
        <w:rPr>
          <w:color w:val="000000"/>
        </w:rPr>
        <w:t>(s) contados da publicação desta Lei.</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 xml:space="preserve">Art.6º O município promoverá a realização de pelo menos 02 (duas) conferências municipais de educação até o final do PME articuladas e coordenadas pela Secretaria Municipal de Educação em parceria com outros órgãos relacionados </w:t>
      </w:r>
      <w:r w:rsidR="00EA5815" w:rsidRPr="00782462">
        <w:rPr>
          <w:color w:val="000000"/>
        </w:rPr>
        <w:t>à</w:t>
      </w:r>
      <w:r w:rsidRPr="00782462">
        <w:rPr>
          <w:color w:val="000000"/>
        </w:rPr>
        <w:t xml:space="preserve"> Educação.</w:t>
      </w:r>
    </w:p>
    <w:p w:rsidR="00C80C04" w:rsidRPr="00782462" w:rsidRDefault="00C80C04" w:rsidP="00C80C04">
      <w:pPr>
        <w:pStyle w:val="NormalWeb"/>
        <w:spacing w:before="300" w:beforeAutospacing="0" w:after="300" w:afterAutospacing="0"/>
        <w:ind w:firstLine="580"/>
      </w:pPr>
      <w:r w:rsidRPr="00782462">
        <w:rPr>
          <w:color w:val="000000"/>
        </w:rPr>
        <w:lastRenderedPageBreak/>
        <w:t xml:space="preserve">Parágrafo único: As conferências de educação realizar-se-ão com intervalo de até 03 (três) ano(s) entre elas, com o objetivo de avaliar a execução deste PME e subsidiar a elaboração do plano municipal de educação para o decênio </w:t>
      </w:r>
      <w:proofErr w:type="spellStart"/>
      <w:r w:rsidR="00EA5815" w:rsidRPr="00782462">
        <w:rPr>
          <w:color w:val="000000"/>
        </w:rPr>
        <w:t>subseqüente</w:t>
      </w:r>
      <w:proofErr w:type="spellEnd"/>
      <w:r w:rsidRPr="00782462">
        <w:rPr>
          <w:color w:val="000000"/>
        </w:rPr>
        <w:t>.</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Art.7</w:t>
      </w:r>
      <w:r w:rsidR="00626EBC">
        <w:rPr>
          <w:color w:val="000000"/>
        </w:rPr>
        <w:t xml:space="preserve">º </w:t>
      </w:r>
      <w:r w:rsidRPr="00782462">
        <w:rPr>
          <w:color w:val="000000"/>
        </w:rPr>
        <w:t xml:space="preserve">O município em regime de colaboração com a União e o Estado de Minas Gerais atuará, visando ao alcance das metas e à </w:t>
      </w:r>
      <w:proofErr w:type="gramStart"/>
      <w:r w:rsidRPr="00782462">
        <w:rPr>
          <w:color w:val="000000"/>
        </w:rPr>
        <w:t>implementação</w:t>
      </w:r>
      <w:proofErr w:type="gramEnd"/>
      <w:r w:rsidRPr="00782462">
        <w:rPr>
          <w:color w:val="000000"/>
        </w:rPr>
        <w:t xml:space="preserve"> das estratégias objeto deste Plano.</w:t>
      </w:r>
    </w:p>
    <w:p w:rsidR="00C80C04" w:rsidRPr="00782462" w:rsidRDefault="00C80C04" w:rsidP="00C80C04">
      <w:pPr>
        <w:pStyle w:val="NormalWeb"/>
        <w:spacing w:before="300" w:beforeAutospacing="0" w:after="300" w:afterAutospacing="0"/>
        <w:ind w:firstLine="580"/>
      </w:pPr>
      <w:r w:rsidRPr="00782462">
        <w:rPr>
          <w:color w:val="000000"/>
        </w:rPr>
        <w:t>§1º</w:t>
      </w:r>
      <w:r w:rsidR="00F67D03" w:rsidRPr="00782462">
        <w:rPr>
          <w:color w:val="000000"/>
        </w:rPr>
        <w:t xml:space="preserve"> </w:t>
      </w:r>
      <w:r w:rsidRPr="00782462">
        <w:rPr>
          <w:color w:val="000000"/>
        </w:rPr>
        <w:t xml:space="preserve">Caberá aos gestores do município </w:t>
      </w:r>
      <w:proofErr w:type="gramStart"/>
      <w:r w:rsidRPr="00782462">
        <w:rPr>
          <w:color w:val="000000"/>
        </w:rPr>
        <w:t>a</w:t>
      </w:r>
      <w:proofErr w:type="gramEnd"/>
      <w:r w:rsidRPr="00782462">
        <w:rPr>
          <w:color w:val="000000"/>
        </w:rPr>
        <w:t xml:space="preserve"> adoção das medidas governamentais necessárias ao alcance das metas previstas neste PME.</w:t>
      </w:r>
    </w:p>
    <w:p w:rsidR="00C80C04" w:rsidRPr="00782462" w:rsidRDefault="00C80C04" w:rsidP="00C80C04">
      <w:pPr>
        <w:pStyle w:val="NormalWeb"/>
        <w:spacing w:before="300" w:beforeAutospacing="0" w:after="300" w:afterAutospacing="0"/>
        <w:ind w:firstLine="580"/>
      </w:pPr>
      <w:r w:rsidRPr="00782462">
        <w:rPr>
          <w:color w:val="000000"/>
        </w:rPr>
        <w:t>§2º</w:t>
      </w:r>
      <w:r w:rsidR="00F67D03" w:rsidRPr="00782462">
        <w:rPr>
          <w:color w:val="000000"/>
        </w:rPr>
        <w:t xml:space="preserve"> </w:t>
      </w:r>
      <w:r w:rsidRPr="00782462">
        <w:rPr>
          <w:color w:val="000000"/>
        </w:rPr>
        <w:t>As estratégias definidas no Anexo I desta Lei não elidem a adoção de medidas adicionais em âmbito local ou de instrumentos jurídicos que formalizem a cooperação entre os entes federados, podendo ser complementadas por mecanismos nacionais e locais de coordenação e colaboração recíproca.</w:t>
      </w:r>
    </w:p>
    <w:p w:rsidR="00C80C04" w:rsidRPr="00782462" w:rsidRDefault="00C80C04" w:rsidP="00C80C04">
      <w:pPr>
        <w:pStyle w:val="NormalWeb"/>
        <w:spacing w:before="300" w:beforeAutospacing="0" w:after="300" w:afterAutospacing="0"/>
        <w:ind w:firstLine="580"/>
      </w:pPr>
      <w:r w:rsidRPr="00782462">
        <w:rPr>
          <w:color w:val="000000"/>
        </w:rPr>
        <w:t>§3º</w:t>
      </w:r>
      <w:r w:rsidR="00626EBC">
        <w:rPr>
          <w:color w:val="000000"/>
        </w:rPr>
        <w:t xml:space="preserve"> </w:t>
      </w:r>
      <w:r w:rsidRPr="00782462">
        <w:rPr>
          <w:color w:val="000000"/>
        </w:rPr>
        <w:t>O Município criará mecanismos para o acompanhamento local da consecução das metas deste PME.</w:t>
      </w:r>
    </w:p>
    <w:p w:rsidR="00C80C04" w:rsidRPr="00782462" w:rsidRDefault="00C80C04" w:rsidP="00C80C04">
      <w:pPr>
        <w:pStyle w:val="NormalWeb"/>
        <w:spacing w:before="300" w:beforeAutospacing="0" w:after="300" w:afterAutospacing="0"/>
        <w:ind w:firstLine="580"/>
      </w:pPr>
      <w:r w:rsidRPr="00782462">
        <w:rPr>
          <w:color w:val="000000"/>
        </w:rPr>
        <w:t>§4º</w:t>
      </w:r>
      <w:r w:rsidR="00626EBC">
        <w:rPr>
          <w:color w:val="000000"/>
        </w:rPr>
        <w:t xml:space="preserve"> </w:t>
      </w:r>
      <w:r w:rsidRPr="00782462">
        <w:rPr>
          <w:color w:val="000000"/>
        </w:rPr>
        <w:t xml:space="preserve">Haverá regime de colaboração específico para a </w:t>
      </w:r>
      <w:proofErr w:type="gramStart"/>
      <w:r w:rsidRPr="00782462">
        <w:rPr>
          <w:color w:val="000000"/>
        </w:rPr>
        <w:t>implementação</w:t>
      </w:r>
      <w:proofErr w:type="gramEnd"/>
      <w:r w:rsidRPr="00782462">
        <w:rPr>
          <w:color w:val="000000"/>
        </w:rPr>
        <w:t xml:space="preserve"> de modalidades de educação escolar que necessitem considerar territórios étnico-educacionais e a utilização de estratégias que levem em conta as identidades e especificidades socioculturais e </w:t>
      </w:r>
      <w:proofErr w:type="spellStart"/>
      <w:r w:rsidR="00EA5815" w:rsidRPr="00782462">
        <w:rPr>
          <w:color w:val="000000"/>
        </w:rPr>
        <w:t>lingüísticas</w:t>
      </w:r>
      <w:proofErr w:type="spellEnd"/>
      <w:r w:rsidRPr="00782462">
        <w:rPr>
          <w:color w:val="000000"/>
        </w:rPr>
        <w:t xml:space="preserve"> de cada comunidade envolvida, assegurada à consulta prévia e informada a essa comunidade.</w:t>
      </w:r>
    </w:p>
    <w:p w:rsidR="00C80C04" w:rsidRPr="00782462" w:rsidRDefault="00C80C04" w:rsidP="00C80C04">
      <w:pPr>
        <w:pStyle w:val="NormalWeb"/>
        <w:spacing w:before="300" w:beforeAutospacing="0" w:after="300" w:afterAutospacing="0"/>
        <w:ind w:firstLine="580"/>
      </w:pPr>
      <w:r w:rsidRPr="00782462">
        <w:rPr>
          <w:color w:val="000000"/>
        </w:rPr>
        <w:t>§5º</w:t>
      </w:r>
      <w:r w:rsidR="00EA5815" w:rsidRPr="00782462">
        <w:rPr>
          <w:color w:val="000000"/>
        </w:rPr>
        <w:t xml:space="preserve"> </w:t>
      </w:r>
      <w:r w:rsidRPr="00782462">
        <w:rPr>
          <w:color w:val="000000"/>
        </w:rPr>
        <w:t xml:space="preserve">O fortalecimento do regime de colaboração entre o Município e o Estado de Minas Gerais incluirá a instituição de instâncias permanentes de negociação, cooperação e </w:t>
      </w:r>
      <w:proofErr w:type="spellStart"/>
      <w:r w:rsidRPr="00782462">
        <w:rPr>
          <w:color w:val="000000"/>
        </w:rPr>
        <w:t>pactuação</w:t>
      </w:r>
      <w:proofErr w:type="spellEnd"/>
      <w:r w:rsidRPr="00782462">
        <w:rPr>
          <w:color w:val="000000"/>
        </w:rPr>
        <w:t>.</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Art.8º</w:t>
      </w:r>
      <w:r w:rsidR="00EA5815" w:rsidRPr="00782462">
        <w:rPr>
          <w:color w:val="000000"/>
        </w:rPr>
        <w:t xml:space="preserve"> </w:t>
      </w:r>
      <w:r w:rsidRPr="00782462">
        <w:rPr>
          <w:color w:val="000000"/>
        </w:rPr>
        <w:t xml:space="preserve">O Município deverá aprovar leis específicas para o seu sistema de ensino, disciplinando a gestão democrática da educação pública no seu âmbito de atuação, no prazo de </w:t>
      </w:r>
      <w:proofErr w:type="gramStart"/>
      <w:r w:rsidRPr="00782462">
        <w:rPr>
          <w:color w:val="000000"/>
        </w:rPr>
        <w:t>2</w:t>
      </w:r>
      <w:proofErr w:type="gramEnd"/>
      <w:r w:rsidRPr="00782462">
        <w:rPr>
          <w:color w:val="000000"/>
        </w:rPr>
        <w:t xml:space="preserve"> (dois) anos contado da publicação desta Lei, adequando, quando for o caso, a legislação local já adotada com essa finalidade.</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proofErr w:type="spellStart"/>
      <w:r w:rsidRPr="00782462">
        <w:rPr>
          <w:color w:val="000000"/>
        </w:rPr>
        <w:t>Art</w:t>
      </w:r>
      <w:proofErr w:type="spellEnd"/>
      <w:r w:rsidR="00626EBC">
        <w:rPr>
          <w:color w:val="000000"/>
        </w:rPr>
        <w:t xml:space="preserve"> </w:t>
      </w:r>
      <w:proofErr w:type="gramStart"/>
      <w:r w:rsidRPr="00782462">
        <w:rPr>
          <w:color w:val="000000"/>
        </w:rPr>
        <w:t>9</w:t>
      </w:r>
      <w:proofErr w:type="gramEnd"/>
      <w:r w:rsidRPr="00782462">
        <w:rPr>
          <w:rFonts w:ascii="Calibri" w:hAnsi="Calibri"/>
          <w:color w:val="000000"/>
        </w:rPr>
        <w:t>⁰</w:t>
      </w:r>
      <w:r w:rsidRPr="00782462">
        <w:rPr>
          <w:color w:val="000000"/>
        </w:rPr>
        <w:t xml:space="preserve"> O plano plurianual, as diretrizes orçamentárias e os orçamentos anuais do Município serão formulados de maneira a assegurar a consignação de dotações orçamentárias compatíveis com as diretrizes, metas e estratégias deste PME, a fim de viabilizar sua plena execução.</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Art.10</w:t>
      </w:r>
      <w:r w:rsidRPr="00782462">
        <w:rPr>
          <w:rFonts w:ascii="Calibri" w:hAnsi="Calibri"/>
          <w:color w:val="000000"/>
        </w:rPr>
        <w:t>⁰</w:t>
      </w:r>
      <w:r w:rsidR="00EA5815" w:rsidRPr="00782462">
        <w:rPr>
          <w:color w:val="000000"/>
        </w:rPr>
        <w:t xml:space="preserve"> </w:t>
      </w:r>
      <w:r w:rsidRPr="00782462">
        <w:rPr>
          <w:color w:val="000000"/>
        </w:rPr>
        <w:t xml:space="preserve">Até o final do primeiro semestre do último ano de vigência deste </w:t>
      </w:r>
      <w:proofErr w:type="spellStart"/>
      <w:proofErr w:type="gramStart"/>
      <w:r w:rsidRPr="00782462">
        <w:rPr>
          <w:color w:val="000000"/>
        </w:rPr>
        <w:t>PME,</w:t>
      </w:r>
      <w:proofErr w:type="gramEnd"/>
      <w:r w:rsidRPr="00782462">
        <w:rPr>
          <w:color w:val="000000"/>
        </w:rPr>
        <w:t>o</w:t>
      </w:r>
      <w:proofErr w:type="spellEnd"/>
      <w:r w:rsidRPr="00782462">
        <w:rPr>
          <w:color w:val="000000"/>
        </w:rPr>
        <w:t xml:space="preserve"> Poder Executivo encaminhará à Câmara dos Vereadores ,sem prejuízo das prerrogativas deste </w:t>
      </w:r>
      <w:proofErr w:type="spellStart"/>
      <w:r w:rsidRPr="00782462">
        <w:rPr>
          <w:color w:val="000000"/>
        </w:rPr>
        <w:lastRenderedPageBreak/>
        <w:t>Poder,o</w:t>
      </w:r>
      <w:proofErr w:type="spellEnd"/>
      <w:r w:rsidRPr="00782462">
        <w:rPr>
          <w:color w:val="000000"/>
        </w:rPr>
        <w:t xml:space="preserve"> projeto de lei referente ao Plano Municipal de Educação a vigorar no período </w:t>
      </w:r>
      <w:proofErr w:type="spellStart"/>
      <w:r w:rsidRPr="00782462">
        <w:rPr>
          <w:color w:val="000000"/>
        </w:rPr>
        <w:t>subseqüente,que</w:t>
      </w:r>
      <w:proofErr w:type="spellEnd"/>
      <w:r w:rsidRPr="00782462">
        <w:rPr>
          <w:color w:val="000000"/>
        </w:rPr>
        <w:t xml:space="preserve"> incluirá </w:t>
      </w:r>
      <w:proofErr w:type="spellStart"/>
      <w:r w:rsidRPr="00782462">
        <w:rPr>
          <w:color w:val="000000"/>
        </w:rPr>
        <w:t>diagnóstico,diretrizes</w:t>
      </w:r>
      <w:proofErr w:type="spellEnd"/>
      <w:r w:rsidRPr="00782462">
        <w:rPr>
          <w:color w:val="000000"/>
        </w:rPr>
        <w:t xml:space="preserve"> ,metas e estratégicas para o próximo decênio.</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Art.11</w:t>
      </w:r>
      <w:r w:rsidRPr="00782462">
        <w:rPr>
          <w:rFonts w:ascii="Calibri" w:hAnsi="Calibri"/>
          <w:color w:val="000000"/>
        </w:rPr>
        <w:t>⁰</w:t>
      </w:r>
      <w:r w:rsidRPr="00782462">
        <w:rPr>
          <w:color w:val="000000"/>
        </w:rPr>
        <w:t> A revisão deste PME, se necessária, será realizada com ampla participação de representantes da comunidade educacional e da sociedade civil.</w:t>
      </w:r>
    </w:p>
    <w:p w:rsidR="00E869A8" w:rsidRDefault="00E869A8" w:rsidP="00C80C04">
      <w:pPr>
        <w:ind w:firstLine="580"/>
        <w:rPr>
          <w:rFonts w:cs="Times New Roman"/>
          <w:color w:val="000000"/>
          <w:szCs w:val="24"/>
        </w:rPr>
      </w:pPr>
    </w:p>
    <w:p w:rsidR="00C80C04" w:rsidRPr="00782462" w:rsidRDefault="00C80C04" w:rsidP="00C80C04">
      <w:pPr>
        <w:ind w:firstLine="580"/>
        <w:rPr>
          <w:rFonts w:cs="Times New Roman"/>
          <w:szCs w:val="24"/>
        </w:rPr>
      </w:pPr>
      <w:r w:rsidRPr="00782462">
        <w:rPr>
          <w:rFonts w:cs="Times New Roman"/>
          <w:color w:val="000000"/>
          <w:szCs w:val="24"/>
        </w:rPr>
        <w:t>Art.12</w:t>
      </w:r>
      <w:r w:rsidRPr="00782462">
        <w:rPr>
          <w:rFonts w:hAnsi="Calibri" w:cs="Times New Roman"/>
          <w:color w:val="000000"/>
          <w:szCs w:val="24"/>
        </w:rPr>
        <w:t>⁰</w:t>
      </w:r>
      <w:proofErr w:type="gramStart"/>
      <w:r w:rsidR="00EA5815" w:rsidRPr="00782462">
        <w:rPr>
          <w:rFonts w:cs="Times New Roman"/>
          <w:color w:val="000000"/>
          <w:szCs w:val="24"/>
        </w:rPr>
        <w:t xml:space="preserve"> </w:t>
      </w:r>
      <w:r w:rsidRPr="00782462">
        <w:rPr>
          <w:rFonts w:cs="Times New Roman"/>
          <w:color w:val="000000"/>
          <w:szCs w:val="24"/>
        </w:rPr>
        <w:t> </w:t>
      </w:r>
      <w:proofErr w:type="gramEnd"/>
      <w:r w:rsidRPr="00782462">
        <w:rPr>
          <w:rFonts w:cs="Times New Roman"/>
          <w:color w:val="000000"/>
          <w:szCs w:val="24"/>
        </w:rPr>
        <w:t>Revogam-se as disposições em contrário.</w:t>
      </w:r>
    </w:p>
    <w:p w:rsidR="00E869A8" w:rsidRDefault="00E869A8" w:rsidP="00C80C04">
      <w:pPr>
        <w:pStyle w:val="NormalWeb"/>
        <w:spacing w:before="300" w:beforeAutospacing="0" w:after="300" w:afterAutospacing="0"/>
        <w:ind w:firstLine="580"/>
        <w:rPr>
          <w:color w:val="000000"/>
        </w:rPr>
      </w:pPr>
    </w:p>
    <w:p w:rsidR="00C80C04" w:rsidRPr="00782462" w:rsidRDefault="00C80C04" w:rsidP="00C80C04">
      <w:pPr>
        <w:pStyle w:val="NormalWeb"/>
        <w:spacing w:before="300" w:beforeAutospacing="0" w:after="300" w:afterAutospacing="0"/>
        <w:ind w:firstLine="580"/>
      </w:pPr>
      <w:r w:rsidRPr="00782462">
        <w:rPr>
          <w:color w:val="000000"/>
        </w:rPr>
        <w:t>Art.13</w:t>
      </w:r>
      <w:r w:rsidRPr="00782462">
        <w:rPr>
          <w:rFonts w:ascii="Calibri" w:hAnsi="Calibri"/>
          <w:color w:val="000000"/>
        </w:rPr>
        <w:t>⁰</w:t>
      </w:r>
      <w:proofErr w:type="gramStart"/>
      <w:r w:rsidR="00EA5815" w:rsidRPr="00782462">
        <w:rPr>
          <w:color w:val="000000"/>
        </w:rPr>
        <w:t xml:space="preserve"> </w:t>
      </w:r>
      <w:r w:rsidRPr="00782462">
        <w:rPr>
          <w:color w:val="000000"/>
        </w:rPr>
        <w:t> </w:t>
      </w:r>
      <w:proofErr w:type="gramEnd"/>
      <w:r w:rsidRPr="00782462">
        <w:rPr>
          <w:color w:val="000000"/>
        </w:rPr>
        <w:t>Esta Lei entra em vigor na data de sua publicação.</w:t>
      </w:r>
    </w:p>
    <w:p w:rsidR="00E869A8" w:rsidRDefault="00E869A8" w:rsidP="00C80C04">
      <w:pPr>
        <w:rPr>
          <w:rFonts w:cs="Times New Roman"/>
          <w:color w:val="000000"/>
          <w:szCs w:val="24"/>
        </w:rPr>
      </w:pPr>
    </w:p>
    <w:p w:rsidR="00E869A8" w:rsidRDefault="00E869A8" w:rsidP="00C80C04">
      <w:pPr>
        <w:rPr>
          <w:rFonts w:cs="Times New Roman"/>
          <w:color w:val="000000"/>
          <w:szCs w:val="24"/>
        </w:rPr>
      </w:pPr>
    </w:p>
    <w:p w:rsidR="00E869A8" w:rsidRDefault="00E869A8" w:rsidP="00C80C04">
      <w:pPr>
        <w:rPr>
          <w:rFonts w:cs="Times New Roman"/>
          <w:color w:val="000000"/>
          <w:szCs w:val="24"/>
        </w:rPr>
      </w:pPr>
    </w:p>
    <w:p w:rsidR="00E869A8" w:rsidRDefault="00E869A8" w:rsidP="00C80C04">
      <w:pPr>
        <w:rPr>
          <w:rFonts w:cs="Times New Roman"/>
          <w:color w:val="000000"/>
          <w:szCs w:val="24"/>
        </w:rPr>
      </w:pPr>
    </w:p>
    <w:p w:rsidR="00E869A8" w:rsidRDefault="00E869A8" w:rsidP="00C80C04">
      <w:pPr>
        <w:rPr>
          <w:rFonts w:cs="Times New Roman"/>
          <w:color w:val="000000"/>
          <w:szCs w:val="24"/>
        </w:rPr>
      </w:pPr>
    </w:p>
    <w:p w:rsidR="00E869A8" w:rsidRDefault="00E869A8" w:rsidP="00C80C04">
      <w:pPr>
        <w:rPr>
          <w:rFonts w:cs="Times New Roman"/>
          <w:color w:val="000000"/>
          <w:szCs w:val="24"/>
        </w:rPr>
      </w:pPr>
    </w:p>
    <w:p w:rsidR="00C80C04" w:rsidRPr="00782462" w:rsidRDefault="00BF5B4F" w:rsidP="00C80C04">
      <w:pPr>
        <w:rPr>
          <w:rFonts w:cs="Times New Roman"/>
          <w:szCs w:val="24"/>
        </w:rPr>
      </w:pPr>
      <w:r>
        <w:rPr>
          <w:rFonts w:cs="Times New Roman"/>
          <w:color w:val="000000"/>
          <w:szCs w:val="24"/>
        </w:rPr>
        <w:t>Estiva, 20 de Julho</w:t>
      </w:r>
      <w:proofErr w:type="gramStart"/>
      <w:r>
        <w:rPr>
          <w:rFonts w:cs="Times New Roman"/>
          <w:color w:val="000000"/>
          <w:szCs w:val="24"/>
        </w:rPr>
        <w:t xml:space="preserve"> </w:t>
      </w:r>
      <w:r w:rsidR="00C80C04" w:rsidRPr="00782462">
        <w:rPr>
          <w:rFonts w:cs="Times New Roman"/>
          <w:color w:val="000000"/>
          <w:szCs w:val="24"/>
        </w:rPr>
        <w:t xml:space="preserve"> </w:t>
      </w:r>
      <w:proofErr w:type="gramEnd"/>
      <w:r w:rsidR="00C80C04" w:rsidRPr="00782462">
        <w:rPr>
          <w:rFonts w:cs="Times New Roman"/>
          <w:color w:val="000000"/>
          <w:szCs w:val="24"/>
        </w:rPr>
        <w:t>de 2015.</w:t>
      </w:r>
    </w:p>
    <w:p w:rsidR="00E869A8" w:rsidRDefault="00E869A8" w:rsidP="00C80C04">
      <w:pPr>
        <w:pStyle w:val="NormalWeb"/>
        <w:spacing w:before="300" w:beforeAutospacing="0" w:after="300" w:afterAutospacing="0"/>
        <w:ind w:firstLine="580"/>
        <w:rPr>
          <w:color w:val="000000"/>
        </w:rPr>
      </w:pPr>
    </w:p>
    <w:p w:rsidR="00E869A8" w:rsidRDefault="00E869A8" w:rsidP="00C80C04">
      <w:pPr>
        <w:pStyle w:val="NormalWeb"/>
        <w:spacing w:before="300" w:beforeAutospacing="0" w:after="300" w:afterAutospacing="0"/>
        <w:ind w:firstLine="580"/>
        <w:rPr>
          <w:color w:val="000000"/>
        </w:rPr>
      </w:pPr>
    </w:p>
    <w:p w:rsidR="00E869A8" w:rsidRDefault="00E869A8" w:rsidP="00C80C04">
      <w:pPr>
        <w:pStyle w:val="NormalWeb"/>
        <w:spacing w:before="300" w:beforeAutospacing="0" w:after="300" w:afterAutospacing="0"/>
        <w:ind w:firstLine="580"/>
        <w:rPr>
          <w:color w:val="000000"/>
        </w:rPr>
      </w:pPr>
    </w:p>
    <w:p w:rsidR="00BF5B4F" w:rsidRDefault="00BF5B4F" w:rsidP="00C80C04">
      <w:pPr>
        <w:pStyle w:val="NormalWeb"/>
        <w:spacing w:before="300" w:beforeAutospacing="0" w:after="300" w:afterAutospacing="0"/>
        <w:ind w:firstLine="580"/>
        <w:rPr>
          <w:color w:val="000000"/>
        </w:rPr>
      </w:pPr>
    </w:p>
    <w:p w:rsidR="00BF5B4F" w:rsidRPr="00BF5B4F" w:rsidRDefault="00BF5B4F" w:rsidP="00BF5B4F">
      <w:pPr>
        <w:pStyle w:val="NormalWeb"/>
        <w:spacing w:before="0" w:beforeAutospacing="0" w:after="0" w:afterAutospacing="0"/>
        <w:ind w:firstLine="578"/>
        <w:jc w:val="center"/>
        <w:rPr>
          <w:b/>
          <w:color w:val="000000"/>
        </w:rPr>
      </w:pPr>
      <w:r w:rsidRPr="00BF5B4F">
        <w:rPr>
          <w:b/>
          <w:color w:val="000000"/>
        </w:rPr>
        <w:t>João Marques Ferreira</w:t>
      </w:r>
    </w:p>
    <w:p w:rsidR="00BF5B4F" w:rsidRPr="00BF5B4F" w:rsidRDefault="00BF5B4F" w:rsidP="00BF5B4F">
      <w:pPr>
        <w:pStyle w:val="NormalWeb"/>
        <w:spacing w:before="0" w:beforeAutospacing="0" w:after="0" w:afterAutospacing="0"/>
        <w:ind w:firstLine="578"/>
        <w:jc w:val="center"/>
        <w:rPr>
          <w:b/>
          <w:color w:val="000000"/>
        </w:rPr>
      </w:pPr>
      <w:r w:rsidRPr="00BF5B4F">
        <w:rPr>
          <w:b/>
          <w:color w:val="000000"/>
        </w:rPr>
        <w:t>Prefeito Municipal</w:t>
      </w:r>
    </w:p>
    <w:p w:rsidR="00C80C04" w:rsidRPr="00782462" w:rsidRDefault="00C80C04" w:rsidP="00C80C04">
      <w:pPr>
        <w:pStyle w:val="NormalWeb"/>
        <w:spacing w:before="300" w:beforeAutospacing="0" w:after="300" w:afterAutospacing="0"/>
        <w:ind w:firstLine="580"/>
        <w:rPr>
          <w:color w:val="000000"/>
        </w:rPr>
      </w:pPr>
      <w:r w:rsidRPr="00782462">
        <w:rPr>
          <w:color w:val="000000"/>
        </w:rPr>
        <w:br w:type="page"/>
      </w:r>
    </w:p>
    <w:p w:rsidR="00C80C04" w:rsidRPr="00782462" w:rsidRDefault="00C80C04" w:rsidP="00C80C04">
      <w:pPr>
        <w:pStyle w:val="NormalWeb"/>
        <w:spacing w:before="300" w:beforeAutospacing="0" w:after="300" w:afterAutospacing="0"/>
        <w:ind w:firstLine="580"/>
        <w:rPr>
          <w:b/>
          <w:bCs/>
          <w:color w:val="000000"/>
        </w:rPr>
        <w:sectPr w:rsidR="00C80C04" w:rsidRPr="00782462" w:rsidSect="00B118A4">
          <w:footerReference w:type="default" r:id="rId9"/>
          <w:pgSz w:w="11906" w:h="16838"/>
          <w:pgMar w:top="1701" w:right="1134" w:bottom="1134" w:left="1701" w:header="709" w:footer="709" w:gutter="0"/>
          <w:cols w:space="708"/>
          <w:docGrid w:linePitch="360"/>
        </w:sectPr>
      </w:pPr>
    </w:p>
    <w:p w:rsidR="00C80C04" w:rsidRDefault="00C80C04" w:rsidP="00C80C04">
      <w:pPr>
        <w:pStyle w:val="NormalWeb"/>
        <w:spacing w:before="300" w:beforeAutospacing="0" w:after="300" w:afterAutospacing="0"/>
        <w:ind w:firstLine="580"/>
      </w:pPr>
      <w:r>
        <w:rPr>
          <w:rFonts w:ascii="Arial" w:hAnsi="Arial" w:cs="Arial"/>
          <w:b/>
          <w:bCs/>
          <w:color w:val="000000"/>
          <w:sz w:val="23"/>
          <w:szCs w:val="23"/>
        </w:rPr>
        <w:lastRenderedPageBreak/>
        <w:t>ANEXO I - METAS E ESTRATÉGIAS DO PME</w:t>
      </w:r>
    </w:p>
    <w:p w:rsidR="00C80C04" w:rsidRPr="0069220F" w:rsidRDefault="00C80C04" w:rsidP="00C80C04">
      <w:pPr>
        <w:pStyle w:val="NormalWeb"/>
        <w:spacing w:before="300" w:beforeAutospacing="0" w:after="300" w:afterAutospacing="0"/>
        <w:ind w:firstLine="580"/>
        <w:rPr>
          <w:b/>
        </w:rPr>
      </w:pPr>
      <w:r w:rsidRPr="0026278D">
        <w:rPr>
          <w:b/>
          <w:color w:val="000000"/>
        </w:rPr>
        <w:t xml:space="preserve">Meta </w:t>
      </w:r>
      <w:proofErr w:type="gramStart"/>
      <w:r w:rsidRPr="0026278D">
        <w:rPr>
          <w:b/>
          <w:color w:val="000000"/>
        </w:rPr>
        <w:t>1</w:t>
      </w:r>
      <w:proofErr w:type="gramEnd"/>
      <w:r w:rsidRPr="0069220F">
        <w:rPr>
          <w:b/>
          <w:color w:val="000000"/>
        </w:rPr>
        <w:t xml:space="preserve">: universalizar, até 2016, a educação infantil na pré-escola para as crianças de 4 (quatro) a 5 (cinco) anos de idade e ampliar a oferta de educação infantil em creches de forma a atender, no mínimo, </w:t>
      </w:r>
      <w:r w:rsidR="00865F8F">
        <w:rPr>
          <w:b/>
          <w:color w:val="000000"/>
        </w:rPr>
        <w:t>95</w:t>
      </w:r>
      <w:r w:rsidRPr="0069220F">
        <w:rPr>
          <w:b/>
          <w:color w:val="000000"/>
        </w:rPr>
        <w:t xml:space="preserve">% </w:t>
      </w:r>
      <w:r w:rsidR="00865F8F">
        <w:rPr>
          <w:b/>
          <w:color w:val="000000"/>
        </w:rPr>
        <w:t>(noventa e cinco</w:t>
      </w:r>
      <w:r>
        <w:rPr>
          <w:b/>
          <w:color w:val="000000"/>
        </w:rPr>
        <w:t xml:space="preserve"> </w:t>
      </w:r>
      <w:r w:rsidRPr="0069220F">
        <w:rPr>
          <w:b/>
          <w:color w:val="000000"/>
        </w:rPr>
        <w:t>por cento) das crianças de até 3 (três) anos até o final da vigência deste PME, atendendo, no entanto, a 100% da demanda manifesta.</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Pr="0069220F" w:rsidRDefault="00C80C04" w:rsidP="00C80C04">
      <w:pPr>
        <w:pStyle w:val="NormalWeb"/>
        <w:spacing w:before="300" w:beforeAutospacing="0" w:after="300" w:afterAutospacing="0"/>
        <w:ind w:firstLine="580"/>
      </w:pPr>
      <w:proofErr w:type="gramStart"/>
      <w:r>
        <w:rPr>
          <w:color w:val="000000"/>
        </w:rPr>
        <w:t>1.</w:t>
      </w:r>
      <w:r w:rsidRPr="0069220F">
        <w:rPr>
          <w:color w:val="000000"/>
        </w:rPr>
        <w:t>1)</w:t>
      </w:r>
      <w:proofErr w:type="gramEnd"/>
      <w:r w:rsidRPr="0069220F">
        <w:rPr>
          <w:color w:val="000000"/>
        </w:rPr>
        <w:t xml:space="preserve"> definir, em regime de colaboração entre a União, o Estado e o Município, metas de expansão das respectivas redes públicas de educação infantil segundo padrão nacional de qualidade, considerando as peculiaridades locais;</w:t>
      </w:r>
    </w:p>
    <w:p w:rsidR="00C80C04" w:rsidRPr="0069220F" w:rsidRDefault="00C80C04" w:rsidP="00C80C04">
      <w:pPr>
        <w:pStyle w:val="NormalWeb"/>
        <w:spacing w:before="300" w:beforeAutospacing="0" w:after="300" w:afterAutospacing="0"/>
        <w:ind w:firstLine="580"/>
      </w:pPr>
      <w:proofErr w:type="gramStart"/>
      <w:r>
        <w:rPr>
          <w:color w:val="000000"/>
        </w:rPr>
        <w:t>1</w:t>
      </w:r>
      <w:r w:rsidRPr="0069220F">
        <w:rPr>
          <w:color w:val="000000"/>
        </w:rPr>
        <w:t>.2)</w:t>
      </w:r>
      <w:proofErr w:type="gramEnd"/>
      <w:r w:rsidRPr="0069220F">
        <w:rPr>
          <w:color w:val="000000"/>
        </w:rPr>
        <w:t xml:space="preserve"> realizar, periodicamente, em regime de colaboração, levantamento da demanda por creche para a população de até 3 (três) anos, como forma de planejar a oferta e verificar o atendimento da demanda manifesta;</w:t>
      </w:r>
    </w:p>
    <w:p w:rsidR="00C80C04" w:rsidRPr="0069220F" w:rsidRDefault="00C80C04" w:rsidP="00C80C04">
      <w:pPr>
        <w:pStyle w:val="NormalWeb"/>
        <w:spacing w:before="300" w:beforeAutospacing="0" w:after="300" w:afterAutospacing="0"/>
        <w:ind w:firstLine="580"/>
      </w:pPr>
      <w:proofErr w:type="gramStart"/>
      <w:r>
        <w:rPr>
          <w:color w:val="000000"/>
        </w:rPr>
        <w:t>1</w:t>
      </w:r>
      <w:r w:rsidRPr="0069220F">
        <w:rPr>
          <w:color w:val="000000"/>
        </w:rPr>
        <w:t>.3)</w:t>
      </w:r>
      <w:proofErr w:type="gramEnd"/>
      <w:r w:rsidRPr="0069220F">
        <w:rPr>
          <w:color w:val="000000"/>
        </w:rPr>
        <w:t xml:space="preserve"> estabelecer, no primeiro ano de vigência do PME, normas, procedimentos e prazos para definição de mecanismos de consulta pública da demanda das famílias por creches;</w:t>
      </w:r>
    </w:p>
    <w:p w:rsidR="00C80C04" w:rsidRPr="0069220F" w:rsidRDefault="00C80C04" w:rsidP="00C80C04">
      <w:pPr>
        <w:pStyle w:val="NormalWeb"/>
        <w:spacing w:before="300" w:beforeAutospacing="0" w:after="300" w:afterAutospacing="0"/>
        <w:ind w:firstLine="580"/>
      </w:pPr>
      <w:proofErr w:type="gramStart"/>
      <w:r>
        <w:rPr>
          <w:color w:val="000000"/>
        </w:rPr>
        <w:t>1</w:t>
      </w:r>
      <w:r w:rsidRPr="0069220F">
        <w:rPr>
          <w:color w:val="000000"/>
        </w:rPr>
        <w:t>.</w:t>
      </w:r>
      <w:r>
        <w:rPr>
          <w:color w:val="000000"/>
        </w:rPr>
        <w:t>4</w:t>
      </w:r>
      <w:r w:rsidRPr="0069220F">
        <w:rPr>
          <w:color w:val="000000"/>
        </w:rPr>
        <w:t>)</w:t>
      </w:r>
      <w:proofErr w:type="gramEnd"/>
      <w:r w:rsidRPr="0069220F">
        <w:rPr>
          <w:color w:val="000000"/>
        </w:rPr>
        <w:t xml:space="preserve"> implantar, até o segundo ano de vigência deste PME, avaliação da educação infantil, a ser realizada a cada 2 (dois) anos, com base em parâmetros nacionais de qualidade, a fim de aferir a infraestrutura física, o quadro de pessoal, as condições de gestão, os recursos pedagógicos, a situação de acessibilidade, entre outros indicadores relevantes;</w:t>
      </w:r>
    </w:p>
    <w:p w:rsidR="00C80C04" w:rsidRPr="0069220F" w:rsidRDefault="00C80C04" w:rsidP="00C80C04">
      <w:pPr>
        <w:pStyle w:val="NormalWeb"/>
        <w:spacing w:before="300" w:beforeAutospacing="0" w:after="300" w:afterAutospacing="0"/>
        <w:ind w:firstLine="580"/>
      </w:pPr>
      <w:proofErr w:type="gramStart"/>
      <w:r>
        <w:rPr>
          <w:color w:val="000000"/>
        </w:rPr>
        <w:t>1.5</w:t>
      </w:r>
      <w:r w:rsidRPr="0069220F">
        <w:rPr>
          <w:color w:val="000000"/>
        </w:rPr>
        <w:t>)</w:t>
      </w:r>
      <w:proofErr w:type="gramEnd"/>
      <w:r w:rsidRPr="0069220F">
        <w:rPr>
          <w:color w:val="000000"/>
        </w:rPr>
        <w:t xml:space="preserve"> promover a formação inicial e continuada dos (as) profissionais da educação infantil, garantindo, progressivamente, o atendimento por profissionais com formação </w:t>
      </w:r>
      <w:proofErr w:type="spellStart"/>
      <w:r w:rsidRPr="0069220F">
        <w:rPr>
          <w:color w:val="000000"/>
        </w:rPr>
        <w:t>superior</w:t>
      </w:r>
      <w:r>
        <w:rPr>
          <w:color w:val="000000"/>
        </w:rPr>
        <w:t>,inclusive</w:t>
      </w:r>
      <w:proofErr w:type="spellEnd"/>
      <w:r>
        <w:rPr>
          <w:color w:val="000000"/>
        </w:rPr>
        <w:t xml:space="preserve"> auxiliar de creche</w:t>
      </w:r>
      <w:r w:rsidRPr="0069220F">
        <w:rPr>
          <w:color w:val="000000"/>
        </w:rPr>
        <w:t>;</w:t>
      </w:r>
    </w:p>
    <w:p w:rsidR="00C80C04" w:rsidRPr="0069220F" w:rsidRDefault="00DC5899" w:rsidP="00C80C04">
      <w:pPr>
        <w:pStyle w:val="NormalWeb"/>
        <w:spacing w:before="300" w:beforeAutospacing="0" w:after="300" w:afterAutospacing="0"/>
        <w:ind w:firstLine="580"/>
      </w:pPr>
      <w:proofErr w:type="gramStart"/>
      <w:r>
        <w:rPr>
          <w:color w:val="000000"/>
        </w:rPr>
        <w:t>1.6</w:t>
      </w:r>
      <w:r w:rsidR="00C80C04" w:rsidRPr="0069220F">
        <w:rPr>
          <w:color w:val="000000"/>
        </w:rPr>
        <w:t>)</w:t>
      </w:r>
      <w:proofErr w:type="gramEnd"/>
      <w:r w:rsidR="00C80C04" w:rsidRPr="0069220F">
        <w:rPr>
          <w:color w:val="000000"/>
        </w:rPr>
        <w:t xml:space="preserve"> fomentar o atendimento das populações do </w:t>
      </w:r>
      <w:r w:rsidR="00C80C04">
        <w:rPr>
          <w:color w:val="000000"/>
        </w:rPr>
        <w:t>campo</w:t>
      </w:r>
      <w:r w:rsidR="00C80C04" w:rsidRPr="0069220F">
        <w:rPr>
          <w:color w:val="000000"/>
        </w:rPr>
        <w:t xml:space="preserve"> na educação infantil nas respectivas comunidades, por meio do redimensionamento da distribuição territorial da oferta, limitando a nucleação de escolas e o deslocamento de crianças, de forma a atender às especificidades dessas comunidades, garantido consulta prévia e informada;</w:t>
      </w:r>
    </w:p>
    <w:p w:rsidR="00C80C04" w:rsidRPr="0069220F" w:rsidRDefault="00DC5899" w:rsidP="00C80C04">
      <w:pPr>
        <w:pStyle w:val="NormalWeb"/>
        <w:spacing w:before="300" w:beforeAutospacing="0" w:after="300" w:afterAutospacing="0"/>
        <w:ind w:firstLine="580"/>
      </w:pPr>
      <w:proofErr w:type="gramStart"/>
      <w:r>
        <w:rPr>
          <w:color w:val="000000"/>
        </w:rPr>
        <w:t>1.7</w:t>
      </w:r>
      <w:r w:rsidR="00C80C04" w:rsidRPr="0069220F">
        <w:rPr>
          <w:color w:val="000000"/>
        </w:rPr>
        <w:t>)</w:t>
      </w:r>
      <w:proofErr w:type="gramEnd"/>
      <w:r w:rsidR="00C80C04" w:rsidRPr="0069220F">
        <w:rPr>
          <w:color w:val="000000"/>
        </w:rPr>
        <w:t xml:space="preserve"> priorizar o acesso à educação infantil e fomentar a oferta do atendimento educacional especializado complementar e suplementar aos (às) alunos (as) com deficiência, transtornos globais do desenvolvimento e altas habilidades ou </w:t>
      </w:r>
      <w:proofErr w:type="spellStart"/>
      <w:r w:rsidR="00C80C04" w:rsidRPr="0069220F">
        <w:rPr>
          <w:color w:val="000000"/>
        </w:rPr>
        <w:t>superdotação</w:t>
      </w:r>
      <w:proofErr w:type="spellEnd"/>
      <w:r w:rsidR="00C80C04" w:rsidRPr="0069220F">
        <w:rPr>
          <w:color w:val="000000"/>
        </w:rPr>
        <w:t>, assegurando a educação bilíngue para crianças surdas e a transversalidade da educação especial nessa etapa da educação básica;</w:t>
      </w:r>
    </w:p>
    <w:p w:rsidR="00C80C04" w:rsidRPr="0069220F" w:rsidRDefault="00DC5899" w:rsidP="00C80C04">
      <w:pPr>
        <w:pStyle w:val="NormalWeb"/>
        <w:spacing w:before="300" w:beforeAutospacing="0" w:after="300" w:afterAutospacing="0"/>
        <w:ind w:firstLine="580"/>
      </w:pPr>
      <w:proofErr w:type="gramStart"/>
      <w:r>
        <w:rPr>
          <w:color w:val="000000"/>
        </w:rPr>
        <w:t>1.8</w:t>
      </w:r>
      <w:r w:rsidR="00C80C04" w:rsidRPr="0069220F">
        <w:rPr>
          <w:color w:val="000000"/>
        </w:rPr>
        <w:t>)</w:t>
      </w:r>
      <w:proofErr w:type="gramEnd"/>
      <w:r w:rsidR="00C80C04" w:rsidRPr="0069220F">
        <w:rPr>
          <w:color w:val="000000"/>
        </w:rPr>
        <w:t xml:space="preserve"> implementar, em caráter complementar, programas de orientação e apoio às famílias, por meio da articulação das áreas de educação, saúde e assistência social, com foco no desenvolvimento integral das crianças de até 3 (três) anos de idade;</w:t>
      </w:r>
    </w:p>
    <w:p w:rsidR="00C80C04" w:rsidRPr="0069220F" w:rsidRDefault="00DC5899" w:rsidP="00C80C04">
      <w:pPr>
        <w:pStyle w:val="NormalWeb"/>
        <w:spacing w:before="300" w:beforeAutospacing="0" w:after="300" w:afterAutospacing="0"/>
        <w:ind w:firstLine="580"/>
      </w:pPr>
      <w:proofErr w:type="gramStart"/>
      <w:r>
        <w:rPr>
          <w:color w:val="000000"/>
        </w:rPr>
        <w:t>1.9</w:t>
      </w:r>
      <w:r w:rsidR="00C80C04" w:rsidRPr="0069220F">
        <w:rPr>
          <w:color w:val="000000"/>
        </w:rPr>
        <w:t>)</w:t>
      </w:r>
      <w:proofErr w:type="gramEnd"/>
      <w:r w:rsidR="00C80C04" w:rsidRPr="0069220F">
        <w:rPr>
          <w:color w:val="000000"/>
        </w:rPr>
        <w:t xml:space="preserve"> preservar as especificidades da educação infantil na organização das redes escolares, garantindo o atendimento da criança de 0 (zero) a 5 (cinco) anos em estabelecimentos que atendam a parâmetros nacionais de qualidade, e a articulação com a </w:t>
      </w:r>
      <w:r w:rsidR="00C80C04" w:rsidRPr="0069220F">
        <w:rPr>
          <w:color w:val="000000"/>
        </w:rPr>
        <w:lastRenderedPageBreak/>
        <w:t>etapa escolar seguinte, visando ao ingresso do (a) aluno(a) de 6 (seis) anos de idade no ensino fundamental;</w:t>
      </w:r>
    </w:p>
    <w:p w:rsidR="00C80C04" w:rsidRPr="0069220F" w:rsidRDefault="00DC5899" w:rsidP="00C80C04">
      <w:pPr>
        <w:pStyle w:val="NormalWeb"/>
        <w:spacing w:before="300" w:beforeAutospacing="0" w:after="300" w:afterAutospacing="0"/>
        <w:ind w:firstLine="580"/>
      </w:pPr>
      <w:proofErr w:type="gramStart"/>
      <w:r>
        <w:rPr>
          <w:color w:val="000000"/>
        </w:rPr>
        <w:t>1.10</w:t>
      </w:r>
      <w:r w:rsidR="00C80C04" w:rsidRPr="0069220F">
        <w:rPr>
          <w:color w:val="000000"/>
        </w:rPr>
        <w:t>)</w:t>
      </w:r>
      <w:proofErr w:type="gramEnd"/>
      <w:r w:rsidR="00C80C04" w:rsidRPr="0069220F">
        <w:rPr>
          <w:color w:val="000000"/>
        </w:rPr>
        <w:t xml:space="preserve"> fortalecer o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w:t>
      </w:r>
    </w:p>
    <w:p w:rsidR="00C80C04" w:rsidRDefault="00DC5899" w:rsidP="00C80C04">
      <w:pPr>
        <w:pStyle w:val="NormalWeb"/>
        <w:spacing w:before="300" w:beforeAutospacing="0" w:after="300" w:afterAutospacing="0"/>
        <w:ind w:firstLine="580"/>
        <w:rPr>
          <w:color w:val="000000"/>
        </w:rPr>
      </w:pPr>
      <w:proofErr w:type="gramStart"/>
      <w:r>
        <w:rPr>
          <w:color w:val="000000"/>
        </w:rPr>
        <w:t>1.11</w:t>
      </w:r>
      <w:r w:rsidR="00C80C04" w:rsidRPr="0069220F">
        <w:rPr>
          <w:color w:val="000000"/>
        </w:rPr>
        <w:t>)</w:t>
      </w:r>
      <w:proofErr w:type="gramEnd"/>
      <w:r w:rsidR="00C80C04" w:rsidRPr="0069220F">
        <w:rPr>
          <w:color w:val="000000"/>
        </w:rPr>
        <w:t xml:space="preserve"> promover a busca ativa de crianças em idade correspondente à educação infantil, em parceria com órgãos públicos de assistência social, saúde e proteção à infância, preservando o direito de opção da família em relação às crianças de até 3 (três) anos;</w:t>
      </w:r>
    </w:p>
    <w:p w:rsidR="00C80C04" w:rsidRPr="0069220F" w:rsidRDefault="00DC5899" w:rsidP="00C80C04">
      <w:pPr>
        <w:pStyle w:val="NormalWeb"/>
        <w:spacing w:before="300" w:beforeAutospacing="0" w:after="300" w:afterAutospacing="0"/>
        <w:ind w:firstLine="580"/>
      </w:pPr>
      <w:proofErr w:type="gramStart"/>
      <w:r>
        <w:rPr>
          <w:color w:val="000000"/>
        </w:rPr>
        <w:t>1.12</w:t>
      </w:r>
      <w:r w:rsidR="00AE2189">
        <w:rPr>
          <w:color w:val="000000"/>
        </w:rPr>
        <w:t>)</w:t>
      </w:r>
      <w:proofErr w:type="gramEnd"/>
      <w:r w:rsidR="00AE2189">
        <w:rPr>
          <w:color w:val="000000"/>
        </w:rPr>
        <w:t xml:space="preserve"> d</w:t>
      </w:r>
      <w:r w:rsidR="00C80C04">
        <w:rPr>
          <w:color w:val="000000"/>
        </w:rPr>
        <w:t>ivulgar, a cada ano, o levantamento da demanda manifesta por educação infantil em creches e pré-escolas, como forma de planejar e verificar o atendimento;</w:t>
      </w:r>
    </w:p>
    <w:p w:rsidR="00C80C04" w:rsidRPr="0069220F" w:rsidRDefault="00DC5899" w:rsidP="00C80C04">
      <w:pPr>
        <w:pStyle w:val="NormalWeb"/>
        <w:spacing w:before="300" w:beforeAutospacing="0" w:after="300" w:afterAutospacing="0"/>
        <w:ind w:firstLine="580"/>
        <w:rPr>
          <w:color w:val="000000"/>
        </w:rPr>
      </w:pPr>
      <w:proofErr w:type="gramStart"/>
      <w:r>
        <w:rPr>
          <w:color w:val="000000"/>
        </w:rPr>
        <w:t>1.13</w:t>
      </w:r>
      <w:r w:rsidR="00C80C04" w:rsidRPr="0069220F">
        <w:rPr>
          <w:color w:val="000000"/>
        </w:rPr>
        <w:t>)</w:t>
      </w:r>
      <w:proofErr w:type="gramEnd"/>
      <w:r w:rsidR="00C80C04" w:rsidRPr="0069220F">
        <w:rPr>
          <w:color w:val="000000"/>
        </w:rPr>
        <w:t xml:space="preserve"> estimular o acesso à educação infantil em tempo integral, para todas as crianças de 0 (zero) a 5 (cinco) anos, conforme estabelecido nas Diretrizes Curriculares Nacionais para a Educação Infantil.</w:t>
      </w:r>
    </w:p>
    <w:p w:rsidR="00C80C04" w:rsidRPr="0069220F" w:rsidRDefault="00C80C04" w:rsidP="00C80C04">
      <w:pPr>
        <w:pStyle w:val="NormalWeb"/>
        <w:spacing w:before="300" w:beforeAutospacing="0" w:after="300" w:afterAutospacing="0"/>
        <w:ind w:firstLine="580"/>
        <w:rPr>
          <w:b/>
        </w:rPr>
      </w:pPr>
      <w:r w:rsidRPr="006453E5">
        <w:rPr>
          <w:b/>
          <w:color w:val="000000"/>
        </w:rPr>
        <w:t xml:space="preserve">Meta </w:t>
      </w:r>
      <w:proofErr w:type="gramStart"/>
      <w:r w:rsidRPr="006453E5">
        <w:rPr>
          <w:b/>
          <w:color w:val="000000"/>
        </w:rPr>
        <w:t>2</w:t>
      </w:r>
      <w:proofErr w:type="gramEnd"/>
      <w:r w:rsidRPr="006453E5">
        <w:rPr>
          <w:b/>
          <w:color w:val="000000"/>
        </w:rPr>
        <w:t>:</w:t>
      </w:r>
      <w:r w:rsidRPr="0069220F">
        <w:rPr>
          <w:b/>
          <w:color w:val="000000"/>
        </w:rPr>
        <w:t xml:space="preserve"> universalizar o ensino fundamental de 9 (nove) anos para toda a população de 6 (seis) a 14 (quatorze) anos e garantir que pelo menos </w:t>
      </w:r>
      <w:r w:rsidR="00533408">
        <w:rPr>
          <w:b/>
          <w:color w:val="000000"/>
        </w:rPr>
        <w:t>90%</w:t>
      </w:r>
      <w:r w:rsidR="00B81924">
        <w:rPr>
          <w:b/>
          <w:color w:val="000000"/>
        </w:rPr>
        <w:t xml:space="preserve"> </w:t>
      </w:r>
      <w:r w:rsidR="00533408">
        <w:rPr>
          <w:b/>
          <w:color w:val="000000"/>
        </w:rPr>
        <w:t xml:space="preserve">(noventa </w:t>
      </w:r>
      <w:r w:rsidRPr="0069220F">
        <w:rPr>
          <w:b/>
          <w:color w:val="000000"/>
        </w:rPr>
        <w:t>por cento) dos alunos concluam essa etapa na idade recomendada, até o último ano de vigência deste PME.</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Pr="0069220F" w:rsidRDefault="00C80C04" w:rsidP="00C80C04">
      <w:pPr>
        <w:pStyle w:val="NormalWeb"/>
        <w:spacing w:before="300" w:beforeAutospacing="0" w:after="300" w:afterAutospacing="0"/>
        <w:ind w:firstLine="580"/>
      </w:pPr>
      <w:proofErr w:type="gramStart"/>
      <w:r>
        <w:rPr>
          <w:color w:val="000000"/>
        </w:rPr>
        <w:t>2</w:t>
      </w:r>
      <w:r w:rsidRPr="0069220F">
        <w:rPr>
          <w:color w:val="000000"/>
        </w:rPr>
        <w:t>.1)</w:t>
      </w:r>
      <w:proofErr w:type="gramEnd"/>
      <w:r w:rsidRPr="0069220F">
        <w:rPr>
          <w:color w:val="000000"/>
        </w:rPr>
        <w:t xml:space="preserve"> pactuar entre União, Estado e Município, no âmbito da instância permanente de que trata o § 5º do art. 7º da lei 13.005/14, a implantação dos direitos e objetivos de aprendizagem e desenvolvimento que configurarão a base nacional comum curricular do ensino fundamental;</w:t>
      </w:r>
    </w:p>
    <w:p w:rsidR="00C80C04" w:rsidRDefault="00C80C04" w:rsidP="00C80C04">
      <w:pPr>
        <w:pStyle w:val="NormalWeb"/>
        <w:spacing w:before="300" w:beforeAutospacing="0" w:after="300" w:afterAutospacing="0"/>
        <w:ind w:firstLine="580"/>
        <w:rPr>
          <w:color w:val="000000"/>
        </w:rPr>
      </w:pPr>
      <w:proofErr w:type="gramStart"/>
      <w:r>
        <w:rPr>
          <w:color w:val="000000"/>
        </w:rPr>
        <w:t>2</w:t>
      </w:r>
      <w:r w:rsidRPr="0069220F">
        <w:rPr>
          <w:color w:val="000000"/>
        </w:rPr>
        <w:t>.2)</w:t>
      </w:r>
      <w:proofErr w:type="gramEnd"/>
      <w:r w:rsidR="00AE2189">
        <w:rPr>
          <w:color w:val="000000"/>
        </w:rPr>
        <w:t xml:space="preserve"> </w:t>
      </w:r>
      <w:r>
        <w:rPr>
          <w:color w:val="000000"/>
        </w:rPr>
        <w:t>estabelecer parceria com a Rede Estadual, buscando a formação integral dos educandos do município;</w:t>
      </w:r>
    </w:p>
    <w:p w:rsidR="00C80C04" w:rsidRPr="0069220F" w:rsidRDefault="00C80C04" w:rsidP="00C80C04">
      <w:pPr>
        <w:pStyle w:val="NormalWeb"/>
        <w:spacing w:before="300" w:beforeAutospacing="0" w:after="300" w:afterAutospacing="0"/>
        <w:ind w:firstLine="580"/>
      </w:pPr>
      <w:proofErr w:type="gramStart"/>
      <w:r>
        <w:rPr>
          <w:color w:val="000000"/>
        </w:rPr>
        <w:t>2.3)</w:t>
      </w:r>
      <w:proofErr w:type="gramEnd"/>
      <w:r w:rsidR="00AE2189">
        <w:rPr>
          <w:color w:val="000000"/>
        </w:rPr>
        <w:t xml:space="preserve"> </w:t>
      </w:r>
      <w:r w:rsidRPr="0069220F">
        <w:rPr>
          <w:color w:val="000000"/>
        </w:rPr>
        <w:t>criar mecanismos para o acompanhamento individualizado dos (as) alunos (as) do ensino fundamental;</w:t>
      </w:r>
    </w:p>
    <w:p w:rsidR="00C80C04" w:rsidRPr="0069220F" w:rsidRDefault="00C80C04" w:rsidP="00C80C04">
      <w:pPr>
        <w:pStyle w:val="NormalWeb"/>
        <w:spacing w:before="300" w:beforeAutospacing="0" w:after="300" w:afterAutospacing="0"/>
        <w:ind w:firstLine="580"/>
      </w:pPr>
      <w:proofErr w:type="gramStart"/>
      <w:r>
        <w:rPr>
          <w:color w:val="000000"/>
        </w:rPr>
        <w:t>2.4</w:t>
      </w:r>
      <w:r w:rsidRPr="0069220F">
        <w:rPr>
          <w:color w:val="000000"/>
        </w:rPr>
        <w:t>)</w:t>
      </w:r>
      <w:proofErr w:type="gramEnd"/>
      <w:r w:rsidRPr="0069220F">
        <w:rPr>
          <w:color w:val="000000"/>
        </w:rPr>
        <w:t xml:space="preserve"> fortalecer o acompanhamento e o monitoramento do acesso, da permanência e do aproveitamento escolar dos beneficiário</w:t>
      </w:r>
      <w:r w:rsidR="00814D84">
        <w:rPr>
          <w:color w:val="000000"/>
        </w:rPr>
        <w:t>9</w:t>
      </w:r>
      <w:r w:rsidRPr="0069220F">
        <w:rPr>
          <w:color w:val="000000"/>
        </w:rPr>
        <w:t>s de programas de transferência de renda, bem como das situações de discriminação, preconceitos e violências na escola, visando ao estabelecimento de condições adequadas para o sucesso escolar dos (as) alunos (as), em colaboração com as famílias e com órgãos públicos de assistência social, saúde e proteção à infância, adolescência e juventude;</w:t>
      </w:r>
    </w:p>
    <w:p w:rsidR="00C80C04" w:rsidRPr="0069220F" w:rsidRDefault="00C80C04" w:rsidP="00C80C04">
      <w:pPr>
        <w:pStyle w:val="NormalWeb"/>
        <w:spacing w:before="300" w:beforeAutospacing="0" w:after="300" w:afterAutospacing="0"/>
        <w:ind w:firstLine="580"/>
      </w:pPr>
      <w:proofErr w:type="gramStart"/>
      <w:r>
        <w:rPr>
          <w:color w:val="000000"/>
        </w:rPr>
        <w:t>2.5</w:t>
      </w:r>
      <w:r w:rsidRPr="0069220F">
        <w:rPr>
          <w:color w:val="000000"/>
        </w:rPr>
        <w:t>)</w:t>
      </w:r>
      <w:proofErr w:type="gramEnd"/>
      <w:r w:rsidRPr="0069220F">
        <w:rPr>
          <w:color w:val="000000"/>
        </w:rPr>
        <w:t xml:space="preserve"> promover a busca ativa de crianças e adolescentes fora da escola, em parceria com órgãos públicos de assistência social, saúde e proteção à infância, adolescência e juventude;</w:t>
      </w:r>
    </w:p>
    <w:p w:rsidR="00C80C04" w:rsidRPr="0069220F" w:rsidRDefault="00C80C04" w:rsidP="00C80C04">
      <w:pPr>
        <w:pStyle w:val="NormalWeb"/>
        <w:spacing w:before="300" w:beforeAutospacing="0" w:after="300" w:afterAutospacing="0"/>
        <w:ind w:firstLine="580"/>
      </w:pPr>
      <w:proofErr w:type="gramStart"/>
      <w:r>
        <w:rPr>
          <w:color w:val="000000"/>
        </w:rPr>
        <w:lastRenderedPageBreak/>
        <w:t>2.6</w:t>
      </w:r>
      <w:r w:rsidRPr="0069220F">
        <w:rPr>
          <w:color w:val="000000"/>
        </w:rPr>
        <w:t>)</w:t>
      </w:r>
      <w:proofErr w:type="gramEnd"/>
      <w:r w:rsidR="00090F8F">
        <w:rPr>
          <w:color w:val="000000"/>
        </w:rPr>
        <w:t xml:space="preserve"> </w:t>
      </w:r>
      <w:r w:rsidRPr="0069220F">
        <w:rPr>
          <w:color w:val="000000"/>
        </w:rPr>
        <w:t>desenvolver tecnologias pedagógicas que combinem, de maneira articulada, a organização do tempo e das atividades didáticas entre a escola e o ambiente comunitário, considerando as especificidades da educação especial</w:t>
      </w:r>
      <w:r>
        <w:rPr>
          <w:color w:val="000000"/>
        </w:rPr>
        <w:t>, das escolas do campo</w:t>
      </w:r>
      <w:r w:rsidRPr="0069220F">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t>2.7</w:t>
      </w:r>
      <w:r w:rsidRPr="0069220F">
        <w:rPr>
          <w:color w:val="000000"/>
        </w:rPr>
        <w:t>)</w:t>
      </w:r>
      <w:proofErr w:type="gramEnd"/>
      <w:r w:rsidR="00AE2189">
        <w:rPr>
          <w:color w:val="000000"/>
        </w:rPr>
        <w:t xml:space="preserve"> </w:t>
      </w:r>
      <w:r>
        <w:rPr>
          <w:color w:val="000000"/>
        </w:rPr>
        <w:t>manter</w:t>
      </w:r>
      <w:r w:rsidRPr="0069220F">
        <w:rPr>
          <w:color w:val="000000"/>
        </w:rPr>
        <w:t>, no âmbito dos sistemas de ensino, a organização flexível do trabalho pedagógico, incluindo adequação do calendário escolar de acordo com a realidade local, a identidade cultural e as condições climáticas da região;</w:t>
      </w:r>
    </w:p>
    <w:p w:rsidR="00C80C04" w:rsidRPr="0069220F" w:rsidRDefault="00C80C04" w:rsidP="00C80C04">
      <w:pPr>
        <w:pStyle w:val="NormalWeb"/>
        <w:spacing w:before="300" w:beforeAutospacing="0" w:after="300" w:afterAutospacing="0"/>
        <w:ind w:firstLine="580"/>
      </w:pPr>
      <w:proofErr w:type="gramStart"/>
      <w:r>
        <w:rPr>
          <w:color w:val="000000"/>
        </w:rPr>
        <w:t>2.8</w:t>
      </w:r>
      <w:r w:rsidRPr="0069220F">
        <w:rPr>
          <w:color w:val="000000"/>
        </w:rPr>
        <w:t>)</w:t>
      </w:r>
      <w:proofErr w:type="gramEnd"/>
      <w:r w:rsidRPr="0069220F">
        <w:rPr>
          <w:color w:val="000000"/>
        </w:rPr>
        <w:t xml:space="preserve"> promover a relação das escolas com instituições e movimentos culturais, a fim de garantir a oferta regular de atividades culturais para a livre fruição dos (as) alunos (as) dentro e fora dos espaços escolares, assegurando ainda que as escolas se tornem polos de criação e difusão cultural;</w:t>
      </w:r>
    </w:p>
    <w:p w:rsidR="00C80C04" w:rsidRPr="0069220F" w:rsidRDefault="00C80C04" w:rsidP="00C80C04">
      <w:pPr>
        <w:pStyle w:val="NormalWeb"/>
        <w:spacing w:before="300" w:beforeAutospacing="0" w:after="300" w:afterAutospacing="0"/>
        <w:ind w:firstLine="580"/>
      </w:pPr>
      <w:proofErr w:type="gramStart"/>
      <w:r>
        <w:rPr>
          <w:color w:val="000000"/>
        </w:rPr>
        <w:t>2.9</w:t>
      </w:r>
      <w:r w:rsidRPr="0069220F">
        <w:rPr>
          <w:color w:val="000000"/>
        </w:rPr>
        <w:t>)</w:t>
      </w:r>
      <w:proofErr w:type="gramEnd"/>
      <w:r w:rsidRPr="0069220F">
        <w:rPr>
          <w:color w:val="000000"/>
        </w:rPr>
        <w:t xml:space="preserve"> incentivar a participação dos pais ou responsáveis no acompanhamento das atividades escolares dos filhos por meio do estreitamento das relações entre as escolas e as famílias;</w:t>
      </w:r>
    </w:p>
    <w:p w:rsidR="00C80C04" w:rsidRPr="0069220F" w:rsidRDefault="00C80C04" w:rsidP="00C80C04">
      <w:pPr>
        <w:pStyle w:val="NormalWeb"/>
        <w:spacing w:before="300" w:beforeAutospacing="0" w:after="300" w:afterAutospacing="0"/>
        <w:ind w:firstLine="580"/>
        <w:rPr>
          <w:color w:val="000000"/>
        </w:rPr>
      </w:pPr>
      <w:proofErr w:type="gramStart"/>
      <w:r>
        <w:rPr>
          <w:color w:val="000000"/>
        </w:rPr>
        <w:t>2.10</w:t>
      </w:r>
      <w:r w:rsidRPr="0069220F">
        <w:rPr>
          <w:color w:val="000000"/>
        </w:rPr>
        <w:t>)</w:t>
      </w:r>
      <w:proofErr w:type="gramEnd"/>
      <w:r w:rsidRPr="0069220F">
        <w:rPr>
          <w:color w:val="000000"/>
        </w:rPr>
        <w:t xml:space="preserve"> estimular a oferta do ensino fundamental, em especial dos anos iniciai</w:t>
      </w:r>
      <w:r>
        <w:rPr>
          <w:color w:val="000000"/>
        </w:rPr>
        <w:t xml:space="preserve">s, para as populações do campo, </w:t>
      </w:r>
      <w:r w:rsidRPr="0069220F">
        <w:rPr>
          <w:color w:val="000000"/>
        </w:rPr>
        <w:t>nas próprias comunidades;</w:t>
      </w:r>
    </w:p>
    <w:p w:rsidR="00C80C04" w:rsidRPr="0069220F" w:rsidRDefault="00C80C04" w:rsidP="00C80C04">
      <w:pPr>
        <w:pStyle w:val="NormalWeb"/>
        <w:spacing w:before="300" w:beforeAutospacing="0" w:after="300" w:afterAutospacing="0"/>
        <w:ind w:firstLine="580"/>
        <w:rPr>
          <w:color w:val="000000"/>
        </w:rPr>
      </w:pPr>
      <w:proofErr w:type="gramStart"/>
      <w:r>
        <w:rPr>
          <w:color w:val="000000"/>
        </w:rPr>
        <w:t>2.1</w:t>
      </w:r>
      <w:r w:rsidR="00E63F27">
        <w:rPr>
          <w:color w:val="000000"/>
        </w:rPr>
        <w:t>1</w:t>
      </w:r>
      <w:r w:rsidRPr="0069220F">
        <w:rPr>
          <w:color w:val="000000"/>
        </w:rPr>
        <w:t>)</w:t>
      </w:r>
      <w:proofErr w:type="gramEnd"/>
      <w:r w:rsidRPr="0069220F">
        <w:rPr>
          <w:color w:val="000000"/>
        </w:rPr>
        <w:t xml:space="preserve"> promover atividades de desenvolvimento e estímulo a habilidades esportivas nas escolas, interligadas a um plano de disseminação do desporto educacional e de desenvolvimento esportivo nacional.</w:t>
      </w:r>
    </w:p>
    <w:p w:rsidR="00C80C04" w:rsidRPr="0069220F" w:rsidRDefault="00C80C04" w:rsidP="00C80C04">
      <w:pPr>
        <w:pStyle w:val="NormalWeb"/>
        <w:spacing w:before="300" w:beforeAutospacing="0" w:after="300" w:afterAutospacing="0"/>
        <w:ind w:firstLine="580"/>
        <w:rPr>
          <w:b/>
        </w:rPr>
      </w:pPr>
      <w:r w:rsidRPr="0069220F">
        <w:rPr>
          <w:b/>
          <w:color w:val="000000"/>
        </w:rPr>
        <w:t xml:space="preserve">Meta </w:t>
      </w:r>
      <w:proofErr w:type="gramStart"/>
      <w:r w:rsidRPr="009B3777">
        <w:rPr>
          <w:b/>
          <w:color w:val="000000"/>
        </w:rPr>
        <w:t>3</w:t>
      </w:r>
      <w:proofErr w:type="gramEnd"/>
      <w:r w:rsidRPr="0069220F">
        <w:rPr>
          <w:b/>
          <w:color w:val="000000"/>
        </w:rPr>
        <w:t xml:space="preserve">: universalizar, até 2016, o atendimento escolar para toda a população de 15 (quinze) a 17 (dezessete) anos e elevar, até o final do período de vigência deste PME, a taxa líquida de matrículas no ensino médio para </w:t>
      </w:r>
      <w:r>
        <w:rPr>
          <w:b/>
          <w:color w:val="000000"/>
        </w:rPr>
        <w:t>85%(oitenta e cinco</w:t>
      </w:r>
      <w:r w:rsidRPr="0069220F">
        <w:rPr>
          <w:b/>
          <w:color w:val="000000"/>
        </w:rPr>
        <w:t xml:space="preserve"> por cento).</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Default="00C80C04" w:rsidP="00C80C04">
      <w:pPr>
        <w:pStyle w:val="NormalWeb"/>
        <w:spacing w:before="300" w:beforeAutospacing="0" w:after="300" w:afterAutospacing="0"/>
        <w:ind w:firstLine="580"/>
        <w:rPr>
          <w:color w:val="000000"/>
        </w:rPr>
      </w:pPr>
      <w:proofErr w:type="gramStart"/>
      <w:r>
        <w:rPr>
          <w:color w:val="000000"/>
        </w:rPr>
        <w:t>3</w:t>
      </w:r>
      <w:r w:rsidRPr="0069220F">
        <w:rPr>
          <w:color w:val="000000"/>
        </w:rPr>
        <w:t>.1)</w:t>
      </w:r>
      <w:proofErr w:type="gramEnd"/>
      <w:r w:rsidR="007412EF">
        <w:rPr>
          <w:color w:val="000000"/>
        </w:rPr>
        <w:t xml:space="preserve"> </w:t>
      </w:r>
      <w:r>
        <w:rPr>
          <w:color w:val="000000"/>
        </w:rPr>
        <w:t>apoiar a Escola Estadual Cônego Francisco Stella dentro das possibilidades do Município a busca ativa e incentivo à</w:t>
      </w:r>
      <w:r w:rsidRPr="0042716C">
        <w:rPr>
          <w:color w:val="000000"/>
        </w:rPr>
        <w:t xml:space="preserve"> </w:t>
      </w:r>
      <w:r>
        <w:rPr>
          <w:color w:val="000000"/>
        </w:rPr>
        <w:t>permanência dos jovens na escola.</w:t>
      </w:r>
    </w:p>
    <w:p w:rsidR="00C80C04" w:rsidRDefault="00C80C04" w:rsidP="00C80C04">
      <w:pPr>
        <w:pStyle w:val="NormalWeb"/>
        <w:spacing w:before="300" w:beforeAutospacing="0" w:after="300" w:afterAutospacing="0"/>
        <w:ind w:firstLine="580"/>
        <w:rPr>
          <w:color w:val="000000"/>
        </w:rPr>
      </w:pPr>
      <w:r>
        <w:rPr>
          <w:color w:val="000000"/>
        </w:rPr>
        <w:t xml:space="preserve"> </w:t>
      </w:r>
      <w:proofErr w:type="gramStart"/>
      <w:r>
        <w:rPr>
          <w:color w:val="000000"/>
        </w:rPr>
        <w:t>3</w:t>
      </w:r>
      <w:r w:rsidRPr="0069220F">
        <w:rPr>
          <w:color w:val="000000"/>
        </w:rPr>
        <w:t>.</w:t>
      </w:r>
      <w:r w:rsidR="007412EF">
        <w:rPr>
          <w:color w:val="000000"/>
        </w:rPr>
        <w:t>2</w:t>
      </w:r>
      <w:r w:rsidRPr="0069220F">
        <w:rPr>
          <w:color w:val="000000"/>
        </w:rPr>
        <w:t>)</w:t>
      </w:r>
      <w:proofErr w:type="gramEnd"/>
      <w:r w:rsidRPr="0069220F">
        <w:rPr>
          <w:color w:val="000000"/>
        </w:rPr>
        <w:t xml:space="preserve"> pactuar entre União, Estado e Município, no âmbito da instância permanente de que trata o § 5</w:t>
      </w:r>
      <w:r w:rsidRPr="0069220F">
        <w:rPr>
          <w:color w:val="000000"/>
          <w:vertAlign w:val="superscript"/>
        </w:rPr>
        <w:t>o</w:t>
      </w:r>
      <w:r w:rsidRPr="0069220F">
        <w:rPr>
          <w:color w:val="000000"/>
        </w:rPr>
        <w:t xml:space="preserve"> do art. 7</w:t>
      </w:r>
      <w:r w:rsidRPr="0069220F">
        <w:rPr>
          <w:color w:val="000000"/>
          <w:vertAlign w:val="superscript"/>
        </w:rPr>
        <w:t>o</w:t>
      </w:r>
      <w:r w:rsidRPr="0069220F">
        <w:rPr>
          <w:color w:val="000000"/>
        </w:rPr>
        <w:t xml:space="preserve"> da lei 13.005/14, a implantação dos direitos e objetivos de aprendizagem e desenvolvimento que configurarão a base nacional comum curricular do ensino médio;</w:t>
      </w:r>
    </w:p>
    <w:p w:rsidR="00C80C04" w:rsidRPr="00002D3F" w:rsidRDefault="00C80C04" w:rsidP="00C80C04">
      <w:pPr>
        <w:spacing w:before="300" w:after="300" w:line="240" w:lineRule="auto"/>
        <w:ind w:firstLine="570"/>
        <w:rPr>
          <w:rFonts w:eastAsia="Times New Roman" w:cs="Times New Roman"/>
          <w:szCs w:val="24"/>
          <w:lang w:eastAsia="pt-BR"/>
        </w:rPr>
      </w:pPr>
      <w:proofErr w:type="gramStart"/>
      <w:r w:rsidRPr="00BC0355">
        <w:rPr>
          <w:rFonts w:cs="Times New Roman"/>
          <w:color w:val="000000"/>
          <w:szCs w:val="24"/>
        </w:rPr>
        <w:t>3.3)</w:t>
      </w:r>
      <w:proofErr w:type="gramEnd"/>
      <w:r w:rsidR="007412EF">
        <w:rPr>
          <w:rFonts w:cs="Times New Roman"/>
          <w:color w:val="000000"/>
          <w:szCs w:val="24"/>
        </w:rPr>
        <w:t xml:space="preserve"> </w:t>
      </w:r>
      <w:r w:rsidRPr="0069220F">
        <w:rPr>
          <w:color w:val="000000"/>
        </w:rPr>
        <w:t>garantir a fruição de bens e espaços culturais, de forma regular, bem como a ampliação da prática desportiva, integrada ao currículo escolar;</w:t>
      </w:r>
    </w:p>
    <w:p w:rsidR="00C80C04" w:rsidRPr="0069220F" w:rsidRDefault="00C80C04" w:rsidP="00C80C04">
      <w:pPr>
        <w:pStyle w:val="NormalWeb"/>
        <w:spacing w:before="300" w:beforeAutospacing="0" w:after="300" w:afterAutospacing="0"/>
        <w:ind w:firstLine="580"/>
      </w:pPr>
      <w:proofErr w:type="gramStart"/>
      <w:r>
        <w:rPr>
          <w:color w:val="000000"/>
        </w:rPr>
        <w:t>3.4</w:t>
      </w:r>
      <w:r w:rsidRPr="0069220F">
        <w:rPr>
          <w:color w:val="000000"/>
        </w:rPr>
        <w:t>)</w:t>
      </w:r>
      <w:proofErr w:type="gramEnd"/>
      <w:r w:rsidRPr="0069220F">
        <w:rPr>
          <w:color w:val="000000"/>
        </w:rPr>
        <w:t xml:space="preserve"> manter e ampliar programas e ações de correção de fluxo do ensino fundamental, por meio do acompanhamento individualizado do (a) aluno (a) com rendimento escolar defasado e pela adoção de práticas como aulas de reforço no turno complementar, estudos de recuperação e progressão parcial, de forma a reposicioná-lo no ciclo escolar de maneira compatível com sua idade;</w:t>
      </w:r>
    </w:p>
    <w:p w:rsidR="00C80C04" w:rsidRPr="0069220F" w:rsidRDefault="007412EF" w:rsidP="00C80C04">
      <w:pPr>
        <w:pStyle w:val="NormalWeb"/>
        <w:spacing w:before="300" w:beforeAutospacing="0" w:after="300" w:afterAutospacing="0"/>
        <w:ind w:firstLine="580"/>
      </w:pPr>
      <w:proofErr w:type="gramStart"/>
      <w:r>
        <w:rPr>
          <w:color w:val="000000"/>
        </w:rPr>
        <w:lastRenderedPageBreak/>
        <w:t>3.5</w:t>
      </w:r>
      <w:r w:rsidR="00C80C04" w:rsidRPr="0069220F">
        <w:rPr>
          <w:color w:val="000000"/>
        </w:rPr>
        <w:t>)</w:t>
      </w:r>
      <w:proofErr w:type="gramEnd"/>
      <w:r w:rsidR="00C80C04" w:rsidRPr="0069220F">
        <w:rPr>
          <w:color w:val="000000"/>
        </w:rPr>
        <w:t xml:space="preserve"> promover a busca ativa da população de 15 (quinze) a 17 (dezessete) anos fora da escola, em articulação com os serviços de assistência social, saúde e proteção à adolescência e à juventude;</w:t>
      </w:r>
    </w:p>
    <w:p w:rsidR="00C80C04" w:rsidRPr="0069220F" w:rsidRDefault="00C80C04" w:rsidP="00C80C04">
      <w:pPr>
        <w:pStyle w:val="NormalWeb"/>
        <w:spacing w:before="300" w:beforeAutospacing="0" w:after="300" w:afterAutospacing="0"/>
        <w:ind w:firstLine="580"/>
      </w:pPr>
      <w:proofErr w:type="gramStart"/>
      <w:r>
        <w:rPr>
          <w:color w:val="000000"/>
        </w:rPr>
        <w:t>3.6</w:t>
      </w:r>
      <w:r w:rsidRPr="0069220F">
        <w:rPr>
          <w:color w:val="000000"/>
        </w:rPr>
        <w:t>)</w:t>
      </w:r>
      <w:proofErr w:type="gramEnd"/>
      <w:r w:rsidRPr="0069220F">
        <w:rPr>
          <w:color w:val="000000"/>
        </w:rPr>
        <w:t xml:space="preserve"> fomentar programas de educação e de cultura para a população urbana e do campo de jovens, na faixa etária de 15 (quinze) a 17 (dezessete) anos, e de adultos, com qualificação social e profissional para aqueles que estejam fora da escola e com defasagem no fluxo escolar;</w:t>
      </w:r>
    </w:p>
    <w:p w:rsidR="00C80C04" w:rsidRPr="0069220F" w:rsidRDefault="00C80C04" w:rsidP="00C80C04">
      <w:pPr>
        <w:pStyle w:val="NormalWeb"/>
        <w:spacing w:before="300" w:beforeAutospacing="0" w:after="300" w:afterAutospacing="0"/>
        <w:ind w:firstLine="580"/>
      </w:pPr>
      <w:proofErr w:type="gramStart"/>
      <w:r>
        <w:rPr>
          <w:color w:val="000000"/>
        </w:rPr>
        <w:t>3.7</w:t>
      </w:r>
      <w:r w:rsidRPr="0069220F">
        <w:rPr>
          <w:color w:val="000000"/>
        </w:rPr>
        <w:t>)</w:t>
      </w:r>
      <w:proofErr w:type="gramEnd"/>
      <w:r>
        <w:rPr>
          <w:color w:val="000000"/>
        </w:rPr>
        <w:t xml:space="preserve"> </w:t>
      </w:r>
      <w:r w:rsidRPr="0069220F">
        <w:rPr>
          <w:color w:val="000000"/>
        </w:rPr>
        <w:t>implementar políticas de prevenção à evasão motivada por preconceito ou quaisquer formas de discriminação, criando rede de proteção</w:t>
      </w:r>
      <w:r>
        <w:rPr>
          <w:color w:val="000000"/>
        </w:rPr>
        <w:t xml:space="preserve">, articulando os órgãos de educação, assistência social, saúde e conselho tutelar, </w:t>
      </w:r>
      <w:r w:rsidRPr="0069220F">
        <w:rPr>
          <w:color w:val="000000"/>
        </w:rPr>
        <w:t xml:space="preserve"> contra formas associadas de exclusão;</w:t>
      </w:r>
    </w:p>
    <w:p w:rsidR="00C80C04" w:rsidRPr="0069220F" w:rsidRDefault="00C80C04" w:rsidP="00C80C04">
      <w:pPr>
        <w:pStyle w:val="NormalWeb"/>
        <w:spacing w:before="300" w:beforeAutospacing="0" w:after="300" w:afterAutospacing="0"/>
        <w:ind w:firstLine="580"/>
        <w:rPr>
          <w:b/>
        </w:rPr>
      </w:pPr>
      <w:r w:rsidRPr="0069220F">
        <w:rPr>
          <w:b/>
          <w:color w:val="000000"/>
        </w:rPr>
        <w:t xml:space="preserve"> Meta </w:t>
      </w:r>
      <w:proofErr w:type="gramStart"/>
      <w:r w:rsidRPr="005F6AD4">
        <w:rPr>
          <w:b/>
          <w:color w:val="000000"/>
        </w:rPr>
        <w:t>4</w:t>
      </w:r>
      <w:proofErr w:type="gramEnd"/>
      <w:r w:rsidRPr="0069220F">
        <w:rPr>
          <w:b/>
          <w:color w:val="000000"/>
        </w:rPr>
        <w:t xml:space="preserve">: universalizar, para a população de 4 (quatro) a 17 (dezessete) anos com deficiência, transtornos globais do desenvolvimento e altas habilidades ou </w:t>
      </w:r>
      <w:proofErr w:type="spellStart"/>
      <w:r w:rsidRPr="0069220F">
        <w:rPr>
          <w:b/>
          <w:color w:val="000000"/>
        </w:rPr>
        <w:t>superdotação</w:t>
      </w:r>
      <w:proofErr w:type="spellEnd"/>
      <w:r w:rsidRPr="0069220F">
        <w:rPr>
          <w:b/>
          <w:color w:val="000000"/>
        </w:rPr>
        <w:t>, o acesso à educação básica e ao atendimento educacional especializado, preferencialmente na rede regular de ensino, com a garantia de sistema educacional inclusivo, de salas de recursos multifuncionais, classes, escolas ou serviços especializados, públicos ou conveniados.</w:t>
      </w:r>
    </w:p>
    <w:p w:rsidR="00C80C04" w:rsidRDefault="00C80C04" w:rsidP="00C80C04">
      <w:pPr>
        <w:pStyle w:val="NormalWeb"/>
        <w:spacing w:before="300" w:beforeAutospacing="0" w:after="300" w:afterAutospacing="0"/>
        <w:ind w:firstLine="580"/>
        <w:rPr>
          <w:color w:val="000000"/>
        </w:rPr>
      </w:pPr>
      <w:r w:rsidRPr="0069220F">
        <w:rPr>
          <w:color w:val="000000"/>
        </w:rPr>
        <w:t>Estratégias:</w:t>
      </w:r>
    </w:p>
    <w:p w:rsidR="00C80C04" w:rsidRPr="0069220F" w:rsidRDefault="00C80C04" w:rsidP="00C80C04">
      <w:pPr>
        <w:pStyle w:val="NormalWeb"/>
        <w:spacing w:before="300" w:beforeAutospacing="0" w:after="300" w:afterAutospacing="0"/>
        <w:ind w:firstLine="580"/>
      </w:pPr>
      <w:proofErr w:type="gramStart"/>
      <w:r>
        <w:rPr>
          <w:color w:val="000000"/>
        </w:rPr>
        <w:t>4</w:t>
      </w:r>
      <w:r w:rsidRPr="0069220F">
        <w:rPr>
          <w:color w:val="000000"/>
        </w:rPr>
        <w:t>.1)</w:t>
      </w:r>
      <w:proofErr w:type="gramEnd"/>
      <w:r w:rsidRPr="0069220F">
        <w:rPr>
          <w:color w:val="000000"/>
        </w:rPr>
        <w:t xml:space="preserve"> contabilizar, para fins do repasse do Fundo de Manutenção e Desenvolvimento da Educação Básica e de Valorização dos Profissionais da Educação - FUNDEB, as matrículas dos (as) estudantes da educação regular da rede pública que recebam atendimento educacional especializado complementar e suplementar, sem prejuízo do cômputo dessas matrículas na educação básica regular, e as matrículas efetivadas, conforme o censo escolar mais atualizado, na educação especial oferecida em instituições comunitárias, confessionais ou filantrópicas sem fins lucrativos, conveniadas com o poder público e com atuação exclusiva na modalidade, nos termos da Lei n</w:t>
      </w:r>
      <w:r w:rsidRPr="0069220F">
        <w:rPr>
          <w:color w:val="000000"/>
          <w:vertAlign w:val="superscript"/>
        </w:rPr>
        <w:t>o</w:t>
      </w:r>
      <w:r w:rsidRPr="0069220F">
        <w:rPr>
          <w:color w:val="000000"/>
        </w:rPr>
        <w:t xml:space="preserve"> 11.494, de 20 de junho de 2007;</w:t>
      </w:r>
    </w:p>
    <w:p w:rsidR="00C80C04" w:rsidRPr="0069220F" w:rsidRDefault="00C80C04" w:rsidP="00C80C04">
      <w:pPr>
        <w:pStyle w:val="NormalWeb"/>
        <w:spacing w:before="300" w:beforeAutospacing="0" w:after="300" w:afterAutospacing="0"/>
        <w:ind w:firstLine="580"/>
      </w:pPr>
      <w:proofErr w:type="gramStart"/>
      <w:r>
        <w:rPr>
          <w:color w:val="000000"/>
        </w:rPr>
        <w:t>4</w:t>
      </w:r>
      <w:r w:rsidRPr="0069220F">
        <w:rPr>
          <w:color w:val="000000"/>
        </w:rPr>
        <w:t>.2)</w:t>
      </w:r>
      <w:proofErr w:type="gramEnd"/>
      <w:r w:rsidRPr="0069220F">
        <w:rPr>
          <w:color w:val="000000"/>
        </w:rPr>
        <w:t xml:space="preserve"> promover, no prazo de vigência deste P</w:t>
      </w:r>
      <w:r>
        <w:rPr>
          <w:color w:val="000000"/>
        </w:rPr>
        <w:t>M</w:t>
      </w:r>
      <w:r w:rsidRPr="0069220F">
        <w:rPr>
          <w:color w:val="000000"/>
        </w:rPr>
        <w:t xml:space="preserve">E, a universalização do atendimento escolar à demanda manifesta pelas famílias de crianças de 0 (zero) a 3 (três) anos com deficiência, transtornos globais do desenvolvimento e altas habilidades ou </w:t>
      </w:r>
      <w:proofErr w:type="spellStart"/>
      <w:r w:rsidRPr="0069220F">
        <w:rPr>
          <w:color w:val="000000"/>
        </w:rPr>
        <w:t>superdotação</w:t>
      </w:r>
      <w:proofErr w:type="spellEnd"/>
      <w:r w:rsidRPr="0069220F">
        <w:rPr>
          <w:color w:val="000000"/>
        </w:rPr>
        <w:t>, observado o que dispõe a Lei n</w:t>
      </w:r>
      <w:r w:rsidRPr="0069220F">
        <w:rPr>
          <w:color w:val="000000"/>
          <w:vertAlign w:val="superscript"/>
        </w:rPr>
        <w:t>o</w:t>
      </w:r>
      <w:r w:rsidRPr="0069220F">
        <w:rPr>
          <w:color w:val="000000"/>
        </w:rPr>
        <w:t xml:space="preserve"> 9.394, de 20 de dezembro de 1996, que estabelece as diretrizes e bases da educação nacional;</w:t>
      </w:r>
    </w:p>
    <w:p w:rsidR="00C80C04" w:rsidRPr="0069220F" w:rsidRDefault="00C80C04" w:rsidP="00C80C04">
      <w:pPr>
        <w:pStyle w:val="NormalWeb"/>
        <w:spacing w:before="300" w:beforeAutospacing="0" w:after="300" w:afterAutospacing="0"/>
        <w:ind w:firstLine="580"/>
      </w:pPr>
      <w:proofErr w:type="gramStart"/>
      <w:r>
        <w:rPr>
          <w:color w:val="000000"/>
        </w:rPr>
        <w:t>4</w:t>
      </w:r>
      <w:r w:rsidRPr="0069220F">
        <w:rPr>
          <w:color w:val="000000"/>
        </w:rPr>
        <w:t>.3)</w:t>
      </w:r>
      <w:proofErr w:type="gramEnd"/>
      <w:r w:rsidR="00B81924">
        <w:rPr>
          <w:color w:val="000000"/>
        </w:rPr>
        <w:t xml:space="preserve"> </w:t>
      </w:r>
      <w:r>
        <w:rPr>
          <w:color w:val="000000"/>
        </w:rPr>
        <w:t>manter e ampliar, em parceria com o Estado e a União, ao longo deste PM</w:t>
      </w:r>
      <w:r w:rsidRPr="0069220F">
        <w:rPr>
          <w:color w:val="000000"/>
        </w:rPr>
        <w:t>E, salas de recursos multifuncionais e fomentar a formação continuada de professores e professoras para o atendimento educacional especializad</w:t>
      </w:r>
      <w:r>
        <w:rPr>
          <w:color w:val="000000"/>
        </w:rPr>
        <w:t>o nas escolas urbanas e do campo</w:t>
      </w:r>
      <w:r w:rsidRPr="0069220F">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t>4</w:t>
      </w:r>
      <w:r w:rsidR="00AE2189">
        <w:rPr>
          <w:color w:val="000000"/>
        </w:rPr>
        <w:t>.4)</w:t>
      </w:r>
      <w:proofErr w:type="gramEnd"/>
      <w:r w:rsidR="00AE2189">
        <w:rPr>
          <w:color w:val="000000"/>
        </w:rPr>
        <w:t xml:space="preserve"> </w:t>
      </w:r>
      <w:r w:rsidRPr="0069220F">
        <w:rPr>
          <w:color w:val="000000"/>
        </w:rPr>
        <w:t xml:space="preserve">garantir atendimento educacional especializado em salas de recursos multifuncionais, classes, escolas ou serviços especializados, públicos ou conveniados, nas formas complementar e suplementar, a todos (as) alunos (as) com deficiência, transtornos globais do desenvolvimento e altas habilidades ou </w:t>
      </w:r>
      <w:proofErr w:type="spellStart"/>
      <w:r w:rsidRPr="0069220F">
        <w:rPr>
          <w:color w:val="000000"/>
        </w:rPr>
        <w:t>superdotação</w:t>
      </w:r>
      <w:proofErr w:type="spellEnd"/>
      <w:r w:rsidRPr="0069220F">
        <w:rPr>
          <w:color w:val="000000"/>
        </w:rPr>
        <w:t>, matriculados na rede pública de educação básica, conforme necessidade identificada por meio de avaliação, ouvidos a família e o aluno;</w:t>
      </w:r>
    </w:p>
    <w:p w:rsidR="00C80C04" w:rsidRPr="0069220F" w:rsidRDefault="00AE2189" w:rsidP="00C80C04">
      <w:pPr>
        <w:pStyle w:val="NormalWeb"/>
        <w:spacing w:before="300" w:beforeAutospacing="0" w:after="300" w:afterAutospacing="0"/>
        <w:ind w:firstLine="580"/>
      </w:pPr>
      <w:proofErr w:type="gramStart"/>
      <w:r>
        <w:rPr>
          <w:color w:val="000000"/>
        </w:rPr>
        <w:lastRenderedPageBreak/>
        <w:t>4.5</w:t>
      </w:r>
      <w:r w:rsidR="00C80C04" w:rsidRPr="005F6AD4">
        <w:rPr>
          <w:color w:val="000000"/>
        </w:rPr>
        <w:t>)</w:t>
      </w:r>
      <w:proofErr w:type="gramEnd"/>
      <w:r w:rsidR="00302F9F">
        <w:rPr>
          <w:color w:val="000000"/>
        </w:rPr>
        <w:t xml:space="preserve"> </w:t>
      </w:r>
      <w:r w:rsidR="00C80C04" w:rsidRPr="005F6AD4">
        <w:rPr>
          <w:color w:val="000000"/>
        </w:rPr>
        <w:t xml:space="preserve">buscar parcerias com o Estado e a União, manter e ampliar programas suplementares que promovam a acessibilidade nas instituições públicas, para garantir o acesso e a permanência dos (as) alunos (as) com deficiência por meio da adequação arquitetônica, da oferta de transporte acessível e da disponibilização de material didático próprio e de recursos de tecnologia </w:t>
      </w:r>
      <w:proofErr w:type="spellStart"/>
      <w:r w:rsidR="00C80C04" w:rsidRPr="005F6AD4">
        <w:rPr>
          <w:color w:val="000000"/>
        </w:rPr>
        <w:t>assistiva</w:t>
      </w:r>
      <w:proofErr w:type="spellEnd"/>
      <w:r w:rsidR="00C80C04" w:rsidRPr="005F6AD4">
        <w:rPr>
          <w:color w:val="000000"/>
        </w:rPr>
        <w:t xml:space="preserve">, assegurando, ainda, no contexto escolar, em todas as etapas, níveis e modalidades de ensino, a identificação dos (as) alunos (as) com altas habilidades ou </w:t>
      </w:r>
      <w:proofErr w:type="spellStart"/>
      <w:r w:rsidR="00C80C04" w:rsidRPr="005F6AD4">
        <w:rPr>
          <w:color w:val="000000"/>
        </w:rPr>
        <w:t>superdotação</w:t>
      </w:r>
      <w:proofErr w:type="spellEnd"/>
      <w:r w:rsidR="00C80C04" w:rsidRPr="005F6AD4">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t>4</w:t>
      </w:r>
      <w:r w:rsidR="00AE2189">
        <w:rPr>
          <w:color w:val="000000"/>
        </w:rPr>
        <w:t>.6</w:t>
      </w:r>
      <w:r w:rsidRPr="0069220F">
        <w:rPr>
          <w:color w:val="000000"/>
        </w:rPr>
        <w:t>)</w:t>
      </w:r>
      <w:proofErr w:type="gramEnd"/>
      <w:r w:rsidRPr="0069220F">
        <w:rPr>
          <w:color w:val="000000"/>
        </w:rPr>
        <w:t xml:space="preserve"> garantir a oferta de educação bilíngue, em Língua Brasileira de Sinais - LIBRAS como primeira língua e na modalidade escrita da Língua Portuguesa como segunda língua, aos (às) alunos (as) surdos e com deficiência auditiva de 0 (zero) a 17 (dezessete) anos, em escolas e classes bilíngues e em escolas inclusivas, nos termos do art. 22 do Decreto n</w:t>
      </w:r>
      <w:r w:rsidRPr="0069220F">
        <w:rPr>
          <w:color w:val="000000"/>
          <w:vertAlign w:val="superscript"/>
        </w:rPr>
        <w:t>o</w:t>
      </w:r>
      <w:r w:rsidRPr="0069220F">
        <w:rPr>
          <w:color w:val="000000"/>
        </w:rPr>
        <w:t xml:space="preserve">5.626, de 22 de dezembro de 2005, e dos </w:t>
      </w:r>
      <w:proofErr w:type="spellStart"/>
      <w:r w:rsidRPr="0069220F">
        <w:rPr>
          <w:color w:val="000000"/>
        </w:rPr>
        <w:t>arts</w:t>
      </w:r>
      <w:proofErr w:type="spellEnd"/>
      <w:r w:rsidRPr="0069220F">
        <w:rPr>
          <w:color w:val="000000"/>
        </w:rPr>
        <w:t xml:space="preserve">. 24 e 30 da Convenção sobre os Direitos das Pessoas com Deficiência, bem como a adoção do Sistema Braille de leitura para cegos e </w:t>
      </w:r>
      <w:proofErr w:type="gramStart"/>
      <w:r w:rsidRPr="0069220F">
        <w:rPr>
          <w:color w:val="000000"/>
        </w:rPr>
        <w:t>surdos-cegos</w:t>
      </w:r>
      <w:proofErr w:type="gramEnd"/>
      <w:r w:rsidRPr="0069220F">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t>4</w:t>
      </w:r>
      <w:r w:rsidR="00AE2189">
        <w:rPr>
          <w:color w:val="000000"/>
        </w:rPr>
        <w:t>.7</w:t>
      </w:r>
      <w:r w:rsidRPr="0069220F">
        <w:rPr>
          <w:color w:val="000000"/>
        </w:rPr>
        <w:t>)</w:t>
      </w:r>
      <w:proofErr w:type="gramEnd"/>
      <w:r w:rsidRPr="0069220F">
        <w:rPr>
          <w:color w:val="000000"/>
        </w:rPr>
        <w:t xml:space="preserve"> garantir a oferta de educação inclusiva, vedada a exclusão do ensino regular sob alegação de deficiência e promovida a articulação pedagógica entre o ensino regular e o atendimento educacional especializado;</w:t>
      </w:r>
    </w:p>
    <w:p w:rsidR="00C80C04" w:rsidRPr="0069220F" w:rsidRDefault="00C80C04" w:rsidP="00C80C04">
      <w:pPr>
        <w:pStyle w:val="NormalWeb"/>
        <w:spacing w:before="300" w:beforeAutospacing="0" w:after="300" w:afterAutospacing="0"/>
        <w:ind w:firstLine="580"/>
      </w:pPr>
      <w:proofErr w:type="gramStart"/>
      <w:r>
        <w:rPr>
          <w:color w:val="000000"/>
        </w:rPr>
        <w:t>4</w:t>
      </w:r>
      <w:r w:rsidR="00AE2189">
        <w:rPr>
          <w:color w:val="000000"/>
        </w:rPr>
        <w:t>.8</w:t>
      </w:r>
      <w:r w:rsidRPr="0069220F">
        <w:rPr>
          <w:color w:val="000000"/>
        </w:rPr>
        <w:t>)</w:t>
      </w:r>
      <w:proofErr w:type="gramEnd"/>
      <w:r w:rsidRPr="0069220F">
        <w:rPr>
          <w:color w:val="000000"/>
        </w:rPr>
        <w:t xml:space="preserve"> fortalecer o acompanhamento e o monitoramento do acesso à escola e ao atendimento educacional especializado, bem como da permanência e do desenvolvimento escolar dos (as) alunos (as) com deficiência, transtornos globais do desenvolvimento e altas habilidades ou </w:t>
      </w:r>
      <w:proofErr w:type="spellStart"/>
      <w:r w:rsidRPr="0069220F">
        <w:rPr>
          <w:color w:val="000000"/>
        </w:rPr>
        <w:t>superdotação</w:t>
      </w:r>
      <w:proofErr w:type="spellEnd"/>
      <w:r w:rsidRPr="0069220F">
        <w:rPr>
          <w:color w:val="000000"/>
        </w:rPr>
        <w:t xml:space="preserve"> beneficiários (as) de programas de transferência de renda, juntamente com o combate às situações de discriminação, preconceito e violência, com vistas ao estabelecimento de condições adequadas para o sucesso educacional, em colaboração com as famílias e com os órgãos públicos de assistência social, saúde e proteção à infância, à adolescência e à juventude;</w:t>
      </w:r>
    </w:p>
    <w:p w:rsidR="00C80C04" w:rsidRPr="0069220F" w:rsidRDefault="00C80C04" w:rsidP="00C80C04">
      <w:pPr>
        <w:pStyle w:val="NormalWeb"/>
        <w:spacing w:before="300" w:beforeAutospacing="0" w:after="300" w:afterAutospacing="0"/>
        <w:ind w:firstLine="580"/>
      </w:pPr>
      <w:proofErr w:type="gramStart"/>
      <w:r>
        <w:rPr>
          <w:color w:val="000000"/>
        </w:rPr>
        <w:t>4</w:t>
      </w:r>
      <w:r w:rsidR="00AE2189">
        <w:rPr>
          <w:color w:val="000000"/>
        </w:rPr>
        <w:t>.9</w:t>
      </w:r>
      <w:r w:rsidR="00035462">
        <w:rPr>
          <w:color w:val="000000"/>
        </w:rPr>
        <w:t>)</w:t>
      </w:r>
      <w:proofErr w:type="gramEnd"/>
      <w:r w:rsidR="00035462">
        <w:rPr>
          <w:color w:val="000000"/>
        </w:rPr>
        <w:t xml:space="preserve"> buscar parcerias para </w:t>
      </w:r>
      <w:r w:rsidRPr="0069220F">
        <w:rPr>
          <w:color w:val="000000"/>
        </w:rPr>
        <w:t xml:space="preserve">o desenvolvimento de pesquisas interdisciplinares para subsidiar a formulação de políticas públicas </w:t>
      </w:r>
      <w:proofErr w:type="spellStart"/>
      <w:r w:rsidRPr="0069220F">
        <w:rPr>
          <w:color w:val="000000"/>
        </w:rPr>
        <w:t>intersetoriais</w:t>
      </w:r>
      <w:proofErr w:type="spellEnd"/>
      <w:r w:rsidRPr="0069220F">
        <w:rPr>
          <w:color w:val="000000"/>
        </w:rPr>
        <w:t xml:space="preserve"> que atendam as especificidades educacionais de estudantes com deficiência, transtornos globais do desenvolvimento e altas habilidades ou </w:t>
      </w:r>
      <w:proofErr w:type="spellStart"/>
      <w:r w:rsidRPr="0069220F">
        <w:rPr>
          <w:color w:val="000000"/>
        </w:rPr>
        <w:t>superdotação</w:t>
      </w:r>
      <w:proofErr w:type="spellEnd"/>
      <w:r w:rsidRPr="0069220F">
        <w:rPr>
          <w:color w:val="000000"/>
        </w:rPr>
        <w:t xml:space="preserve"> que requeiram medidas de atendimento especializado;</w:t>
      </w:r>
    </w:p>
    <w:p w:rsidR="00C80C04" w:rsidRPr="0069220F" w:rsidRDefault="00C80C04" w:rsidP="00C80C04">
      <w:pPr>
        <w:pStyle w:val="NormalWeb"/>
        <w:spacing w:before="300" w:beforeAutospacing="0" w:after="300" w:afterAutospacing="0"/>
        <w:ind w:firstLine="580"/>
      </w:pPr>
      <w:proofErr w:type="gramStart"/>
      <w:r>
        <w:rPr>
          <w:color w:val="000000"/>
        </w:rPr>
        <w:t>4</w:t>
      </w:r>
      <w:r w:rsidR="00E63F27">
        <w:rPr>
          <w:color w:val="000000"/>
        </w:rPr>
        <w:t>.1</w:t>
      </w:r>
      <w:r w:rsidR="00AE2189">
        <w:rPr>
          <w:color w:val="000000"/>
        </w:rPr>
        <w:t>0</w:t>
      </w:r>
      <w:r w:rsidRPr="0069220F">
        <w:rPr>
          <w:color w:val="000000"/>
        </w:rPr>
        <w:t>)</w:t>
      </w:r>
      <w:proofErr w:type="gramEnd"/>
      <w:r w:rsidRPr="0069220F">
        <w:rPr>
          <w:color w:val="000000"/>
        </w:rPr>
        <w:t xml:space="preserve"> promover a articulação </w:t>
      </w:r>
      <w:proofErr w:type="spellStart"/>
      <w:r w:rsidRPr="0069220F">
        <w:rPr>
          <w:color w:val="000000"/>
        </w:rPr>
        <w:t>intersetorial</w:t>
      </w:r>
      <w:proofErr w:type="spellEnd"/>
      <w:r w:rsidRPr="0069220F">
        <w:rPr>
          <w:color w:val="000000"/>
        </w:rPr>
        <w:t xml:space="preserve"> entre órgãos e políticas públicas de saúde, assistência social e direitos humanos, em parceria com as famílias, com o fim de desenvolver modelos de atendimento voltados à continuidade do atendimento escolar, na educação de jovens e adultos, das pessoas com deficiência e transtornos globais do desenvolvimento com idade superior à faixa etária de escolarização obrigatória, de forma a assegurar a atenção integral ao longo da vida;</w:t>
      </w:r>
    </w:p>
    <w:p w:rsidR="00C80C04" w:rsidRPr="0069220F" w:rsidRDefault="00C80C04" w:rsidP="00C80C04">
      <w:pPr>
        <w:pStyle w:val="NormalWeb"/>
        <w:spacing w:before="300" w:beforeAutospacing="0" w:after="300" w:afterAutospacing="0"/>
        <w:ind w:firstLine="580"/>
      </w:pPr>
      <w:proofErr w:type="gramStart"/>
      <w:r>
        <w:rPr>
          <w:color w:val="000000"/>
        </w:rPr>
        <w:t>4</w:t>
      </w:r>
      <w:r w:rsidR="00E63F27">
        <w:rPr>
          <w:color w:val="000000"/>
        </w:rPr>
        <w:t>.1</w:t>
      </w:r>
      <w:r w:rsidR="00AE2189">
        <w:rPr>
          <w:color w:val="000000"/>
        </w:rPr>
        <w:t>1</w:t>
      </w:r>
      <w:r w:rsidRPr="0069220F">
        <w:rPr>
          <w:color w:val="000000"/>
        </w:rPr>
        <w:t>)</w:t>
      </w:r>
      <w:proofErr w:type="gramEnd"/>
      <w:r w:rsidRPr="0069220F">
        <w:rPr>
          <w:color w:val="000000"/>
        </w:rPr>
        <w:t xml:space="preserve"> apoiar a ampliação das equipes de profissionais da educação para atender à demanda do processo de escolarização dos (das) estudantes com deficiência, transtornos globais do desenvolvimento e altas habilidades ou </w:t>
      </w:r>
      <w:proofErr w:type="spellStart"/>
      <w:r w:rsidRPr="0069220F">
        <w:rPr>
          <w:color w:val="000000"/>
        </w:rPr>
        <w:t>superdotação</w:t>
      </w:r>
      <w:proofErr w:type="spellEnd"/>
      <w:r w:rsidRPr="0069220F">
        <w:rPr>
          <w:color w:val="000000"/>
        </w:rPr>
        <w:t>, garantindo a oferta de professores (as) do atendimento educacional especializado, profissionais de apoio ou auxiliares, tradutores (as) e intérpretes de Libras, guias-intérpretes para surdo</w:t>
      </w:r>
      <w:r>
        <w:rPr>
          <w:color w:val="000000"/>
        </w:rPr>
        <w:t xml:space="preserve">s-cegos, professores de Libras </w:t>
      </w:r>
      <w:r w:rsidRPr="0069220F">
        <w:rPr>
          <w:color w:val="000000"/>
        </w:rPr>
        <w:t>e professores bilíngues;</w:t>
      </w:r>
    </w:p>
    <w:p w:rsidR="00C80C04" w:rsidRDefault="00C80C04" w:rsidP="00C80C04">
      <w:pPr>
        <w:pStyle w:val="NormalWeb"/>
        <w:spacing w:before="300" w:beforeAutospacing="0" w:after="300" w:afterAutospacing="0"/>
        <w:ind w:firstLine="580"/>
        <w:rPr>
          <w:color w:val="000000"/>
        </w:rPr>
      </w:pPr>
      <w:proofErr w:type="gramStart"/>
      <w:r>
        <w:rPr>
          <w:color w:val="000000"/>
        </w:rPr>
        <w:lastRenderedPageBreak/>
        <w:t>4</w:t>
      </w:r>
      <w:r w:rsidR="00E63F27">
        <w:rPr>
          <w:color w:val="000000"/>
        </w:rPr>
        <w:t>.1</w:t>
      </w:r>
      <w:r w:rsidR="00AE2189">
        <w:rPr>
          <w:color w:val="000000"/>
        </w:rPr>
        <w:t>2</w:t>
      </w:r>
      <w:r w:rsidRPr="0069220F">
        <w:rPr>
          <w:color w:val="000000"/>
        </w:rPr>
        <w:t>)</w:t>
      </w:r>
      <w:proofErr w:type="gramEnd"/>
      <w:r w:rsidR="00AE2189">
        <w:rPr>
          <w:color w:val="000000"/>
        </w:rPr>
        <w:t xml:space="preserve"> </w:t>
      </w:r>
      <w:r>
        <w:rPr>
          <w:color w:val="000000"/>
        </w:rPr>
        <w:t>utilizar os</w:t>
      </w:r>
      <w:r w:rsidRPr="0069220F">
        <w:rPr>
          <w:color w:val="000000"/>
        </w:rPr>
        <w:t xml:space="preserve"> indicadores de qualidade e política de avaliação e supervisão para o funcionamento de instituições públicas e privadas que prestam atendimento a alunos com deficiência, transtornos globais do desenvolvimento e altas habilidades ou </w:t>
      </w:r>
      <w:proofErr w:type="spellStart"/>
      <w:r w:rsidRPr="0069220F">
        <w:rPr>
          <w:color w:val="000000"/>
        </w:rPr>
        <w:t>superdotação</w:t>
      </w:r>
      <w:proofErr w:type="spellEnd"/>
      <w:r w:rsidRPr="0069220F">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t>4</w:t>
      </w:r>
      <w:r w:rsidRPr="0069220F">
        <w:rPr>
          <w:color w:val="000000"/>
        </w:rPr>
        <w:t>.1</w:t>
      </w:r>
      <w:r w:rsidR="00AE2189">
        <w:rPr>
          <w:color w:val="000000"/>
        </w:rPr>
        <w:t>3</w:t>
      </w:r>
      <w:r w:rsidRPr="0069220F">
        <w:rPr>
          <w:color w:val="000000"/>
        </w:rPr>
        <w:t>)</w:t>
      </w:r>
      <w:proofErr w:type="gramEnd"/>
      <w:r w:rsidRPr="0069220F">
        <w:rPr>
          <w:color w:val="000000"/>
        </w:rPr>
        <w:t xml:space="preserve"> promover parcerias com instituições comunitárias, confessionais ou filantrópicas sem fins lucrativos, conveniadas com o poder público, visando a ampliar as condições de apoio ao atendimento escolar integral das pessoas com deficiência, transtornos globais do desenvolvimento e altas habilidades ou </w:t>
      </w:r>
      <w:proofErr w:type="spellStart"/>
      <w:r w:rsidRPr="0069220F">
        <w:rPr>
          <w:color w:val="000000"/>
        </w:rPr>
        <w:t>superdotação</w:t>
      </w:r>
      <w:proofErr w:type="spellEnd"/>
      <w:r w:rsidRPr="0069220F">
        <w:rPr>
          <w:color w:val="000000"/>
        </w:rPr>
        <w:t xml:space="preserve"> matriculadas nas redes públicas de ensino;</w:t>
      </w:r>
    </w:p>
    <w:p w:rsidR="00C80C04" w:rsidRPr="0069220F" w:rsidRDefault="00E63F27" w:rsidP="00C80C04">
      <w:pPr>
        <w:pStyle w:val="NormalWeb"/>
        <w:spacing w:before="300" w:beforeAutospacing="0" w:after="300" w:afterAutospacing="0"/>
        <w:ind w:firstLine="580"/>
      </w:pPr>
      <w:proofErr w:type="gramStart"/>
      <w:r>
        <w:rPr>
          <w:color w:val="000000"/>
        </w:rPr>
        <w:t>4.1</w:t>
      </w:r>
      <w:r w:rsidR="00AE2189">
        <w:rPr>
          <w:color w:val="000000"/>
        </w:rPr>
        <w:t>4</w:t>
      </w:r>
      <w:r w:rsidR="00C80C04" w:rsidRPr="0069220F">
        <w:rPr>
          <w:color w:val="000000"/>
        </w:rPr>
        <w:t>)</w:t>
      </w:r>
      <w:proofErr w:type="gramEnd"/>
      <w:r w:rsidR="00C80C04" w:rsidRPr="0069220F">
        <w:rPr>
          <w:color w:val="000000"/>
        </w:rPr>
        <w:t xml:space="preserve"> promover parcerias com instituições comunitárias, confessionais ou filantrópicas sem fins lucrativos, conveniadas com o poder público, visando a ampliar a oferta de formação continuada e a produção de material didático acessível, assim como os serviços de acessibilidade necessários ao pleno acesso, participação e aprendizagem dos estudantes com deficiência, transtornos globais do desenvolvimento e altas habilidades ou </w:t>
      </w:r>
      <w:proofErr w:type="spellStart"/>
      <w:r w:rsidR="00C80C04" w:rsidRPr="0069220F">
        <w:rPr>
          <w:color w:val="000000"/>
        </w:rPr>
        <w:t>superdotação</w:t>
      </w:r>
      <w:proofErr w:type="spellEnd"/>
      <w:r w:rsidR="00C80C04" w:rsidRPr="0069220F">
        <w:rPr>
          <w:color w:val="000000"/>
        </w:rPr>
        <w:t xml:space="preserve"> matriculados na rede pública de ensino;</w:t>
      </w:r>
    </w:p>
    <w:p w:rsidR="00C80C04" w:rsidRPr="0069220F" w:rsidRDefault="00E63F27" w:rsidP="00C80C04">
      <w:pPr>
        <w:pStyle w:val="NormalWeb"/>
        <w:spacing w:before="300" w:beforeAutospacing="0" w:after="300" w:afterAutospacing="0"/>
        <w:ind w:firstLine="580"/>
        <w:rPr>
          <w:color w:val="000000"/>
        </w:rPr>
      </w:pPr>
      <w:proofErr w:type="gramStart"/>
      <w:r>
        <w:rPr>
          <w:color w:val="000000"/>
        </w:rPr>
        <w:t>4.1</w:t>
      </w:r>
      <w:r w:rsidR="00AE2189">
        <w:rPr>
          <w:color w:val="000000"/>
        </w:rPr>
        <w:t>5</w:t>
      </w:r>
      <w:r w:rsidR="00C80C04" w:rsidRPr="0069220F">
        <w:rPr>
          <w:color w:val="000000"/>
        </w:rPr>
        <w:t>)</w:t>
      </w:r>
      <w:proofErr w:type="gramEnd"/>
      <w:r w:rsidR="00C80C04" w:rsidRPr="0069220F">
        <w:rPr>
          <w:color w:val="000000"/>
        </w:rPr>
        <w:t xml:space="preserve"> promover parcerias com instituições comunitárias, confessionais ou filantrópicas sem fins lucrativos, conveniadas com o poder público, a fim de favorecer a participação das famílias e da sociedade na construção do sistema educacional inclusivo.</w:t>
      </w:r>
    </w:p>
    <w:p w:rsidR="00C80C04" w:rsidRPr="0069220F" w:rsidRDefault="00C80C04" w:rsidP="00C80C04">
      <w:pPr>
        <w:pStyle w:val="NormalWeb"/>
        <w:spacing w:before="300" w:beforeAutospacing="0" w:after="300" w:afterAutospacing="0"/>
        <w:ind w:firstLine="580"/>
        <w:rPr>
          <w:b/>
        </w:rPr>
      </w:pPr>
      <w:r w:rsidRPr="0069220F">
        <w:rPr>
          <w:b/>
          <w:color w:val="000000"/>
        </w:rPr>
        <w:t xml:space="preserve">Meta </w:t>
      </w:r>
      <w:proofErr w:type="gramStart"/>
      <w:r w:rsidRPr="00F273B0">
        <w:rPr>
          <w:b/>
          <w:color w:val="000000"/>
        </w:rPr>
        <w:t>5</w:t>
      </w:r>
      <w:proofErr w:type="gramEnd"/>
      <w:r w:rsidRPr="0069220F">
        <w:rPr>
          <w:b/>
          <w:color w:val="000000"/>
        </w:rPr>
        <w:t>:alfabetizar todas as crianç</w:t>
      </w:r>
      <w:r>
        <w:rPr>
          <w:b/>
          <w:color w:val="000000"/>
        </w:rPr>
        <w:t>as, no máximo, até o final do 3º</w:t>
      </w:r>
      <w:r w:rsidRPr="0069220F">
        <w:rPr>
          <w:b/>
          <w:color w:val="000000"/>
        </w:rPr>
        <w:t xml:space="preserve"> (terceiro) ano do ensino fundamental.</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Pr="0069220F" w:rsidRDefault="00C80C04" w:rsidP="00C80C04">
      <w:pPr>
        <w:pStyle w:val="NormalWeb"/>
        <w:spacing w:before="300" w:beforeAutospacing="0" w:after="300" w:afterAutospacing="0"/>
        <w:ind w:firstLine="580"/>
      </w:pPr>
      <w:proofErr w:type="gramStart"/>
      <w:r>
        <w:rPr>
          <w:color w:val="000000"/>
        </w:rPr>
        <w:t>5</w:t>
      </w:r>
      <w:r w:rsidRPr="0069220F">
        <w:rPr>
          <w:color w:val="000000"/>
        </w:rPr>
        <w:t>.1)</w:t>
      </w:r>
      <w:proofErr w:type="gramEnd"/>
      <w:r w:rsidRPr="0069220F">
        <w:rPr>
          <w:color w:val="000000"/>
        </w:rPr>
        <w:t xml:space="preserve"> estruturar os processos pedagógicos de alfabetização, nos anos iniciais do ensino fundamental, articulando-os com as estratégias desenvolvidas na pré-escola, com qualificação e valorização dos (as) professores (as) alfabetizadores e com apoio pedagógico específico, a fim de garantir a alfabetização plena de todas as crianças;</w:t>
      </w:r>
    </w:p>
    <w:p w:rsidR="00C80C04" w:rsidRPr="0069220F" w:rsidRDefault="00C80C04" w:rsidP="00C80C04">
      <w:pPr>
        <w:pStyle w:val="NormalWeb"/>
        <w:spacing w:before="300" w:beforeAutospacing="0" w:after="300" w:afterAutospacing="0"/>
        <w:ind w:firstLine="580"/>
      </w:pPr>
      <w:proofErr w:type="gramStart"/>
      <w:r>
        <w:rPr>
          <w:color w:val="000000"/>
        </w:rPr>
        <w:t>5.2)</w:t>
      </w:r>
      <w:proofErr w:type="gramEnd"/>
      <w:r>
        <w:rPr>
          <w:color w:val="000000"/>
        </w:rPr>
        <w:t xml:space="preserve"> a</w:t>
      </w:r>
      <w:r w:rsidRPr="0069220F">
        <w:rPr>
          <w:color w:val="000000"/>
        </w:rPr>
        <w:t>plicar periodicamente</w:t>
      </w:r>
      <w:r>
        <w:rPr>
          <w:color w:val="000000"/>
        </w:rPr>
        <w:t>,</w:t>
      </w:r>
      <w:r w:rsidRPr="0069220F">
        <w:rPr>
          <w:color w:val="000000"/>
        </w:rPr>
        <w:t xml:space="preserve"> por meio de  instrumentos de avaliação e</w:t>
      </w:r>
      <w:r>
        <w:rPr>
          <w:color w:val="000000"/>
        </w:rPr>
        <w:t xml:space="preserve">specíficos da  União e Estado </w:t>
      </w:r>
      <w:r w:rsidRPr="0069220F">
        <w:rPr>
          <w:color w:val="000000"/>
        </w:rPr>
        <w:t xml:space="preserve"> para aferir a alfabetização das crianças, aplicados a cada ano, implementando medidas pedagógicas para alfabetizar todos os alunos e alunas até o final do terceiro ano do ensino fundamental;</w:t>
      </w:r>
    </w:p>
    <w:p w:rsidR="00C80C04" w:rsidRPr="0069220F" w:rsidRDefault="00C80C04" w:rsidP="00C80C04">
      <w:pPr>
        <w:pStyle w:val="NormalWeb"/>
        <w:spacing w:before="300" w:beforeAutospacing="0" w:after="300" w:afterAutospacing="0"/>
        <w:ind w:firstLine="580"/>
      </w:pPr>
      <w:proofErr w:type="gramStart"/>
      <w:r>
        <w:rPr>
          <w:color w:val="000000"/>
        </w:rPr>
        <w:t>5</w:t>
      </w:r>
      <w:r w:rsidRPr="0069220F">
        <w:rPr>
          <w:color w:val="000000"/>
        </w:rPr>
        <w:t>.3)</w:t>
      </w:r>
      <w:proofErr w:type="gramEnd"/>
      <w:r w:rsidRPr="0069220F">
        <w:rPr>
          <w:color w:val="000000"/>
        </w:rPr>
        <w:t xml:space="preserve"> selecionar, </w:t>
      </w:r>
      <w:r>
        <w:rPr>
          <w:color w:val="000000"/>
        </w:rPr>
        <w:t>utilizar</w:t>
      </w:r>
      <w:r w:rsidRPr="0069220F">
        <w:rPr>
          <w:color w:val="000000"/>
        </w:rPr>
        <w:t xml:space="preserve"> e divulgar tecnologias educacionais para a alfabetização de crianças, assegurada a diversidade de métodos e propostas pedagógicas, bem como o acompanhamento dos resultados nos sistemas de ensino em que forem aplicadas, devendo ser disponibilizadas, preferencialmente, como recursos educacionais abertos;</w:t>
      </w:r>
    </w:p>
    <w:p w:rsidR="00C80C04" w:rsidRPr="0069220F" w:rsidRDefault="00C80C04" w:rsidP="00C80C04">
      <w:pPr>
        <w:pStyle w:val="NormalWeb"/>
        <w:spacing w:before="300" w:beforeAutospacing="0" w:after="300" w:afterAutospacing="0"/>
        <w:ind w:firstLine="580"/>
      </w:pPr>
      <w:proofErr w:type="gramStart"/>
      <w:r>
        <w:rPr>
          <w:color w:val="000000"/>
        </w:rPr>
        <w:t>5</w:t>
      </w:r>
      <w:r w:rsidRPr="0069220F">
        <w:rPr>
          <w:color w:val="000000"/>
        </w:rPr>
        <w:t>.4)</w:t>
      </w:r>
      <w:proofErr w:type="gramEnd"/>
      <w:r w:rsidRPr="0069220F">
        <w:rPr>
          <w:color w:val="000000"/>
        </w:rPr>
        <w:t xml:space="preserve"> fomentar o desenvolvimento de tecnologias educacionais e de práticas pedagógicas inovadoras que assegurem a alfabetização e favoreçam a melhoria do fluxo escolar e a aprendizagem dos (as) alunos (as), consideradas as diversas abordagens metodológicas e sua efetividade;</w:t>
      </w:r>
    </w:p>
    <w:p w:rsidR="00C80C04" w:rsidRDefault="00C80C04" w:rsidP="00C80C04">
      <w:pPr>
        <w:pStyle w:val="NormalWeb"/>
        <w:spacing w:before="300" w:beforeAutospacing="0" w:after="300" w:afterAutospacing="0"/>
        <w:ind w:firstLine="580"/>
        <w:rPr>
          <w:color w:val="000000"/>
        </w:rPr>
      </w:pPr>
      <w:proofErr w:type="gramStart"/>
      <w:r>
        <w:rPr>
          <w:color w:val="000000"/>
        </w:rPr>
        <w:t>5</w:t>
      </w:r>
      <w:r w:rsidRPr="0069220F">
        <w:rPr>
          <w:color w:val="000000"/>
        </w:rPr>
        <w:t>.5)</w:t>
      </w:r>
      <w:proofErr w:type="gramEnd"/>
      <w:r w:rsidRPr="0069220F">
        <w:rPr>
          <w:color w:val="000000"/>
        </w:rPr>
        <w:t xml:space="preserve"> apoiar a alfa</w:t>
      </w:r>
      <w:r w:rsidR="00333D4F">
        <w:rPr>
          <w:color w:val="000000"/>
        </w:rPr>
        <w:t xml:space="preserve">betização de crianças do campo, </w:t>
      </w:r>
      <w:r w:rsidRPr="0069220F">
        <w:rPr>
          <w:color w:val="000000"/>
        </w:rPr>
        <w:t>com a produção de materiais didáticos específicos</w:t>
      </w:r>
      <w:r>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lastRenderedPageBreak/>
        <w:t>5</w:t>
      </w:r>
      <w:r w:rsidRPr="0069220F">
        <w:rPr>
          <w:color w:val="000000"/>
        </w:rPr>
        <w:t>.6)</w:t>
      </w:r>
      <w:proofErr w:type="gramEnd"/>
      <w:r w:rsidRPr="0069220F">
        <w:rPr>
          <w:color w:val="000000"/>
        </w:rPr>
        <w:t xml:space="preserve"> promover e estimular a formação inicial e continuada de professores (as) para a alfabetização de crianças, com o conhecimento de novas tecnologias educacionais e práticas pedagógicas inovadoras, estimulando a articulação entre programas de pós-graduação stricto sensu e ações de formação continuada de professores (as) para a alfabetização;</w:t>
      </w:r>
    </w:p>
    <w:p w:rsidR="00C80C04" w:rsidRPr="0069220F" w:rsidRDefault="00C80C04" w:rsidP="00C80C04">
      <w:pPr>
        <w:pStyle w:val="NormalWeb"/>
        <w:spacing w:before="300" w:beforeAutospacing="0" w:after="300" w:afterAutospacing="0"/>
        <w:ind w:firstLine="580"/>
        <w:rPr>
          <w:color w:val="000000"/>
        </w:rPr>
      </w:pPr>
      <w:proofErr w:type="gramStart"/>
      <w:r>
        <w:rPr>
          <w:color w:val="000000"/>
        </w:rPr>
        <w:t>5</w:t>
      </w:r>
      <w:r w:rsidRPr="0069220F">
        <w:rPr>
          <w:color w:val="000000"/>
        </w:rPr>
        <w:t>.7)</w:t>
      </w:r>
      <w:proofErr w:type="gramEnd"/>
      <w:r w:rsidRPr="0069220F">
        <w:rPr>
          <w:color w:val="000000"/>
        </w:rPr>
        <w:t xml:space="preserve"> apoiar a alfabetização das pessoas com deficiência, quando houver no município, considerando as suas especificidades, inclusive a alfabetização bilíngue de pessoas surdas, sem estabelecimento de </w:t>
      </w:r>
      <w:proofErr w:type="spellStart"/>
      <w:r w:rsidRPr="0069220F">
        <w:rPr>
          <w:color w:val="000000"/>
        </w:rPr>
        <w:t>terminalidade</w:t>
      </w:r>
      <w:proofErr w:type="spellEnd"/>
      <w:r w:rsidRPr="0069220F">
        <w:rPr>
          <w:color w:val="000000"/>
        </w:rPr>
        <w:t xml:space="preserve"> temporal.</w:t>
      </w:r>
    </w:p>
    <w:p w:rsidR="00C80C04" w:rsidRDefault="00C80C04" w:rsidP="00C80C04">
      <w:pPr>
        <w:pStyle w:val="NormalWeb"/>
        <w:spacing w:before="300" w:beforeAutospacing="0" w:after="300" w:afterAutospacing="0"/>
        <w:ind w:firstLine="580"/>
        <w:rPr>
          <w:b/>
          <w:color w:val="000000"/>
        </w:rPr>
      </w:pPr>
    </w:p>
    <w:p w:rsidR="00C80C04" w:rsidRPr="0069220F" w:rsidRDefault="00C80C04" w:rsidP="00C80C04">
      <w:pPr>
        <w:pStyle w:val="NormalWeb"/>
        <w:spacing w:before="300" w:beforeAutospacing="0" w:after="300" w:afterAutospacing="0"/>
        <w:ind w:firstLine="580"/>
        <w:rPr>
          <w:b/>
        </w:rPr>
      </w:pPr>
      <w:r w:rsidRPr="0069220F">
        <w:rPr>
          <w:b/>
          <w:color w:val="000000"/>
        </w:rPr>
        <w:t xml:space="preserve">Meta </w:t>
      </w:r>
      <w:proofErr w:type="gramStart"/>
      <w:r w:rsidRPr="00603DA7">
        <w:rPr>
          <w:b/>
          <w:color w:val="000000"/>
        </w:rPr>
        <w:t>6</w:t>
      </w:r>
      <w:proofErr w:type="gramEnd"/>
      <w:r w:rsidRPr="0069220F">
        <w:rPr>
          <w:b/>
          <w:color w:val="000000"/>
        </w:rPr>
        <w:t xml:space="preserve">: oferecer educação em tempo integral em, no mínimo, </w:t>
      </w:r>
      <w:r w:rsidR="00CA0E7D">
        <w:rPr>
          <w:b/>
          <w:color w:val="000000"/>
        </w:rPr>
        <w:t>90</w:t>
      </w:r>
      <w:r w:rsidRPr="0069220F">
        <w:rPr>
          <w:b/>
          <w:color w:val="000000"/>
        </w:rPr>
        <w:t>% (</w:t>
      </w:r>
      <w:r w:rsidR="00CA0E7D">
        <w:rPr>
          <w:b/>
          <w:color w:val="000000"/>
        </w:rPr>
        <w:t>noventa</w:t>
      </w:r>
      <w:r w:rsidRPr="0069220F">
        <w:rPr>
          <w:b/>
          <w:color w:val="000000"/>
        </w:rPr>
        <w:t xml:space="preserve"> por cento) das escolas públicas, de forma a atender, pelo menos, </w:t>
      </w:r>
      <w:r w:rsidR="00C737C6">
        <w:rPr>
          <w:b/>
          <w:color w:val="000000"/>
        </w:rPr>
        <w:t>60</w:t>
      </w:r>
      <w:r w:rsidRPr="0069220F">
        <w:rPr>
          <w:b/>
          <w:color w:val="000000"/>
        </w:rPr>
        <w:t>% (</w:t>
      </w:r>
      <w:r w:rsidR="00C737C6">
        <w:rPr>
          <w:b/>
          <w:color w:val="000000"/>
        </w:rPr>
        <w:t>sessenta</w:t>
      </w:r>
      <w:r w:rsidRPr="0069220F">
        <w:rPr>
          <w:b/>
          <w:color w:val="000000"/>
        </w:rPr>
        <w:t xml:space="preserve"> por cento) dos (as) alunos (as) da educação básica.</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Pr="0069220F" w:rsidRDefault="00C80C04" w:rsidP="00C80C04">
      <w:pPr>
        <w:pStyle w:val="NormalWeb"/>
        <w:spacing w:before="300" w:beforeAutospacing="0" w:after="300" w:afterAutospacing="0"/>
        <w:ind w:firstLine="580"/>
      </w:pPr>
      <w:proofErr w:type="gramStart"/>
      <w:r>
        <w:rPr>
          <w:color w:val="000000"/>
        </w:rPr>
        <w:t>6</w:t>
      </w:r>
      <w:r w:rsidRPr="0069220F">
        <w:rPr>
          <w:color w:val="000000"/>
        </w:rPr>
        <w:t>.1)</w:t>
      </w:r>
      <w:proofErr w:type="gramEnd"/>
      <w:r>
        <w:rPr>
          <w:color w:val="000000"/>
        </w:rPr>
        <w:t xml:space="preserve"> </w:t>
      </w:r>
      <w:r w:rsidRPr="006943B0">
        <w:rPr>
          <w:color w:val="000000"/>
        </w:rPr>
        <w:t>promover, com o apoio da União, a oferta de educação básica pública em tempo integral, por meio de atividades de acompanhamento pedagógico e multidisciplinares, inclusive culturais e esportivas, de forma que o tempo de permanência dos (as) alunos (as) na escola, ou sob sua responsabilidade, passe a ser igual ou superior a 7 (sete) horas diárias durante todo o ano letivo, com a ampliação progressiva da jornada de professores em uma única escola;</w:t>
      </w:r>
    </w:p>
    <w:p w:rsidR="00C80C04" w:rsidRPr="0069220F" w:rsidRDefault="00C80C04" w:rsidP="00C80C04">
      <w:pPr>
        <w:pStyle w:val="NormalWeb"/>
        <w:spacing w:before="300" w:beforeAutospacing="0" w:after="300" w:afterAutospacing="0"/>
        <w:ind w:firstLine="580"/>
      </w:pPr>
      <w:proofErr w:type="gramStart"/>
      <w:r>
        <w:rPr>
          <w:color w:val="000000"/>
        </w:rPr>
        <w:t>6</w:t>
      </w:r>
      <w:r w:rsidRPr="0069220F">
        <w:rPr>
          <w:color w:val="000000"/>
        </w:rPr>
        <w:t>.2)</w:t>
      </w:r>
      <w:proofErr w:type="gramEnd"/>
      <w:r w:rsidRPr="0069220F">
        <w:rPr>
          <w:color w:val="000000"/>
        </w:rPr>
        <w:t xml:space="preserve"> instituir, em regime de colaboração, programa de construção de escolas na área urbana  e rural com padrão arquitetônico e de mobiliário adequado para atendi</w:t>
      </w:r>
      <w:r>
        <w:rPr>
          <w:color w:val="000000"/>
        </w:rPr>
        <w:t>mento em tempo integral, prioritariamente em comunidades pobres ou crianças em situação de vulnerabilidade social.</w:t>
      </w:r>
    </w:p>
    <w:p w:rsidR="00C80C04" w:rsidRPr="0069220F" w:rsidRDefault="00C80C04" w:rsidP="00C80C04">
      <w:pPr>
        <w:pStyle w:val="NormalWeb"/>
        <w:spacing w:before="300" w:beforeAutospacing="0" w:after="300" w:afterAutospacing="0"/>
        <w:ind w:firstLine="580"/>
      </w:pPr>
      <w:proofErr w:type="gramStart"/>
      <w:r>
        <w:rPr>
          <w:color w:val="000000"/>
        </w:rPr>
        <w:t>6.3)</w:t>
      </w:r>
      <w:proofErr w:type="gramEnd"/>
      <w:r>
        <w:rPr>
          <w:color w:val="000000"/>
        </w:rPr>
        <w:t xml:space="preserve"> a</w:t>
      </w:r>
      <w:r w:rsidRPr="0069220F">
        <w:rPr>
          <w:color w:val="000000"/>
        </w:rPr>
        <w:t>derir</w:t>
      </w:r>
      <w:r>
        <w:rPr>
          <w:color w:val="000000"/>
        </w:rPr>
        <w:t>,</w:t>
      </w:r>
      <w:r w:rsidRPr="0069220F">
        <w:rPr>
          <w:color w:val="000000"/>
        </w:rPr>
        <w:t xml:space="preserve"> em regime de colaboração,</w:t>
      </w:r>
      <w:r>
        <w:rPr>
          <w:color w:val="000000"/>
        </w:rPr>
        <w:t xml:space="preserve"> a</w:t>
      </w:r>
      <w:r w:rsidRPr="0069220F">
        <w:rPr>
          <w:color w:val="000000"/>
        </w:rPr>
        <w:t xml:space="preserve"> programa nacional de ampliação e reestruturação das escolas públicas, por meio da instalação de quadras poliesportivas, laboratórios, inclusive de informática, espaços para atividades culturais, bibliotecas, auditórios, cozinhas, refeitórios, banheiros e outros equipamentos, bem como da produção de material didático e da formação de recursos humanos para a educação em tempo integral;</w:t>
      </w:r>
    </w:p>
    <w:p w:rsidR="00C80C04" w:rsidRPr="0069220F" w:rsidRDefault="00C80C04" w:rsidP="00C80C04">
      <w:pPr>
        <w:pStyle w:val="NormalWeb"/>
        <w:spacing w:before="300" w:beforeAutospacing="0" w:after="300" w:afterAutospacing="0"/>
        <w:ind w:firstLine="580"/>
      </w:pPr>
      <w:proofErr w:type="gramStart"/>
      <w:r>
        <w:rPr>
          <w:color w:val="000000"/>
        </w:rPr>
        <w:t>6</w:t>
      </w:r>
      <w:r w:rsidRPr="0069220F">
        <w:rPr>
          <w:color w:val="000000"/>
        </w:rPr>
        <w:t>.4)</w:t>
      </w:r>
      <w:proofErr w:type="gramEnd"/>
      <w:r w:rsidRPr="0069220F">
        <w:rPr>
          <w:color w:val="000000"/>
        </w:rPr>
        <w:t xml:space="preserve"> fomentar a articulação da escola com os diferentes espaços educativos, culturais e esportivos e com equipamentos públicos, como centros comunitários,</w:t>
      </w:r>
      <w:r w:rsidR="00715EBC">
        <w:rPr>
          <w:color w:val="000000"/>
        </w:rPr>
        <w:t xml:space="preserve"> </w:t>
      </w:r>
      <w:r>
        <w:rPr>
          <w:color w:val="000000"/>
        </w:rPr>
        <w:t>parques,</w:t>
      </w:r>
      <w:r w:rsidR="00715EBC">
        <w:rPr>
          <w:color w:val="000000"/>
        </w:rPr>
        <w:t xml:space="preserve"> </w:t>
      </w:r>
      <w:r>
        <w:rPr>
          <w:color w:val="000000"/>
        </w:rPr>
        <w:t>museus,</w:t>
      </w:r>
      <w:r w:rsidR="00715EBC">
        <w:rPr>
          <w:color w:val="000000"/>
        </w:rPr>
        <w:t xml:space="preserve"> </w:t>
      </w:r>
      <w:r>
        <w:rPr>
          <w:color w:val="000000"/>
        </w:rPr>
        <w:t>teatros,</w:t>
      </w:r>
      <w:r w:rsidR="00715EBC">
        <w:rPr>
          <w:color w:val="000000"/>
        </w:rPr>
        <w:t xml:space="preserve"> </w:t>
      </w:r>
      <w:r>
        <w:rPr>
          <w:color w:val="000000"/>
        </w:rPr>
        <w:t>cinemas,</w:t>
      </w:r>
      <w:r w:rsidR="00715EBC">
        <w:rPr>
          <w:color w:val="000000"/>
        </w:rPr>
        <w:t xml:space="preserve"> </w:t>
      </w:r>
      <w:r>
        <w:rPr>
          <w:color w:val="000000"/>
        </w:rPr>
        <w:t>planetários,</w:t>
      </w:r>
      <w:r w:rsidR="00715EBC">
        <w:rPr>
          <w:color w:val="000000"/>
        </w:rPr>
        <w:t xml:space="preserve"> </w:t>
      </w:r>
      <w:r w:rsidRPr="0069220F">
        <w:rPr>
          <w:color w:val="000000"/>
        </w:rPr>
        <w:t>bibliotecas, praças e casa da cultura</w:t>
      </w:r>
      <w:r w:rsidR="00715EBC">
        <w:rPr>
          <w:color w:val="000000"/>
        </w:rPr>
        <w:t xml:space="preserve"> na região.</w:t>
      </w:r>
    </w:p>
    <w:p w:rsidR="00C80C04" w:rsidRPr="0069220F" w:rsidRDefault="00C80C04" w:rsidP="00C80C04">
      <w:pPr>
        <w:pStyle w:val="NormalWeb"/>
        <w:spacing w:before="300" w:beforeAutospacing="0" w:after="300" w:afterAutospacing="0"/>
        <w:ind w:firstLine="580"/>
      </w:pPr>
      <w:proofErr w:type="gramStart"/>
      <w:r>
        <w:rPr>
          <w:color w:val="000000"/>
        </w:rPr>
        <w:t>6</w:t>
      </w:r>
      <w:r w:rsidR="00E63F27">
        <w:rPr>
          <w:color w:val="000000"/>
        </w:rPr>
        <w:t>.5</w:t>
      </w:r>
      <w:r w:rsidRPr="0069220F">
        <w:rPr>
          <w:color w:val="000000"/>
        </w:rPr>
        <w:t>)</w:t>
      </w:r>
      <w:proofErr w:type="gramEnd"/>
      <w:r w:rsidRPr="0069220F">
        <w:rPr>
          <w:color w:val="000000"/>
        </w:rPr>
        <w:t xml:space="preserve"> garantir a educação em tempo integral para pessoas com deficiência, transtornos globais do desenvolvimento e altas habilidades ou </w:t>
      </w:r>
      <w:proofErr w:type="spellStart"/>
      <w:r w:rsidRPr="0069220F">
        <w:rPr>
          <w:color w:val="000000"/>
        </w:rPr>
        <w:t>superdotação</w:t>
      </w:r>
      <w:proofErr w:type="spellEnd"/>
      <w:r w:rsidRPr="0069220F">
        <w:rPr>
          <w:color w:val="000000"/>
        </w:rPr>
        <w:t xml:space="preserve"> na faixa etária de 4 (quatro) a 17 (dezessete) anos, assegurando atendimento educacional especializado complementar e suplementar ofertado em salas de recursos multifuncionais da própria escola ou em instituições especializadas;</w:t>
      </w:r>
    </w:p>
    <w:p w:rsidR="00C80C04" w:rsidRPr="0069220F" w:rsidRDefault="00C80C04" w:rsidP="00C80C04">
      <w:pPr>
        <w:pStyle w:val="NormalWeb"/>
        <w:spacing w:before="300" w:beforeAutospacing="0" w:after="300" w:afterAutospacing="0"/>
        <w:ind w:firstLine="580"/>
        <w:rPr>
          <w:color w:val="000000"/>
        </w:rPr>
      </w:pPr>
      <w:proofErr w:type="gramStart"/>
      <w:r>
        <w:rPr>
          <w:color w:val="000000"/>
        </w:rPr>
        <w:t>6</w:t>
      </w:r>
      <w:r w:rsidR="00E63F27">
        <w:rPr>
          <w:color w:val="000000"/>
        </w:rPr>
        <w:t>.6</w:t>
      </w:r>
      <w:r w:rsidRPr="0069220F">
        <w:rPr>
          <w:color w:val="000000"/>
        </w:rPr>
        <w:t>)</w:t>
      </w:r>
      <w:proofErr w:type="gramEnd"/>
      <w:r w:rsidRPr="0069220F">
        <w:rPr>
          <w:color w:val="000000"/>
        </w:rPr>
        <w:t xml:space="preserve"> adotar medidas para otimizar o tempo de permanência dos alunos na escola, direcionando a expansão da jornada para o efetivo trabalho escolar, combinado com atividades recreativas, esportivas e culturais.</w:t>
      </w:r>
    </w:p>
    <w:p w:rsidR="00C80C04" w:rsidRPr="0069220F" w:rsidRDefault="00C80C04" w:rsidP="00C80C04">
      <w:pPr>
        <w:pStyle w:val="NormalWeb"/>
        <w:spacing w:before="300" w:beforeAutospacing="0" w:after="300" w:afterAutospacing="0"/>
        <w:ind w:firstLine="580"/>
        <w:rPr>
          <w:b/>
        </w:rPr>
      </w:pPr>
      <w:r w:rsidRPr="0069220F">
        <w:rPr>
          <w:b/>
          <w:color w:val="000000"/>
        </w:rPr>
        <w:lastRenderedPageBreak/>
        <w:t xml:space="preserve">Meta </w:t>
      </w:r>
      <w:proofErr w:type="gramStart"/>
      <w:r w:rsidRPr="00580C79">
        <w:rPr>
          <w:b/>
          <w:color w:val="000000"/>
        </w:rPr>
        <w:t>7</w:t>
      </w:r>
      <w:proofErr w:type="gramEnd"/>
      <w:r w:rsidRPr="0069220F">
        <w:rPr>
          <w:b/>
          <w:color w:val="000000"/>
        </w:rPr>
        <w:t xml:space="preserve">: fomentar a qualidade da educação básica em todas as etapas e modalidades, com melhoria do fluxo escolar e da aprendizagem de modo a atingir as seguintes médias </w:t>
      </w:r>
      <w:r>
        <w:rPr>
          <w:b/>
          <w:color w:val="000000"/>
        </w:rPr>
        <w:t>municipais</w:t>
      </w:r>
      <w:r w:rsidRPr="0069220F">
        <w:rPr>
          <w:b/>
          <w:color w:val="000000"/>
        </w:rPr>
        <w:t xml:space="preserve"> para o </w:t>
      </w:r>
      <w:r>
        <w:rPr>
          <w:b/>
          <w:color w:val="000000"/>
        </w:rPr>
        <w:t>IDEB</w:t>
      </w:r>
      <w:r w:rsidRPr="0069220F">
        <w:rPr>
          <w:b/>
          <w:color w:val="000000"/>
        </w:rPr>
        <w:t>:</w:t>
      </w:r>
    </w:p>
    <w:tbl>
      <w:tblPr>
        <w:tblW w:w="5000" w:type="pct"/>
        <w:tblCellMar>
          <w:top w:w="15" w:type="dxa"/>
          <w:left w:w="15" w:type="dxa"/>
          <w:bottom w:w="15" w:type="dxa"/>
          <w:right w:w="15" w:type="dxa"/>
        </w:tblCellMar>
        <w:tblLook w:val="04A0" w:firstRow="1" w:lastRow="0" w:firstColumn="1" w:lastColumn="0" w:noHBand="0" w:noVBand="1"/>
      </w:tblPr>
      <w:tblGrid>
        <w:gridCol w:w="5241"/>
        <w:gridCol w:w="1010"/>
        <w:gridCol w:w="1010"/>
        <w:gridCol w:w="1010"/>
        <w:gridCol w:w="1010"/>
      </w:tblGrid>
      <w:tr w:rsidR="00C80C04" w:rsidRPr="0069220F" w:rsidTr="00090F8F">
        <w:trPr>
          <w:trHeight w:val="241"/>
        </w:trPr>
        <w:tc>
          <w:tcPr>
            <w:tcW w:w="28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C80C04" w:rsidRPr="0069220F" w:rsidRDefault="00C80C04" w:rsidP="00090F8F">
            <w:pPr>
              <w:pStyle w:val="NormalWeb"/>
              <w:spacing w:before="0" w:beforeAutospacing="0" w:after="0" w:afterAutospacing="0" w:line="0" w:lineRule="atLeast"/>
              <w:ind w:firstLine="580"/>
              <w:jc w:val="center"/>
              <w:rPr>
                <w:b/>
              </w:rPr>
            </w:pPr>
            <w:r w:rsidRPr="0069220F">
              <w:rPr>
                <w:b/>
                <w:color w:val="000000"/>
              </w:rPr>
              <w:t>IDEB</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C80C04" w:rsidRPr="0069220F" w:rsidRDefault="00C80C04" w:rsidP="00090F8F">
            <w:pPr>
              <w:pStyle w:val="NormalWeb"/>
              <w:spacing w:before="0" w:beforeAutospacing="0" w:after="0" w:afterAutospacing="0" w:line="0" w:lineRule="atLeast"/>
              <w:ind w:firstLine="0"/>
              <w:jc w:val="center"/>
              <w:rPr>
                <w:b/>
              </w:rPr>
            </w:pPr>
            <w:r w:rsidRPr="0069220F">
              <w:rPr>
                <w:b/>
                <w:color w:val="000000"/>
              </w:rPr>
              <w:t>2015</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C80C04" w:rsidRPr="0069220F" w:rsidRDefault="00C80C04" w:rsidP="00090F8F">
            <w:pPr>
              <w:pStyle w:val="NormalWeb"/>
              <w:spacing w:before="0" w:beforeAutospacing="0" w:after="0" w:afterAutospacing="0" w:line="0" w:lineRule="atLeast"/>
              <w:ind w:firstLine="0"/>
              <w:jc w:val="center"/>
              <w:rPr>
                <w:b/>
              </w:rPr>
            </w:pPr>
            <w:r w:rsidRPr="0069220F">
              <w:rPr>
                <w:b/>
                <w:color w:val="000000"/>
              </w:rPr>
              <w:t>2017</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C80C04" w:rsidRPr="0069220F" w:rsidRDefault="00C80C04" w:rsidP="00090F8F">
            <w:pPr>
              <w:pStyle w:val="NormalWeb"/>
              <w:spacing w:before="0" w:beforeAutospacing="0" w:after="0" w:afterAutospacing="0" w:line="0" w:lineRule="atLeast"/>
              <w:ind w:firstLine="0"/>
              <w:jc w:val="center"/>
              <w:rPr>
                <w:b/>
              </w:rPr>
            </w:pPr>
            <w:r w:rsidRPr="0069220F">
              <w:rPr>
                <w:b/>
                <w:color w:val="000000"/>
              </w:rPr>
              <w:t>2019</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C80C04" w:rsidRPr="0069220F" w:rsidRDefault="00C80C04" w:rsidP="00090F8F">
            <w:pPr>
              <w:pStyle w:val="NormalWeb"/>
              <w:spacing w:before="0" w:beforeAutospacing="0" w:after="0" w:afterAutospacing="0" w:line="0" w:lineRule="atLeast"/>
              <w:ind w:firstLine="0"/>
              <w:jc w:val="center"/>
              <w:rPr>
                <w:b/>
              </w:rPr>
            </w:pPr>
            <w:r w:rsidRPr="0069220F">
              <w:rPr>
                <w:b/>
                <w:color w:val="000000"/>
              </w:rPr>
              <w:t>2021</w:t>
            </w:r>
          </w:p>
        </w:tc>
      </w:tr>
      <w:tr w:rsidR="00C80C04" w:rsidRPr="0069220F" w:rsidTr="00090F8F">
        <w:tc>
          <w:tcPr>
            <w:tcW w:w="28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80C04" w:rsidRPr="005836EA" w:rsidRDefault="00C80C04" w:rsidP="00090F8F">
            <w:pPr>
              <w:pStyle w:val="NormalWeb"/>
              <w:spacing w:before="0" w:beforeAutospacing="0" w:after="0" w:afterAutospacing="0" w:line="0" w:lineRule="atLeast"/>
              <w:ind w:firstLine="0"/>
            </w:pPr>
            <w:r w:rsidRPr="005836EA">
              <w:rPr>
                <w:color w:val="000000"/>
              </w:rPr>
              <w:t>Anos iniciais do ensino fundamental</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6,8</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7,0</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7,2</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7,4</w:t>
            </w:r>
          </w:p>
        </w:tc>
      </w:tr>
      <w:tr w:rsidR="00C80C04" w:rsidRPr="0069220F" w:rsidTr="00090F8F">
        <w:tc>
          <w:tcPr>
            <w:tcW w:w="282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80C04" w:rsidRPr="005836EA" w:rsidRDefault="00C80C04" w:rsidP="00090F8F">
            <w:pPr>
              <w:pStyle w:val="NormalWeb"/>
              <w:spacing w:before="0" w:beforeAutospacing="0" w:after="0" w:afterAutospacing="0" w:line="0" w:lineRule="atLeast"/>
              <w:ind w:firstLine="0"/>
            </w:pPr>
            <w:r w:rsidRPr="005836EA">
              <w:rPr>
                <w:color w:val="000000"/>
              </w:rPr>
              <w:t>Anos finais do ensino fundamental</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w:t>
            </w:r>
          </w:p>
        </w:tc>
        <w:tc>
          <w:tcPr>
            <w:tcW w:w="544" w:type="pc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rsidR="00C80C04" w:rsidRPr="005836EA" w:rsidRDefault="00C80C04" w:rsidP="00090F8F">
            <w:pPr>
              <w:pStyle w:val="NormalWeb"/>
              <w:spacing w:before="0" w:beforeAutospacing="0" w:after="0" w:afterAutospacing="0" w:line="0" w:lineRule="atLeast"/>
              <w:ind w:firstLine="0"/>
            </w:pPr>
            <w:r>
              <w:t>-</w:t>
            </w:r>
          </w:p>
        </w:tc>
      </w:tr>
    </w:tbl>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Pr="0069220F" w:rsidRDefault="00E63F27" w:rsidP="00C80C04">
      <w:pPr>
        <w:pStyle w:val="NormalWeb"/>
        <w:spacing w:before="300" w:beforeAutospacing="0" w:after="300" w:afterAutospacing="0"/>
        <w:ind w:firstLine="580"/>
      </w:pPr>
      <w:proofErr w:type="gramStart"/>
      <w:r>
        <w:rPr>
          <w:color w:val="000000"/>
        </w:rPr>
        <w:t>7.1</w:t>
      </w:r>
      <w:r w:rsidR="00C80C04" w:rsidRPr="0069220F">
        <w:rPr>
          <w:color w:val="000000"/>
        </w:rPr>
        <w:t>)</w:t>
      </w:r>
      <w:proofErr w:type="gramEnd"/>
      <w:r w:rsidR="00C80C04" w:rsidRPr="0069220F">
        <w:rPr>
          <w:color w:val="000000"/>
        </w:rPr>
        <w:t xml:space="preserve"> induzir processo contínuo de </w:t>
      </w:r>
      <w:proofErr w:type="spellStart"/>
      <w:r w:rsidR="00C80C04" w:rsidRPr="0069220F">
        <w:rPr>
          <w:color w:val="000000"/>
        </w:rPr>
        <w:t>auto-avaliação</w:t>
      </w:r>
      <w:proofErr w:type="spellEnd"/>
      <w:r w:rsidR="00C80C04" w:rsidRPr="0069220F">
        <w:rPr>
          <w:color w:val="000000"/>
        </w:rPr>
        <w:t xml:space="preserve"> das escolas de educação básica, por meio da constituição de instrumentos de avaliação que orientem as dimensões a serem fortalecidas, destacando-se a elaboração de planejamento estratégico, a melhoria contínua da qualidade educacional, a formação continuada dos (as) profissionais da educação e o aprimoramento da gestão democrática;</w:t>
      </w:r>
    </w:p>
    <w:p w:rsidR="00C80C04" w:rsidRPr="0069220F" w:rsidRDefault="00E63F27" w:rsidP="00C80C04">
      <w:pPr>
        <w:pStyle w:val="NormalWeb"/>
        <w:spacing w:before="300" w:beforeAutospacing="0" w:after="300" w:afterAutospacing="0"/>
        <w:ind w:firstLine="580"/>
      </w:pPr>
      <w:proofErr w:type="gramStart"/>
      <w:r>
        <w:rPr>
          <w:color w:val="000000"/>
        </w:rPr>
        <w:t>7.2</w:t>
      </w:r>
      <w:r w:rsidR="00C80C04" w:rsidRPr="0069220F">
        <w:rPr>
          <w:color w:val="000000"/>
        </w:rPr>
        <w:t>)</w:t>
      </w:r>
      <w:proofErr w:type="gramEnd"/>
      <w:r w:rsidR="00C80C04" w:rsidRPr="0069220F">
        <w:rPr>
          <w:color w:val="000000"/>
        </w:rPr>
        <w:t xml:space="preserve"> formalizar e executar os planos de ações articuladas dando cumprimento às metas de qualidade estabelecidas para a educação básica pública e às estratégias de apoio técnico e financeiro voltadas à melhoria da gestão educacional, à formação de professores e professoras e profissionais de serviços e apoio escolares, à ampliação e ao desenvolvimento de recursos pedagógicos e à melhoria e expansão da </w:t>
      </w:r>
      <w:proofErr w:type="spellStart"/>
      <w:r w:rsidR="00C80C04">
        <w:rPr>
          <w:color w:val="000000"/>
        </w:rPr>
        <w:t>infra-estrutura</w:t>
      </w:r>
      <w:proofErr w:type="spellEnd"/>
      <w:r w:rsidR="00C80C04" w:rsidRPr="0069220F">
        <w:rPr>
          <w:color w:val="000000"/>
        </w:rPr>
        <w:t xml:space="preserve"> física da rede escolar;</w:t>
      </w:r>
    </w:p>
    <w:p w:rsidR="00C80C04" w:rsidRPr="0069220F" w:rsidRDefault="00E63F27" w:rsidP="00C80C04">
      <w:pPr>
        <w:pStyle w:val="NormalWeb"/>
        <w:spacing w:before="300" w:beforeAutospacing="0" w:after="300" w:afterAutospacing="0"/>
        <w:ind w:firstLine="580"/>
      </w:pPr>
      <w:proofErr w:type="gramStart"/>
      <w:r>
        <w:rPr>
          <w:color w:val="000000"/>
        </w:rPr>
        <w:t>7.3</w:t>
      </w:r>
      <w:r w:rsidR="00C80C04" w:rsidRPr="0069220F">
        <w:rPr>
          <w:color w:val="000000"/>
        </w:rPr>
        <w:t>)</w:t>
      </w:r>
      <w:proofErr w:type="gramEnd"/>
      <w:r w:rsidR="00C80C04" w:rsidRPr="0069220F">
        <w:rPr>
          <w:color w:val="000000"/>
        </w:rPr>
        <w:t xml:space="preserve"> apoiar o uso dos resultados das avaliações nacionais</w:t>
      </w:r>
      <w:r w:rsidR="00C80C04">
        <w:rPr>
          <w:color w:val="000000"/>
        </w:rPr>
        <w:t xml:space="preserve"> e internacionais </w:t>
      </w:r>
      <w:r w:rsidR="00C80C04" w:rsidRPr="0069220F">
        <w:rPr>
          <w:color w:val="000000"/>
        </w:rPr>
        <w:t>pelas escolas e redes de ensino para a melhoria de seus processos e práticas pedagógicas;</w:t>
      </w:r>
    </w:p>
    <w:p w:rsidR="00C80C04" w:rsidRPr="0069220F" w:rsidRDefault="00C80C04" w:rsidP="00C80C04">
      <w:pPr>
        <w:pStyle w:val="NormalWeb"/>
        <w:spacing w:before="300" w:beforeAutospacing="0" w:after="300" w:afterAutospacing="0"/>
        <w:ind w:firstLine="580"/>
      </w:pPr>
      <w:proofErr w:type="gramStart"/>
      <w:r>
        <w:rPr>
          <w:color w:val="000000"/>
        </w:rPr>
        <w:t>7.</w:t>
      </w:r>
      <w:r w:rsidR="00E63F27">
        <w:rPr>
          <w:color w:val="000000"/>
        </w:rPr>
        <w:t>4</w:t>
      </w:r>
      <w:r w:rsidRPr="0069220F">
        <w:rPr>
          <w:color w:val="000000"/>
        </w:rPr>
        <w:t>)</w:t>
      </w:r>
      <w:proofErr w:type="gramEnd"/>
      <w:r w:rsidRPr="0069220F">
        <w:rPr>
          <w:color w:val="000000"/>
        </w:rPr>
        <w:t xml:space="preserve"> orientar as políticas das redes e sistemas de ensino, de forma a buscar atingir as metas do IDEB, diminuindo a diferença entre as escolas com os menores índices e a média nacional, garantindo equidade da aprendizagem</w:t>
      </w:r>
      <w:r>
        <w:rPr>
          <w:color w:val="000000"/>
        </w:rPr>
        <w:t>;</w:t>
      </w:r>
    </w:p>
    <w:p w:rsidR="00C80C04" w:rsidRPr="0069220F" w:rsidRDefault="00E63F27" w:rsidP="00C80C04">
      <w:pPr>
        <w:pStyle w:val="NormalWeb"/>
        <w:spacing w:before="300" w:beforeAutospacing="0" w:after="300" w:afterAutospacing="0"/>
        <w:ind w:firstLine="580"/>
      </w:pPr>
      <w:proofErr w:type="gramStart"/>
      <w:r>
        <w:rPr>
          <w:color w:val="000000"/>
        </w:rPr>
        <w:t>7.5</w:t>
      </w:r>
      <w:r w:rsidR="00C80C04" w:rsidRPr="0069220F">
        <w:rPr>
          <w:color w:val="000000"/>
        </w:rPr>
        <w:t>)</w:t>
      </w:r>
      <w:proofErr w:type="gramEnd"/>
      <w:r w:rsidR="00C80C04" w:rsidRPr="0069220F">
        <w:rPr>
          <w:color w:val="000000"/>
        </w:rPr>
        <w:t xml:space="preserve"> fixar, acompanhar e divulgar bienalmente os resultados pedagógicos dos indicadores do sistema nacional de avaliação da educação básica e do IDEB, relativos às escolas, às redes públicas de educação básica e aos sistemas de ensino da União, do Estado, e do</w:t>
      </w:r>
      <w:r w:rsidR="00C80C04">
        <w:rPr>
          <w:color w:val="000000"/>
        </w:rPr>
        <w:t xml:space="preserve"> </w:t>
      </w:r>
      <w:r w:rsidR="00C80C04" w:rsidRPr="0069220F">
        <w:rPr>
          <w:color w:val="000000"/>
        </w:rPr>
        <w:t>Município, assegurando a contextualização desses resultados, com relação a indicadores sociais relevantes, como os de nível socioeconômico das famílias dos (as) alunos (as), e a transparência e o acesso público às informações técnicas de concepção e operação do sistema de avaliação;</w:t>
      </w:r>
    </w:p>
    <w:p w:rsidR="00C80C04" w:rsidRPr="0069220F" w:rsidRDefault="00C80C04" w:rsidP="00C80C04">
      <w:pPr>
        <w:pStyle w:val="NormalWeb"/>
        <w:spacing w:before="300" w:beforeAutospacing="0" w:after="300" w:afterAutospacing="0"/>
        <w:ind w:firstLine="580"/>
      </w:pPr>
      <w:proofErr w:type="gramStart"/>
      <w:r>
        <w:rPr>
          <w:color w:val="000000"/>
        </w:rPr>
        <w:t>7</w:t>
      </w:r>
      <w:r w:rsidRPr="0069220F">
        <w:rPr>
          <w:color w:val="000000"/>
        </w:rPr>
        <w:t>.</w:t>
      </w:r>
      <w:r w:rsidR="00E63F27">
        <w:rPr>
          <w:color w:val="000000"/>
        </w:rPr>
        <w:t>6</w:t>
      </w:r>
      <w:r w:rsidRPr="0069220F">
        <w:rPr>
          <w:color w:val="000000"/>
        </w:rPr>
        <w:t>)</w:t>
      </w:r>
      <w:proofErr w:type="gramEnd"/>
      <w:r w:rsidR="00E63F27">
        <w:rPr>
          <w:color w:val="000000"/>
        </w:rPr>
        <w:t xml:space="preserve"> </w:t>
      </w:r>
      <w:r w:rsidRPr="00E81664">
        <w:rPr>
          <w:color w:val="000000"/>
        </w:rPr>
        <w:t xml:space="preserve">incentivar o desenvolvimento, selecionar, </w:t>
      </w:r>
      <w:r>
        <w:rPr>
          <w:color w:val="000000"/>
        </w:rPr>
        <w:t>utilizar</w:t>
      </w:r>
      <w:r w:rsidRPr="00E81664">
        <w:rPr>
          <w:color w:val="000000"/>
        </w:rPr>
        <w:t xml:space="preserve"> e divulgar tecnologias educacionais para a educação infantil, o ensino fundamental e o ensino médio e incentivar práticas pedagógicas inovadoras que assegurem a melhoria do fluxo escolar e a aprendizagem, assegurada a diversidade de métodos e propostas pedagógicas, com preferência para softwares livres e recursos educacionais abertos, bem como o acompanhamento dos resultados nos sistemas de ensino em que forem aplicadas;</w:t>
      </w:r>
    </w:p>
    <w:p w:rsidR="00C80C04" w:rsidRPr="0069220F" w:rsidRDefault="00C80C04" w:rsidP="00C80C04">
      <w:pPr>
        <w:pStyle w:val="NormalWeb"/>
        <w:spacing w:before="300" w:beforeAutospacing="0" w:after="300" w:afterAutospacing="0"/>
        <w:ind w:firstLine="580"/>
      </w:pPr>
      <w:proofErr w:type="gramStart"/>
      <w:r>
        <w:rPr>
          <w:color w:val="000000"/>
        </w:rPr>
        <w:lastRenderedPageBreak/>
        <w:t>7</w:t>
      </w:r>
      <w:r w:rsidRPr="0069220F">
        <w:rPr>
          <w:color w:val="000000"/>
        </w:rPr>
        <w:t>.</w:t>
      </w:r>
      <w:r w:rsidR="00E63F27">
        <w:rPr>
          <w:color w:val="000000"/>
        </w:rPr>
        <w:t>7</w:t>
      </w:r>
      <w:r w:rsidRPr="0069220F">
        <w:rPr>
          <w:color w:val="000000"/>
        </w:rPr>
        <w:t>)</w:t>
      </w:r>
      <w:proofErr w:type="gramEnd"/>
      <w:r w:rsidRPr="0069220F">
        <w:rPr>
          <w:color w:val="000000"/>
        </w:rPr>
        <w:t xml:space="preserve"> garantir transporte gratuito para todos (as) os (as) estudantes da educação do campo na faixa etária da educação escolar obrigatória, mediante renovação e padronização integral da frota de veículos, de acordo com especificações definidas pelo Instituto Nacional de Metrologia, Qualidade e Tecnologia - INMETRO, e financiamento compartilhado, com participação da União proporcional às necessidades dos entes federados, visando a reduzir a evasão escolar e o tempo médio de deslocamento a partir de cada situação local;</w:t>
      </w:r>
    </w:p>
    <w:p w:rsidR="00C80C04" w:rsidRPr="0069220F" w:rsidRDefault="00C80C04" w:rsidP="00C80C04">
      <w:pPr>
        <w:pStyle w:val="NormalWeb"/>
        <w:spacing w:before="300" w:beforeAutospacing="0" w:after="300" w:afterAutospacing="0"/>
        <w:ind w:firstLine="580"/>
      </w:pPr>
      <w:proofErr w:type="gramStart"/>
      <w:r>
        <w:rPr>
          <w:color w:val="000000"/>
        </w:rPr>
        <w:t>7</w:t>
      </w:r>
      <w:r w:rsidRPr="0069220F">
        <w:rPr>
          <w:color w:val="000000"/>
        </w:rPr>
        <w:t>.</w:t>
      </w:r>
      <w:r w:rsidR="00E63F27">
        <w:rPr>
          <w:color w:val="000000"/>
        </w:rPr>
        <w:t>8</w:t>
      </w:r>
      <w:r w:rsidRPr="0069220F">
        <w:rPr>
          <w:color w:val="000000"/>
        </w:rPr>
        <w:t>)</w:t>
      </w:r>
      <w:proofErr w:type="gramEnd"/>
      <w:r w:rsidRPr="0069220F">
        <w:rPr>
          <w:color w:val="000000"/>
        </w:rPr>
        <w:t xml:space="preserve"> universalizar, até o quinto ano de vigência deste PME, o acesso à rede mundial de computadores em banda larga de alta velocidade e triplicar, até o final da década, a relação computador/aluno (a) nas escolas da rede pública de educação básica, promovendo a utilização pedagógica das tecnologias da informação e da comunicação</w:t>
      </w:r>
      <w:r>
        <w:rPr>
          <w:color w:val="000000"/>
        </w:rPr>
        <w:t>, buscando parcerias com o Estado e a União</w:t>
      </w:r>
      <w:r w:rsidRPr="0069220F">
        <w:rPr>
          <w:color w:val="000000"/>
        </w:rPr>
        <w:t>;</w:t>
      </w:r>
    </w:p>
    <w:p w:rsidR="00C80C04" w:rsidRPr="0069220F" w:rsidRDefault="00E63F27" w:rsidP="00C80C04">
      <w:pPr>
        <w:pStyle w:val="NormalWeb"/>
        <w:spacing w:before="300" w:beforeAutospacing="0" w:after="300" w:afterAutospacing="0"/>
        <w:ind w:firstLine="580"/>
      </w:pPr>
      <w:proofErr w:type="gramStart"/>
      <w:r>
        <w:rPr>
          <w:color w:val="000000"/>
        </w:rPr>
        <w:t>7.9</w:t>
      </w:r>
      <w:r w:rsidR="00C80C04" w:rsidRPr="0069220F">
        <w:rPr>
          <w:color w:val="000000"/>
        </w:rPr>
        <w:t>)</w:t>
      </w:r>
      <w:proofErr w:type="gramEnd"/>
      <w:r w:rsidR="00C80C04" w:rsidRPr="0069220F">
        <w:rPr>
          <w:color w:val="000000"/>
        </w:rPr>
        <w:t xml:space="preserve"> apoiar a gestão escolar mediante transferência de recursos à escola, garantindo a participação da comunidade escolar no planejamento e na aplicação dos recursos, visando à ampliação da transparência e ao efetivo desenvolvimento da gestão democrática;</w:t>
      </w:r>
    </w:p>
    <w:p w:rsidR="00C80C04" w:rsidRPr="0069220F" w:rsidRDefault="00E63F27" w:rsidP="00C80C04">
      <w:pPr>
        <w:pStyle w:val="NormalWeb"/>
        <w:spacing w:before="300" w:beforeAutospacing="0" w:after="300" w:afterAutospacing="0"/>
        <w:ind w:firstLine="580"/>
      </w:pPr>
      <w:proofErr w:type="gramStart"/>
      <w:r>
        <w:rPr>
          <w:color w:val="000000"/>
        </w:rPr>
        <w:t>7.10</w:t>
      </w:r>
      <w:r w:rsidR="00C80C04" w:rsidRPr="0069220F">
        <w:rPr>
          <w:color w:val="000000"/>
        </w:rPr>
        <w:t>)</w:t>
      </w:r>
      <w:proofErr w:type="gramEnd"/>
      <w:r w:rsidR="00C80C04" w:rsidRPr="0069220F">
        <w:rPr>
          <w:color w:val="000000"/>
        </w:rPr>
        <w:t xml:space="preserve"> ampliar programas com apoio da União e Estado e aprofundar ações de atendimento ao (à) aluno (a), em todas as etapas da educação básica, por meio de programas suplementares de material didático-escolar, transporte, alimentação e assistência à saúde;</w:t>
      </w:r>
    </w:p>
    <w:p w:rsidR="00C80C04" w:rsidRPr="0069220F" w:rsidRDefault="00E63F27" w:rsidP="00C80C04">
      <w:pPr>
        <w:pStyle w:val="NormalWeb"/>
        <w:spacing w:before="300" w:beforeAutospacing="0" w:after="300" w:afterAutospacing="0"/>
        <w:ind w:firstLine="580"/>
      </w:pPr>
      <w:proofErr w:type="gramStart"/>
      <w:r>
        <w:rPr>
          <w:color w:val="000000"/>
        </w:rPr>
        <w:t>7.11</w:t>
      </w:r>
      <w:r w:rsidR="00C80C04" w:rsidRPr="0069220F">
        <w:rPr>
          <w:color w:val="000000"/>
        </w:rPr>
        <w:t>)</w:t>
      </w:r>
      <w:proofErr w:type="gramEnd"/>
      <w:r w:rsidR="00C80C04" w:rsidRPr="0069220F">
        <w:rPr>
          <w:color w:val="000000"/>
        </w:rPr>
        <w:t xml:space="preserve"> assegurar a todas as escolas públicas de educação básica o acesso a energia elétrica, abastecimento de água tratada, esgotamento sanitário e manejo dos resíduos sólidos, garantir o acesso dos alunos a espaços para a prática esportiva, a bens culturais e artísticos e a equipamentos e laboratórios de ciências e, em cada edifício escolar, garantir a acessibilidade às pessoas com deficiência;</w:t>
      </w:r>
    </w:p>
    <w:p w:rsidR="00C80C04" w:rsidRPr="0069220F" w:rsidRDefault="00E63F27" w:rsidP="00C80C04">
      <w:pPr>
        <w:pStyle w:val="NormalWeb"/>
        <w:spacing w:before="300" w:beforeAutospacing="0" w:after="300" w:afterAutospacing="0"/>
        <w:ind w:firstLine="580"/>
      </w:pPr>
      <w:proofErr w:type="gramStart"/>
      <w:r>
        <w:rPr>
          <w:color w:val="000000"/>
        </w:rPr>
        <w:t>7.12</w:t>
      </w:r>
      <w:r w:rsidR="00C80C04" w:rsidRPr="0069220F">
        <w:rPr>
          <w:color w:val="000000"/>
        </w:rPr>
        <w:t>)</w:t>
      </w:r>
      <w:proofErr w:type="gramEnd"/>
      <w:r w:rsidR="00C80C04" w:rsidRPr="0069220F">
        <w:rPr>
          <w:color w:val="000000"/>
        </w:rPr>
        <w:t xml:space="preserve"> institucionalizar , manter e aderir, em regime de colaboração, </w:t>
      </w:r>
      <w:r w:rsidR="00C80C04">
        <w:rPr>
          <w:color w:val="000000"/>
        </w:rPr>
        <w:t xml:space="preserve">a </w:t>
      </w:r>
      <w:r w:rsidR="00C80C04" w:rsidRPr="0069220F">
        <w:rPr>
          <w:color w:val="000000"/>
        </w:rPr>
        <w:t>programa nacional de reestruturação e aquisição de equipamentos para escolas públicas, visando à equalização regional das oportunidades educacionais;</w:t>
      </w:r>
    </w:p>
    <w:p w:rsidR="00C80C04" w:rsidRPr="0069220F" w:rsidRDefault="00E63F27" w:rsidP="00C80C04">
      <w:pPr>
        <w:pStyle w:val="NormalWeb"/>
        <w:spacing w:before="300" w:beforeAutospacing="0" w:after="300" w:afterAutospacing="0"/>
        <w:ind w:firstLine="580"/>
      </w:pPr>
      <w:proofErr w:type="gramStart"/>
      <w:r>
        <w:rPr>
          <w:color w:val="000000"/>
        </w:rPr>
        <w:t>7.13</w:t>
      </w:r>
      <w:r w:rsidR="00C80C04" w:rsidRPr="0069220F">
        <w:rPr>
          <w:color w:val="000000"/>
        </w:rPr>
        <w:t>)</w:t>
      </w:r>
      <w:proofErr w:type="gramEnd"/>
      <w:r w:rsidR="00C80C04" w:rsidRPr="0069220F">
        <w:rPr>
          <w:color w:val="000000"/>
        </w:rPr>
        <w:t xml:space="preserve"> prover equipamentos e recursos tecnológicos digitais para a utilização pedagógica no ambiente escolar a todas as escolas públicas da educação básica, criando, inclusive, mecanismos para implementação das condições necessárias para a universalização das bibliotecas nas instituições educacionais, com acesso a redes digitais de computadores, inclusive a internet</w:t>
      </w:r>
      <w:r w:rsidR="00C80C04">
        <w:rPr>
          <w:color w:val="000000"/>
        </w:rPr>
        <w:t>, em regime de colaboração com a União</w:t>
      </w:r>
      <w:r w:rsidR="00C80C04" w:rsidRPr="0069220F">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t>7.1</w:t>
      </w:r>
      <w:r w:rsidR="00E63F27">
        <w:rPr>
          <w:color w:val="000000"/>
        </w:rPr>
        <w:t>4</w:t>
      </w:r>
      <w:r w:rsidRPr="0069220F">
        <w:rPr>
          <w:color w:val="000000"/>
        </w:rPr>
        <w:t>)</w:t>
      </w:r>
      <w:proofErr w:type="gramEnd"/>
      <w:r w:rsidRPr="0069220F">
        <w:rPr>
          <w:color w:val="000000"/>
        </w:rPr>
        <w:t xml:space="preserve"> informatizar integralmente a gestão das escolas públicas e da secretaria de educação do Município, bem como aderir </w:t>
      </w:r>
      <w:r>
        <w:rPr>
          <w:color w:val="000000"/>
        </w:rPr>
        <w:t xml:space="preserve">a </w:t>
      </w:r>
      <w:r w:rsidRPr="0069220F">
        <w:rPr>
          <w:color w:val="000000"/>
        </w:rPr>
        <w:t>programa nacional de formação inicial e continuada para o pessoal técnico das secretarias de educação;</w:t>
      </w:r>
    </w:p>
    <w:p w:rsidR="00C80C04" w:rsidRPr="0069220F" w:rsidRDefault="00E63F27" w:rsidP="00C80C04">
      <w:pPr>
        <w:pStyle w:val="NormalWeb"/>
        <w:spacing w:before="300" w:beforeAutospacing="0" w:after="300" w:afterAutospacing="0"/>
        <w:ind w:firstLine="580"/>
      </w:pPr>
      <w:proofErr w:type="gramStart"/>
      <w:r>
        <w:rPr>
          <w:color w:val="000000"/>
        </w:rPr>
        <w:t>7.15</w:t>
      </w:r>
      <w:r w:rsidR="00C80C04" w:rsidRPr="0069220F">
        <w:rPr>
          <w:color w:val="000000"/>
        </w:rPr>
        <w:t>)</w:t>
      </w:r>
      <w:proofErr w:type="gramEnd"/>
      <w:r w:rsidR="00C80C04" w:rsidRPr="0069220F">
        <w:rPr>
          <w:color w:val="000000"/>
        </w:rPr>
        <w:t xml:space="preserve"> garantir políticas de combate à violência na escola, inclusive pelo desenvolvimento de ações destinadas à capacitação de educadores para detecção dos sinais de suas causas, como a violência doméstica e sexual, favorecendo a adoção das providências adequadas para promover a construção da cultura de paz e um ambiente escolar dotado de segurança para a comunidade;</w:t>
      </w:r>
    </w:p>
    <w:p w:rsidR="00C80C04" w:rsidRPr="0069220F" w:rsidRDefault="00E63F27" w:rsidP="00C80C04">
      <w:pPr>
        <w:pStyle w:val="NormalWeb"/>
        <w:spacing w:before="300" w:beforeAutospacing="0" w:after="300" w:afterAutospacing="0"/>
        <w:ind w:firstLine="580"/>
      </w:pPr>
      <w:proofErr w:type="gramStart"/>
      <w:r>
        <w:rPr>
          <w:color w:val="000000"/>
        </w:rPr>
        <w:lastRenderedPageBreak/>
        <w:t>7.16</w:t>
      </w:r>
      <w:r w:rsidR="00C80C04" w:rsidRPr="0069220F">
        <w:rPr>
          <w:color w:val="000000"/>
        </w:rPr>
        <w:t>)</w:t>
      </w:r>
      <w:proofErr w:type="gramEnd"/>
      <w:r>
        <w:rPr>
          <w:color w:val="000000"/>
        </w:rPr>
        <w:t xml:space="preserve"> </w:t>
      </w:r>
      <w:r w:rsidR="00C80C04" w:rsidRPr="00277994">
        <w:rPr>
          <w:color w:val="000000"/>
        </w:rPr>
        <w:t>implementar políticas de inclusão e permanência na escola para adolescentes e jovens que se encontram em regime de liberdade assistida e em situação de rua, assegurando os princípios da Lei no 8.069, de 13 de julho de 1990 - Estatuto da Criança e do Adolescente;</w:t>
      </w:r>
    </w:p>
    <w:p w:rsidR="00C80C04" w:rsidRPr="0069220F" w:rsidRDefault="00E63F27" w:rsidP="00C80C04">
      <w:pPr>
        <w:pStyle w:val="NormalWeb"/>
        <w:spacing w:before="300" w:beforeAutospacing="0" w:after="300" w:afterAutospacing="0"/>
        <w:ind w:firstLine="580"/>
      </w:pPr>
      <w:proofErr w:type="gramStart"/>
      <w:r>
        <w:rPr>
          <w:color w:val="000000"/>
        </w:rPr>
        <w:t>7.17</w:t>
      </w:r>
      <w:r w:rsidR="00C80C04" w:rsidRPr="0069220F">
        <w:rPr>
          <w:color w:val="000000"/>
        </w:rPr>
        <w:t>)</w:t>
      </w:r>
      <w:proofErr w:type="gramEnd"/>
      <w:r w:rsidR="00C80C04">
        <w:rPr>
          <w:color w:val="000000"/>
        </w:rPr>
        <w:t xml:space="preserve"> </w:t>
      </w:r>
      <w:r w:rsidR="00C80C04" w:rsidRPr="0069220F">
        <w:rPr>
          <w:color w:val="000000"/>
        </w:rPr>
        <w:t>consolidar a educação escolar no campo de populações tradicionais, de populações itinerantes, respeitando a articulação entre os ambientes escolares e comunitários e garantindo: o desenvolvimento sustentável e preservação da identidade cultural; a participação da comunidade na definição do modelo de organização pedagógica e de gestão das instituições, consideradas as práticas socioculturais e as formas particulares de organização do tempo; a reestruturação e a aquisição de equipamentos; a oferta de programa para a formação inicial e continuada de profissionais da educação; e o atendimento em educação especial;</w:t>
      </w:r>
    </w:p>
    <w:p w:rsidR="00C80C04" w:rsidRPr="0069220F" w:rsidRDefault="00E63F27" w:rsidP="00C80C04">
      <w:pPr>
        <w:pStyle w:val="NormalWeb"/>
        <w:spacing w:before="300" w:beforeAutospacing="0" w:after="300" w:afterAutospacing="0"/>
        <w:ind w:firstLine="580"/>
      </w:pPr>
      <w:proofErr w:type="gramStart"/>
      <w:r>
        <w:rPr>
          <w:color w:val="000000"/>
        </w:rPr>
        <w:t>7.18</w:t>
      </w:r>
      <w:r w:rsidR="00C80C04" w:rsidRPr="0069220F">
        <w:rPr>
          <w:color w:val="000000"/>
        </w:rPr>
        <w:t>)</w:t>
      </w:r>
      <w:proofErr w:type="gramEnd"/>
      <w:r w:rsidR="00C80C04" w:rsidRPr="0069220F">
        <w:rPr>
          <w:color w:val="000000"/>
        </w:rPr>
        <w:t xml:space="preserve"> desenvolver currículos e propostas pedagógicas específicas para educação escolar para as escolas do campo, incluindo os conteúdos culturais correspondentes às respectivas comunidades e considerando o fortalecime</w:t>
      </w:r>
      <w:r w:rsidR="00C80C04">
        <w:rPr>
          <w:color w:val="000000"/>
        </w:rPr>
        <w:t xml:space="preserve">nto das práticas socioculturais, </w:t>
      </w:r>
      <w:r w:rsidR="00C80C04" w:rsidRPr="0069220F">
        <w:rPr>
          <w:color w:val="000000"/>
        </w:rPr>
        <w:t>produzindo e disponibilizando materiais didáticos específicos, inclusive para os (as) alunos (as) com deficiência;</w:t>
      </w:r>
    </w:p>
    <w:p w:rsidR="00C80C04" w:rsidRPr="0069220F" w:rsidRDefault="00C80C04" w:rsidP="00C80C04">
      <w:pPr>
        <w:pStyle w:val="NormalWeb"/>
        <w:spacing w:before="300" w:beforeAutospacing="0" w:after="300" w:afterAutospacing="0"/>
        <w:ind w:firstLine="580"/>
      </w:pPr>
      <w:proofErr w:type="gramStart"/>
      <w:r>
        <w:rPr>
          <w:color w:val="000000"/>
        </w:rPr>
        <w:t>7</w:t>
      </w:r>
      <w:r w:rsidR="00E63F27">
        <w:rPr>
          <w:color w:val="000000"/>
        </w:rPr>
        <w:t>.19</w:t>
      </w:r>
      <w:r w:rsidRPr="0069220F">
        <w:rPr>
          <w:color w:val="000000"/>
        </w:rPr>
        <w:t>)</w:t>
      </w:r>
      <w:proofErr w:type="gramEnd"/>
      <w:r w:rsidRPr="0069220F">
        <w:rPr>
          <w:color w:val="000000"/>
        </w:rPr>
        <w:t xml:space="preserve"> mobilizar as famílias e setores da sociedade civil, articulando a educação formal com experiências de educação popular e cidadã, com os propósitos de que a educação seja assumida como responsabilidade de todos e de ampliar o controle social sobre o cumprimento das políticas públicas educacionais;</w:t>
      </w:r>
    </w:p>
    <w:p w:rsidR="00C80C04" w:rsidRPr="0069220F" w:rsidRDefault="00C80C04" w:rsidP="00C80C04">
      <w:pPr>
        <w:pStyle w:val="NormalWeb"/>
        <w:spacing w:before="300" w:beforeAutospacing="0" w:after="300" w:afterAutospacing="0"/>
        <w:ind w:firstLine="580"/>
      </w:pPr>
      <w:proofErr w:type="gramStart"/>
      <w:r>
        <w:rPr>
          <w:color w:val="000000"/>
        </w:rPr>
        <w:t>7.2</w:t>
      </w:r>
      <w:r w:rsidR="00E63F27">
        <w:rPr>
          <w:color w:val="000000"/>
        </w:rPr>
        <w:t>0</w:t>
      </w:r>
      <w:r w:rsidRPr="0069220F">
        <w:rPr>
          <w:color w:val="000000"/>
        </w:rPr>
        <w:t>)</w:t>
      </w:r>
      <w:proofErr w:type="gramEnd"/>
      <w:r w:rsidRPr="0069220F">
        <w:rPr>
          <w:color w:val="000000"/>
        </w:rPr>
        <w:t xml:space="preserve"> promover a articulação dos programas da área da educação, de âmbito local e nacional, com os de outras áreas, como saúde, trabalho e emprego, assistência social, esporte e cultura, possibilitando a criação de rede de apoio integral às famílias, como condição para a melhoria da qualidade educacional;</w:t>
      </w:r>
    </w:p>
    <w:p w:rsidR="00C80C04" w:rsidRPr="0069220F" w:rsidRDefault="00E63F27" w:rsidP="00C80C04">
      <w:pPr>
        <w:pStyle w:val="NormalWeb"/>
        <w:spacing w:before="300" w:beforeAutospacing="0" w:after="300" w:afterAutospacing="0"/>
        <w:ind w:firstLine="580"/>
      </w:pPr>
      <w:proofErr w:type="gramStart"/>
      <w:r>
        <w:rPr>
          <w:color w:val="000000"/>
        </w:rPr>
        <w:t>7.21</w:t>
      </w:r>
      <w:r w:rsidR="00C80C04" w:rsidRPr="0069220F">
        <w:rPr>
          <w:color w:val="000000"/>
        </w:rPr>
        <w:t>)</w:t>
      </w:r>
      <w:proofErr w:type="gramEnd"/>
      <w:r w:rsidR="00C80C04" w:rsidRPr="0069220F">
        <w:rPr>
          <w:color w:val="000000"/>
        </w:rPr>
        <w:t xml:space="preserve"> universalizar, mediante articulação entre os órgãos responsáveis pelas áreas da saúde e da educação, o atendimento aos (às) estudantes da rede escolar pública de educação básica por meio de ações de prevenção, promoção e atenção à saúde;</w:t>
      </w:r>
    </w:p>
    <w:p w:rsidR="00C80C04" w:rsidRPr="0069220F" w:rsidRDefault="00E63F27" w:rsidP="00C80C04">
      <w:pPr>
        <w:pStyle w:val="NormalWeb"/>
        <w:spacing w:before="300" w:beforeAutospacing="0" w:after="300" w:afterAutospacing="0"/>
        <w:ind w:firstLine="580"/>
      </w:pPr>
      <w:proofErr w:type="gramStart"/>
      <w:r>
        <w:rPr>
          <w:color w:val="000000"/>
        </w:rPr>
        <w:t>7.22</w:t>
      </w:r>
      <w:r w:rsidR="00C80C04" w:rsidRPr="0069220F">
        <w:rPr>
          <w:color w:val="000000"/>
        </w:rPr>
        <w:t>)</w:t>
      </w:r>
      <w:proofErr w:type="gramEnd"/>
      <w:r w:rsidR="00C80C04" w:rsidRPr="0069220F">
        <w:rPr>
          <w:color w:val="000000"/>
        </w:rPr>
        <w:t xml:space="preserve"> estabelecer ações efetivas especificamente voltadas para a promoção, prevenção, atenção e atendimento à saúde e à integridade física, mental e emocional dos (das) profissionais da educação, como condição para a melhoria da qualidade educacional;</w:t>
      </w:r>
    </w:p>
    <w:p w:rsidR="00C80C04" w:rsidRPr="0069220F" w:rsidRDefault="00E63F27" w:rsidP="00C80C04">
      <w:pPr>
        <w:pStyle w:val="NormalWeb"/>
        <w:spacing w:before="300" w:beforeAutospacing="0" w:after="300" w:afterAutospacing="0"/>
        <w:ind w:firstLine="580"/>
      </w:pPr>
      <w:proofErr w:type="gramStart"/>
      <w:r>
        <w:rPr>
          <w:color w:val="000000"/>
        </w:rPr>
        <w:t>7.23</w:t>
      </w:r>
      <w:r w:rsidR="00C80C04" w:rsidRPr="0069220F">
        <w:rPr>
          <w:color w:val="000000"/>
        </w:rPr>
        <w:t>)</w:t>
      </w:r>
      <w:proofErr w:type="gramEnd"/>
      <w:r w:rsidR="00AE2189">
        <w:rPr>
          <w:color w:val="000000"/>
        </w:rPr>
        <w:t xml:space="preserve"> </w:t>
      </w:r>
      <w:r w:rsidR="00C80C04">
        <w:rPr>
          <w:color w:val="000000"/>
        </w:rPr>
        <w:t>aderir a</w:t>
      </w:r>
      <w:r w:rsidR="00C80C04" w:rsidRPr="0069220F">
        <w:rPr>
          <w:color w:val="000000"/>
        </w:rPr>
        <w:t>os sistemas estaduais de avaliação da educação básica</w:t>
      </w:r>
      <w:r w:rsidR="00C80C04">
        <w:rPr>
          <w:color w:val="000000"/>
        </w:rPr>
        <w:t>, de modo a</w:t>
      </w:r>
      <w:r w:rsidR="00C80C04" w:rsidRPr="0069220F">
        <w:rPr>
          <w:color w:val="000000"/>
        </w:rPr>
        <w:t xml:space="preserve"> orientar as políticas públicas e as práticas pedagógicas, com o fornecimento das informações às escolas e à sociedade;</w:t>
      </w:r>
    </w:p>
    <w:p w:rsidR="00C80C04" w:rsidRPr="0069220F" w:rsidRDefault="00C80C04" w:rsidP="00C80C04">
      <w:pPr>
        <w:pStyle w:val="NormalWeb"/>
        <w:spacing w:before="300" w:beforeAutospacing="0" w:after="300" w:afterAutospacing="0"/>
        <w:ind w:firstLine="580"/>
      </w:pPr>
      <w:proofErr w:type="gramStart"/>
      <w:r>
        <w:rPr>
          <w:color w:val="000000"/>
        </w:rPr>
        <w:t>7</w:t>
      </w:r>
      <w:r w:rsidRPr="0069220F">
        <w:rPr>
          <w:color w:val="000000"/>
        </w:rPr>
        <w:t>.2</w:t>
      </w:r>
      <w:r w:rsidR="00E63F27">
        <w:rPr>
          <w:color w:val="000000"/>
        </w:rPr>
        <w:t>4</w:t>
      </w:r>
      <w:r w:rsidRPr="0069220F">
        <w:rPr>
          <w:color w:val="000000"/>
        </w:rPr>
        <w:t>)</w:t>
      </w:r>
      <w:proofErr w:type="gramEnd"/>
      <w:r w:rsidRPr="0069220F">
        <w:rPr>
          <w:color w:val="000000"/>
        </w:rPr>
        <w:t xml:space="preserve"> promover, com especial ênfase, em consonância com as diretrizes do Plano Nacional do Livro e da Leitura, a formação de leitores e leitoras e a capacitação de professores e professoras, bibliotecários e bibliotecárias e agentes da comunidade para atuar como mediadores e mediadoras da leitura, de acordo com a especificidade das diferentes etapas do desenvolvimento e da aprendizagem;</w:t>
      </w:r>
    </w:p>
    <w:p w:rsidR="00C80C04" w:rsidRPr="0069220F" w:rsidRDefault="00E63F27" w:rsidP="00C80C04">
      <w:pPr>
        <w:pStyle w:val="NormalWeb"/>
        <w:spacing w:before="300" w:beforeAutospacing="0" w:after="300" w:afterAutospacing="0"/>
        <w:ind w:firstLine="580"/>
      </w:pPr>
      <w:proofErr w:type="gramStart"/>
      <w:r>
        <w:rPr>
          <w:color w:val="000000"/>
        </w:rPr>
        <w:lastRenderedPageBreak/>
        <w:t>7.25</w:t>
      </w:r>
      <w:r w:rsidR="00C80C04" w:rsidRPr="0069220F">
        <w:rPr>
          <w:color w:val="000000"/>
        </w:rPr>
        <w:t>)</w:t>
      </w:r>
      <w:proofErr w:type="gramEnd"/>
      <w:r w:rsidR="00C80C04" w:rsidRPr="0069220F">
        <w:rPr>
          <w:color w:val="000000"/>
        </w:rPr>
        <w:t xml:space="preserve"> implementar, em nível municipal, em articulação com o Estado e a União, programa nacional de formação de professores e professoras e de alunos e alunas para promover e consolidar política de preservação da memória nacional;</w:t>
      </w:r>
    </w:p>
    <w:p w:rsidR="00C80C04" w:rsidRPr="0069220F" w:rsidRDefault="00E63F27" w:rsidP="00C80C04">
      <w:pPr>
        <w:pStyle w:val="NormalWeb"/>
        <w:spacing w:before="300" w:beforeAutospacing="0" w:after="300" w:afterAutospacing="0"/>
        <w:ind w:firstLine="580"/>
        <w:rPr>
          <w:color w:val="000000"/>
        </w:rPr>
      </w:pPr>
      <w:proofErr w:type="gramStart"/>
      <w:r>
        <w:rPr>
          <w:color w:val="000000"/>
        </w:rPr>
        <w:t>7.26</w:t>
      </w:r>
      <w:r w:rsidR="00C80C04" w:rsidRPr="0069220F">
        <w:rPr>
          <w:color w:val="000000"/>
        </w:rPr>
        <w:t>)</w:t>
      </w:r>
      <w:proofErr w:type="gramEnd"/>
      <w:r w:rsidR="00C80C04">
        <w:rPr>
          <w:color w:val="000000"/>
        </w:rPr>
        <w:t xml:space="preserve"> </w:t>
      </w:r>
      <w:r w:rsidR="00C80C04" w:rsidRPr="0069220F">
        <w:rPr>
          <w:color w:val="000000"/>
        </w:rPr>
        <w:t xml:space="preserve">estabelecer políticas de estímulo às escolas que melhorarem o desempenho no </w:t>
      </w:r>
      <w:r w:rsidR="00C80C04">
        <w:rPr>
          <w:color w:val="000000"/>
        </w:rPr>
        <w:t>IDEB</w:t>
      </w:r>
      <w:r w:rsidR="00C80C04" w:rsidRPr="0069220F">
        <w:rPr>
          <w:color w:val="000000"/>
        </w:rPr>
        <w:t>, de modo a valorizar o mérito do corpo docente, da direção e da comunidade escolar.</w:t>
      </w:r>
    </w:p>
    <w:p w:rsidR="00C80C04" w:rsidRPr="0069220F" w:rsidRDefault="00C80C04" w:rsidP="00C80C04">
      <w:pPr>
        <w:pStyle w:val="NormalWeb"/>
        <w:spacing w:before="300" w:beforeAutospacing="0" w:after="300" w:afterAutospacing="0"/>
        <w:ind w:firstLine="580"/>
        <w:rPr>
          <w:b/>
        </w:rPr>
      </w:pPr>
      <w:r w:rsidRPr="0069220F">
        <w:rPr>
          <w:b/>
          <w:color w:val="000000"/>
        </w:rPr>
        <w:t xml:space="preserve">Meta </w:t>
      </w:r>
      <w:proofErr w:type="gramStart"/>
      <w:r w:rsidRPr="004F693C">
        <w:rPr>
          <w:b/>
          <w:color w:val="000000"/>
        </w:rPr>
        <w:t>8</w:t>
      </w:r>
      <w:proofErr w:type="gramEnd"/>
      <w:r w:rsidRPr="0069220F">
        <w:rPr>
          <w:b/>
          <w:color w:val="000000"/>
        </w:rPr>
        <w:t xml:space="preserve">: elevar a escolaridade média da população de 18 (dezoito) a 29 (vinte e nove) anos, de modo a alcançar, no mínimo, </w:t>
      </w:r>
      <w:r w:rsidRPr="004F693C">
        <w:rPr>
          <w:b/>
          <w:color w:val="000000"/>
        </w:rPr>
        <w:t>10</w:t>
      </w:r>
      <w:r w:rsidR="00F1286B">
        <w:rPr>
          <w:b/>
          <w:color w:val="000000"/>
        </w:rPr>
        <w:t xml:space="preserve"> </w:t>
      </w:r>
      <w:r w:rsidRPr="004F693C">
        <w:rPr>
          <w:b/>
          <w:color w:val="000000"/>
        </w:rPr>
        <w:t>(dez)</w:t>
      </w:r>
      <w:r w:rsidRPr="0069220F">
        <w:rPr>
          <w:b/>
          <w:color w:val="000000"/>
        </w:rPr>
        <w:t xml:space="preserve"> anos de estudo no último ano de vigência deste Plano, para as populações do campo, dos </w:t>
      </w:r>
      <w:r w:rsidRPr="007146D5">
        <w:rPr>
          <w:b/>
          <w:color w:val="000000"/>
        </w:rPr>
        <w:t>25%</w:t>
      </w:r>
      <w:r w:rsidRPr="0069220F">
        <w:rPr>
          <w:b/>
          <w:color w:val="000000"/>
        </w:rPr>
        <w:t xml:space="preserve"> (</w:t>
      </w:r>
      <w:r>
        <w:rPr>
          <w:b/>
          <w:color w:val="000000"/>
        </w:rPr>
        <w:t>vinte e cinco</w:t>
      </w:r>
      <w:r w:rsidRPr="0069220F">
        <w:rPr>
          <w:b/>
          <w:color w:val="000000"/>
        </w:rPr>
        <w:t xml:space="preserve"> por cento) mais pobres, e igualar a escolaridade média entre negros e não negros declarados à Fundação Instituto Brasileiro de Geografia e Estatística - IBGE.</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Pr="0069220F" w:rsidRDefault="00C80C04" w:rsidP="00C80C04">
      <w:pPr>
        <w:pStyle w:val="NormalWeb"/>
        <w:spacing w:before="300" w:beforeAutospacing="0" w:after="300" w:afterAutospacing="0"/>
        <w:ind w:firstLine="580"/>
      </w:pPr>
      <w:proofErr w:type="gramStart"/>
      <w:r>
        <w:rPr>
          <w:color w:val="000000"/>
        </w:rPr>
        <w:t>8</w:t>
      </w:r>
      <w:r w:rsidRPr="0069220F">
        <w:rPr>
          <w:color w:val="000000"/>
        </w:rPr>
        <w:t>.1)</w:t>
      </w:r>
      <w:proofErr w:type="gramEnd"/>
      <w:r w:rsidRPr="0069220F">
        <w:rPr>
          <w:color w:val="000000"/>
        </w:rPr>
        <w:t xml:space="preserve"> institucionalizar programas e desenvolver tecnologias para correção de fluxo, para acompanhamento pedagógico individualizado e para recuperação e progressão parcial, bem como priorizar estudantes com rendimento escolar defasado, considerando as especificidades dos segmentos populacionais considerados;</w:t>
      </w:r>
    </w:p>
    <w:p w:rsidR="00C80C04" w:rsidRPr="0069220F" w:rsidRDefault="00C80C04" w:rsidP="00C80C04">
      <w:pPr>
        <w:pStyle w:val="NormalWeb"/>
        <w:spacing w:before="300" w:beforeAutospacing="0" w:after="300" w:afterAutospacing="0"/>
        <w:ind w:firstLine="580"/>
      </w:pPr>
      <w:proofErr w:type="gramStart"/>
      <w:r>
        <w:rPr>
          <w:color w:val="000000"/>
        </w:rPr>
        <w:t>8</w:t>
      </w:r>
      <w:r w:rsidRPr="0069220F">
        <w:rPr>
          <w:color w:val="000000"/>
        </w:rPr>
        <w:t>.2)</w:t>
      </w:r>
      <w:proofErr w:type="gramEnd"/>
      <w:r w:rsidRPr="0069220F">
        <w:rPr>
          <w:color w:val="000000"/>
        </w:rPr>
        <w:t xml:space="preserve"> implementar programas de educação de jovens e adultos para os segmentos populacionais considerados, que estejam fora da escola e com defasagem idade-série, associados a outras estratégias que garantam a continuidade da escolarização, após a alfabetização inicial;</w:t>
      </w:r>
    </w:p>
    <w:p w:rsidR="00C80C04" w:rsidRDefault="00C80C04" w:rsidP="00C80C04">
      <w:pPr>
        <w:pStyle w:val="NormalWeb"/>
        <w:spacing w:before="300" w:beforeAutospacing="0" w:after="300" w:afterAutospacing="0"/>
        <w:ind w:firstLine="580"/>
        <w:rPr>
          <w:color w:val="000000"/>
        </w:rPr>
      </w:pPr>
      <w:proofErr w:type="gramStart"/>
      <w:r>
        <w:rPr>
          <w:color w:val="000000"/>
        </w:rPr>
        <w:t>8</w:t>
      </w:r>
      <w:r w:rsidRPr="0069220F">
        <w:rPr>
          <w:color w:val="000000"/>
        </w:rPr>
        <w:t>.3)</w:t>
      </w:r>
      <w:proofErr w:type="gramEnd"/>
      <w:r w:rsidRPr="0069220F">
        <w:rPr>
          <w:color w:val="000000"/>
        </w:rPr>
        <w:t xml:space="preserve"> garantir acesso gratuito a exames de certificação da conclusão dos ensinos fundamental e médio;</w:t>
      </w:r>
    </w:p>
    <w:p w:rsidR="00C80C04" w:rsidRPr="0069220F" w:rsidRDefault="00C80C04" w:rsidP="00C80C04">
      <w:pPr>
        <w:pStyle w:val="NormalWeb"/>
        <w:spacing w:before="300" w:beforeAutospacing="0" w:after="300" w:afterAutospacing="0"/>
        <w:ind w:firstLine="580"/>
      </w:pPr>
      <w:proofErr w:type="gramStart"/>
      <w:r>
        <w:rPr>
          <w:color w:val="000000"/>
        </w:rPr>
        <w:t>8</w:t>
      </w:r>
      <w:r w:rsidRPr="00F50ED0">
        <w:t>.4)</w:t>
      </w:r>
      <w:proofErr w:type="gramEnd"/>
      <w:r w:rsidR="00AE2189">
        <w:t xml:space="preserve"> </w:t>
      </w:r>
      <w:r>
        <w:t>buscar parcerias para fomentar</w:t>
      </w:r>
      <w:r w:rsidRPr="00F50ED0">
        <w:t xml:space="preserve"> a oferta gratuita de educação profissional técnica por parte das entidades privadas de serviço social e de formação profissional vinculadas ao sistema sindical, de forma concomitante ao ensino ofertado na rede escolar pública, para os segmentos populacionais considerados;</w:t>
      </w:r>
    </w:p>
    <w:p w:rsidR="00C80C04" w:rsidRPr="0069220F" w:rsidRDefault="00C80C04" w:rsidP="00C80C04">
      <w:pPr>
        <w:pStyle w:val="NormalWeb"/>
        <w:spacing w:before="300" w:beforeAutospacing="0" w:after="300" w:afterAutospacing="0"/>
        <w:ind w:firstLine="580"/>
      </w:pPr>
      <w:proofErr w:type="gramStart"/>
      <w:r>
        <w:rPr>
          <w:color w:val="000000"/>
        </w:rPr>
        <w:t>8</w:t>
      </w:r>
      <w:r w:rsidRPr="0069220F">
        <w:rPr>
          <w:color w:val="000000"/>
        </w:rPr>
        <w:t>.</w:t>
      </w:r>
      <w:r>
        <w:rPr>
          <w:color w:val="000000"/>
        </w:rPr>
        <w:t>5</w:t>
      </w:r>
      <w:r w:rsidRPr="0069220F">
        <w:rPr>
          <w:color w:val="000000"/>
        </w:rPr>
        <w:t>)</w:t>
      </w:r>
      <w:proofErr w:type="gramEnd"/>
      <w:r w:rsidRPr="0069220F">
        <w:rPr>
          <w:color w:val="000000"/>
        </w:rPr>
        <w:t xml:space="preserve"> promover, em parceria com as áreas de saúde e assistência social, o acompanhamento e o monitoramento do acesso à escola específicos para os segmentos populacionais considerados, identificar motivos de absenteísmo e colabo</w:t>
      </w:r>
      <w:r>
        <w:rPr>
          <w:color w:val="000000"/>
        </w:rPr>
        <w:t>rar com a União e o</w:t>
      </w:r>
      <w:r w:rsidRPr="0069220F">
        <w:rPr>
          <w:color w:val="000000"/>
        </w:rPr>
        <w:t xml:space="preserve"> Estado para a garantia de </w:t>
      </w:r>
      <w:proofErr w:type="spellStart"/>
      <w:r w:rsidRPr="0069220F">
        <w:rPr>
          <w:color w:val="000000"/>
        </w:rPr>
        <w:t>freqüência</w:t>
      </w:r>
      <w:proofErr w:type="spellEnd"/>
      <w:r w:rsidRPr="0069220F">
        <w:rPr>
          <w:color w:val="000000"/>
        </w:rPr>
        <w:t xml:space="preserve"> e apoio à aprendizagem, de maneira a estimular a ampliação do atendimento desses (as) estudantes na rede pública regular de ensino;</w:t>
      </w:r>
    </w:p>
    <w:p w:rsidR="00C80C04" w:rsidRPr="0069220F" w:rsidRDefault="00C80C04" w:rsidP="00C80C04">
      <w:pPr>
        <w:pStyle w:val="NormalWeb"/>
        <w:spacing w:before="300" w:beforeAutospacing="0" w:after="300" w:afterAutospacing="0"/>
        <w:ind w:firstLine="580"/>
        <w:rPr>
          <w:color w:val="000000"/>
        </w:rPr>
      </w:pPr>
      <w:proofErr w:type="gramStart"/>
      <w:r>
        <w:rPr>
          <w:color w:val="000000"/>
        </w:rPr>
        <w:t>8.6</w:t>
      </w:r>
      <w:r w:rsidRPr="0069220F">
        <w:rPr>
          <w:color w:val="000000"/>
        </w:rPr>
        <w:t>)</w:t>
      </w:r>
      <w:proofErr w:type="gramEnd"/>
      <w:r w:rsidRPr="0069220F">
        <w:rPr>
          <w:color w:val="000000"/>
        </w:rPr>
        <w:t xml:space="preserve"> promover busca ativa de jovens fora da escola pertencentes aos segmentos populacionais considerados, em parceria com as áreas de assistência social, saúde e proteção à juventude.</w:t>
      </w:r>
    </w:p>
    <w:p w:rsidR="00C80C04" w:rsidRPr="0069220F" w:rsidRDefault="00C80C04" w:rsidP="00C80C04">
      <w:pPr>
        <w:pStyle w:val="NormalWeb"/>
        <w:spacing w:before="300" w:beforeAutospacing="0" w:after="300" w:afterAutospacing="0"/>
        <w:ind w:firstLine="580"/>
        <w:rPr>
          <w:b/>
        </w:rPr>
      </w:pPr>
      <w:r w:rsidRPr="0069220F">
        <w:rPr>
          <w:b/>
          <w:color w:val="000000"/>
        </w:rPr>
        <w:t>Meta</w:t>
      </w:r>
      <w:r w:rsidR="00AE2189">
        <w:rPr>
          <w:b/>
          <w:color w:val="000000"/>
        </w:rPr>
        <w:t xml:space="preserve"> </w:t>
      </w:r>
      <w:proofErr w:type="gramStart"/>
      <w:r w:rsidRPr="00B078B2">
        <w:rPr>
          <w:b/>
          <w:color w:val="000000"/>
        </w:rPr>
        <w:t>9</w:t>
      </w:r>
      <w:proofErr w:type="gramEnd"/>
      <w:r w:rsidRPr="0069220F">
        <w:rPr>
          <w:b/>
          <w:color w:val="000000"/>
        </w:rPr>
        <w:t xml:space="preserve">: elevar a taxa de alfabetização da população com 15 (quinze) anos ou mais para </w:t>
      </w:r>
      <w:r w:rsidRPr="00B078B2">
        <w:rPr>
          <w:b/>
          <w:color w:val="000000"/>
        </w:rPr>
        <w:t>93,5%</w:t>
      </w:r>
      <w:r w:rsidRPr="0069220F">
        <w:rPr>
          <w:b/>
          <w:color w:val="000000"/>
        </w:rPr>
        <w:t xml:space="preserve"> (</w:t>
      </w:r>
      <w:r>
        <w:rPr>
          <w:b/>
          <w:color w:val="000000"/>
        </w:rPr>
        <w:t>noventa e três e meio por cento) até 2024</w:t>
      </w:r>
      <w:r w:rsidRPr="0069220F">
        <w:rPr>
          <w:b/>
          <w:color w:val="000000"/>
        </w:rPr>
        <w:t xml:space="preserve"> e, até o final da vigência deste PME, erradicar o analfabetismo absoluto e reduzir em 50% (cinquenta por cento) a taxa de analfabetismo funcional</w:t>
      </w:r>
      <w:r>
        <w:rPr>
          <w:b/>
          <w:color w:val="000000"/>
        </w:rPr>
        <w:t xml:space="preserve"> no município.</w:t>
      </w:r>
    </w:p>
    <w:p w:rsidR="00C80C04" w:rsidRPr="0069220F" w:rsidRDefault="00C80C04" w:rsidP="00C80C04">
      <w:pPr>
        <w:pStyle w:val="NormalWeb"/>
        <w:spacing w:before="300" w:beforeAutospacing="0" w:after="300" w:afterAutospacing="0"/>
        <w:ind w:firstLine="580"/>
      </w:pPr>
      <w:r w:rsidRPr="0069220F">
        <w:rPr>
          <w:color w:val="000000"/>
        </w:rPr>
        <w:lastRenderedPageBreak/>
        <w:t>Estratégias:</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.1)</w:t>
      </w:r>
      <w:proofErr w:type="gramEnd"/>
      <w:r w:rsidRPr="0069220F">
        <w:rPr>
          <w:color w:val="000000"/>
        </w:rPr>
        <w:t xml:space="preserve"> assegurar a oferta gratuita da educação de jovens e adultos a todos os que não tiveram acesso à educação básica na idade própria;</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.2)</w:t>
      </w:r>
      <w:proofErr w:type="gramEnd"/>
      <w:r w:rsidRPr="0069220F">
        <w:rPr>
          <w:color w:val="000000"/>
        </w:rPr>
        <w:t xml:space="preserve"> realizar diagnóstico dos jovens e adultos com ensino fundamental e médio incompletos, para identificar a demanda ativa por vagas na educação de jovens e adultos;</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.3)</w:t>
      </w:r>
      <w:proofErr w:type="gramEnd"/>
      <w:r w:rsidRPr="0069220F">
        <w:rPr>
          <w:color w:val="000000"/>
        </w:rPr>
        <w:t xml:space="preserve"> implementar ações de alfabetização de jovens e adultos com garantia de continuidade da escolarização básica;</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.4)</w:t>
      </w:r>
      <w:proofErr w:type="gramEnd"/>
      <w:r w:rsidRPr="0069220F">
        <w:rPr>
          <w:color w:val="000000"/>
        </w:rPr>
        <w:t xml:space="preserve"> realizar chamadas públicas regulares para educação de jovens e adultos, promovendo-se busca ativa em regime de colaboração entre entes federados e em parceria com organizações da sociedade civil;</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.5)</w:t>
      </w:r>
      <w:proofErr w:type="gramEnd"/>
      <w:r w:rsidRPr="0069220F">
        <w:rPr>
          <w:color w:val="000000"/>
        </w:rPr>
        <w:t xml:space="preserve"> realizar avaliação, por meio de exames específicos, que permita aferir o grau de alfabetização de jovens e adultos com mais de 15 (quinze) anos de idade;</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.6)</w:t>
      </w:r>
      <w:proofErr w:type="gramEnd"/>
      <w:r w:rsidRPr="0069220F">
        <w:rPr>
          <w:color w:val="000000"/>
        </w:rPr>
        <w:t xml:space="preserve"> executar ações de atendimento ao (à) estudante da educação de jovens e adultos por meio de programas suplementares de transporte, alimentação e saúde, inclusive atendimento oftalmológico e fornecimento gratuito de óculos, em articulação com a área da saúde;</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.7)</w:t>
      </w:r>
      <w:proofErr w:type="gramEnd"/>
      <w:r w:rsidRPr="0069220F">
        <w:rPr>
          <w:color w:val="000000"/>
        </w:rPr>
        <w:t xml:space="preserve"> apoiar técnica e financeiramente projetos inovadores na educação de jovens e adultos que visem ao desenvolvimento de modelos adequados às necessidades específicas desses (as) alunos (as);</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w:t>
      </w:r>
      <w:r>
        <w:rPr>
          <w:color w:val="000000"/>
        </w:rPr>
        <w:t>8</w:t>
      </w:r>
      <w:r w:rsidRPr="0069220F">
        <w:rPr>
          <w:color w:val="000000"/>
        </w:rPr>
        <w:t>)</w:t>
      </w:r>
      <w:proofErr w:type="gramEnd"/>
      <w:r w:rsidRPr="0069220F">
        <w:rPr>
          <w:color w:val="000000"/>
        </w:rPr>
        <w:t xml:space="preserve"> estabelecer mecanismos e incentivos que integrem os segmentos empregadores, públicos e os sistemas de ensino, para promover a compatibilização da jornada de trabalho dos empregados e das empregadas com a oferta das ações de alfabetização e de educação de jovens e adultos;</w:t>
      </w:r>
    </w:p>
    <w:p w:rsidR="00C80C04" w:rsidRPr="0069220F" w:rsidRDefault="00C80C04" w:rsidP="00C80C04">
      <w:pPr>
        <w:pStyle w:val="NormalWeb"/>
        <w:spacing w:before="300" w:beforeAutospacing="0" w:after="300" w:afterAutospacing="0"/>
        <w:ind w:firstLine="580"/>
      </w:pPr>
      <w:proofErr w:type="gramStart"/>
      <w:r>
        <w:rPr>
          <w:color w:val="000000"/>
        </w:rPr>
        <w:t>9</w:t>
      </w:r>
      <w:r w:rsidRPr="0069220F">
        <w:rPr>
          <w:color w:val="000000"/>
        </w:rPr>
        <w:t>.</w:t>
      </w:r>
      <w:r>
        <w:rPr>
          <w:color w:val="000000"/>
        </w:rPr>
        <w:t>9</w:t>
      </w:r>
      <w:r w:rsidRPr="0069220F">
        <w:rPr>
          <w:color w:val="000000"/>
        </w:rPr>
        <w:t>)</w:t>
      </w:r>
      <w:proofErr w:type="gramEnd"/>
      <w:r w:rsidRPr="0069220F">
        <w:rPr>
          <w:color w:val="000000"/>
        </w:rPr>
        <w:t xml:space="preserve"> implementar programas de capacitação tecnológica da população jovem e adulta, direcionados para os segmentos com baixos níveis de escolarização formal e para os (as) alunos (as) com deficiência, articulando os sistemas de ensino, a Rede Federal de Educação Profissional, Científica e Tecnológica, as universidades, as cooperativas e as associações, por meio de ações de extensão desenvolvidas em centros vocacionais tecnológicos, com tecnologias assistidas que favoreçam a efetiva inclusão social e produtiva dessa população;</w:t>
      </w:r>
    </w:p>
    <w:p w:rsidR="00C80C04" w:rsidRPr="0069220F" w:rsidRDefault="00C80C04" w:rsidP="00C80C04">
      <w:pPr>
        <w:pStyle w:val="NormalWeb"/>
        <w:spacing w:before="300" w:beforeAutospacing="0" w:after="300" w:afterAutospacing="0"/>
        <w:ind w:firstLine="580"/>
        <w:rPr>
          <w:color w:val="000000"/>
        </w:rPr>
      </w:pPr>
    </w:p>
    <w:p w:rsidR="00AE2189" w:rsidRDefault="00AE2189">
      <w:pPr>
        <w:spacing w:after="160" w:line="259" w:lineRule="auto"/>
        <w:jc w:val="left"/>
        <w:rPr>
          <w:rFonts w:eastAsia="Times New Roman" w:cs="Times New Roman"/>
          <w:b/>
          <w:szCs w:val="24"/>
          <w:lang w:eastAsia="pt-BR"/>
        </w:rPr>
      </w:pPr>
      <w:r>
        <w:rPr>
          <w:b/>
        </w:rPr>
        <w:br w:type="page"/>
      </w:r>
    </w:p>
    <w:p w:rsidR="00C80C04" w:rsidRPr="0069220F" w:rsidRDefault="00C80C04" w:rsidP="00C80C04">
      <w:pPr>
        <w:pStyle w:val="NormalWeb"/>
        <w:spacing w:before="300" w:after="300"/>
        <w:ind w:firstLine="580"/>
        <w:rPr>
          <w:b/>
        </w:rPr>
      </w:pPr>
      <w:r w:rsidRPr="0069220F">
        <w:rPr>
          <w:b/>
        </w:rPr>
        <w:lastRenderedPageBreak/>
        <w:t xml:space="preserve">Meta </w:t>
      </w:r>
      <w:r w:rsidRPr="00B078B2">
        <w:rPr>
          <w:b/>
          <w:color w:val="000000"/>
        </w:rPr>
        <w:t>10</w:t>
      </w:r>
      <w:r w:rsidRPr="0069220F">
        <w:rPr>
          <w:b/>
        </w:rPr>
        <w:t xml:space="preserve">: oferecer, no mínimo, </w:t>
      </w:r>
      <w:r w:rsidRPr="00EF087E">
        <w:rPr>
          <w:b/>
        </w:rPr>
        <w:t>5% (cinco</w:t>
      </w:r>
      <w:r w:rsidRPr="0069220F">
        <w:rPr>
          <w:b/>
        </w:rPr>
        <w:t xml:space="preserve"> por cento) das matrículas de educação de jovens e adultos, nos ensinos fundamental e médio, na forma integrada à educação profissional.</w:t>
      </w:r>
    </w:p>
    <w:p w:rsidR="00C80C04" w:rsidRPr="0069220F" w:rsidRDefault="00C80C04" w:rsidP="00C80C04">
      <w:pPr>
        <w:pStyle w:val="NormalWeb"/>
        <w:spacing w:before="300" w:after="300"/>
        <w:ind w:firstLine="580"/>
      </w:pPr>
      <w:r w:rsidRPr="0069220F">
        <w:t>Estratégias:</w:t>
      </w:r>
    </w:p>
    <w:p w:rsidR="00C80C04" w:rsidRPr="0069220F" w:rsidRDefault="00C80C04" w:rsidP="00C80C04">
      <w:pPr>
        <w:pStyle w:val="NormalWeb"/>
        <w:spacing w:before="300" w:after="300"/>
        <w:ind w:firstLine="580"/>
      </w:pPr>
      <w:proofErr w:type="gramStart"/>
      <w:r>
        <w:rPr>
          <w:color w:val="000000"/>
        </w:rPr>
        <w:t>10.1</w:t>
      </w:r>
      <w:r w:rsidRPr="0069220F">
        <w:t>)</w:t>
      </w:r>
      <w:proofErr w:type="gramEnd"/>
      <w:r w:rsidRPr="0069220F">
        <w:t xml:space="preserve"> expandir as matrículas na educação de jovens e adultos, de modo a articular a formação inicial e continuada de trabalhadores com a educação profissional, objetivando a elevação do nível de escolaridade do trabalhador e da trabalhadora;</w:t>
      </w:r>
    </w:p>
    <w:p w:rsidR="00C80C04" w:rsidRPr="0069220F" w:rsidRDefault="00C80C04" w:rsidP="00C80C04">
      <w:pPr>
        <w:pStyle w:val="NormalWeb"/>
        <w:spacing w:before="300" w:after="300"/>
        <w:ind w:firstLine="580"/>
      </w:pPr>
      <w:proofErr w:type="gramStart"/>
      <w:r>
        <w:rPr>
          <w:color w:val="000000"/>
        </w:rPr>
        <w:t>10.2</w:t>
      </w:r>
      <w:r w:rsidRPr="0069220F">
        <w:t>)</w:t>
      </w:r>
      <w:proofErr w:type="gramEnd"/>
      <w:r w:rsidRPr="0069220F">
        <w:t xml:space="preserve"> fomentar a integração da educação de jovens e adultos com a educação profissional, em cursos planejados, de acordo com as características do público da educação de jovens e adultos e considerando as especificidades das populações itinerantes e do campo, inclusive na modalidade de educação a distância;</w:t>
      </w:r>
    </w:p>
    <w:p w:rsidR="00C80C04" w:rsidRPr="0069220F" w:rsidRDefault="00C80C04" w:rsidP="00C80C04">
      <w:pPr>
        <w:pStyle w:val="NormalWeb"/>
        <w:spacing w:before="300" w:after="300"/>
        <w:ind w:firstLine="580"/>
      </w:pPr>
      <w:proofErr w:type="gramStart"/>
      <w:r>
        <w:rPr>
          <w:color w:val="000000"/>
        </w:rPr>
        <w:t>10.3</w:t>
      </w:r>
      <w:r w:rsidRPr="0069220F">
        <w:t>)</w:t>
      </w:r>
      <w:proofErr w:type="gramEnd"/>
      <w:r w:rsidRPr="0069220F">
        <w:t xml:space="preserve"> ampliar as oportunidades profissionais dos jovens e adultos com deficiência e baixo nível de escolaridade, por meio do acesso à educação de jovens e adultos articulada à educação profissional;</w:t>
      </w:r>
    </w:p>
    <w:p w:rsidR="00C80C04" w:rsidRPr="0069220F" w:rsidRDefault="00C80C04" w:rsidP="00C80C04">
      <w:pPr>
        <w:pStyle w:val="NormalWeb"/>
        <w:spacing w:before="300" w:after="300"/>
        <w:ind w:firstLine="580"/>
      </w:pPr>
      <w:proofErr w:type="gramStart"/>
      <w:r>
        <w:rPr>
          <w:color w:val="000000"/>
        </w:rPr>
        <w:t>10.4</w:t>
      </w:r>
      <w:r w:rsidRPr="0069220F">
        <w:t>)</w:t>
      </w:r>
      <w:proofErr w:type="gramEnd"/>
      <w:r w:rsidR="00AE2189">
        <w:t xml:space="preserve"> </w:t>
      </w:r>
      <w:r>
        <w:t>garantir, com o apoio da União,</w:t>
      </w:r>
      <w:r w:rsidRPr="0069220F">
        <w:t xml:space="preserve"> aquisição de equipamentos voltados à expansão e à melhoria da rede física de escolas públicas que atuam na educação de jovens e adultos integrada à educação profissional, garantindo acessibilidade à pessoa com deficiência;</w:t>
      </w:r>
    </w:p>
    <w:p w:rsidR="00C80C04" w:rsidRPr="0069220F" w:rsidRDefault="00C80C04" w:rsidP="00C80C04">
      <w:pPr>
        <w:pStyle w:val="NormalWeb"/>
        <w:spacing w:before="300" w:after="300"/>
        <w:ind w:firstLine="580"/>
      </w:pPr>
      <w:proofErr w:type="gramStart"/>
      <w:r>
        <w:rPr>
          <w:color w:val="000000"/>
        </w:rPr>
        <w:t>10.5</w:t>
      </w:r>
      <w:r w:rsidRPr="0069220F">
        <w:t>)</w:t>
      </w:r>
      <w:proofErr w:type="gramEnd"/>
      <w:r w:rsidRPr="0069220F">
        <w:t xml:space="preserve"> estimular a diversificação curricular da educação de jovens e adultos, articulando a formação básica e a preparação para o mundo do trabalho e estabelecendo inter-relações entre teoria e prática, nos eixos da ciência, do trabalho, da tecnologia e da cultura e cidadania, de forma a organizar o tempo e o espaço pedagógicos adequados às características desses alunos e alunas;</w:t>
      </w:r>
    </w:p>
    <w:p w:rsidR="00C80C04" w:rsidRPr="0069220F" w:rsidRDefault="00C80C04" w:rsidP="00C80C04">
      <w:pPr>
        <w:pStyle w:val="NormalWeb"/>
        <w:spacing w:before="300" w:after="300"/>
        <w:ind w:firstLine="580"/>
      </w:pPr>
      <w:proofErr w:type="gramStart"/>
      <w:r>
        <w:rPr>
          <w:color w:val="000000"/>
        </w:rPr>
        <w:t>10.6</w:t>
      </w:r>
      <w:r>
        <w:t>)</w:t>
      </w:r>
      <w:proofErr w:type="gramEnd"/>
      <w:r>
        <w:t xml:space="preserve"> buscar parceria com o Estado e a União para</w:t>
      </w:r>
      <w:r w:rsidRPr="0069220F">
        <w:t xml:space="preserve"> a</w:t>
      </w:r>
      <w:r>
        <w:t xml:space="preserve"> escolha e utilização </w:t>
      </w:r>
      <w:r w:rsidRPr="0069220F">
        <w:t>de material didático, o desenvolvimento de currículos e metodologias específicas, os instrumentos de avaliação, o acesso a equipamentos e laboratórios e a formação continuada de docentes das redes públicas que atuam na educação de jovens e adultos articulada à educação profissional;</w:t>
      </w:r>
    </w:p>
    <w:p w:rsidR="00C80C04" w:rsidRPr="0069220F" w:rsidRDefault="00C80C04" w:rsidP="00C80C04">
      <w:pPr>
        <w:pStyle w:val="NormalWeb"/>
        <w:spacing w:before="300" w:after="300"/>
        <w:ind w:firstLine="580"/>
      </w:pPr>
      <w:proofErr w:type="gramStart"/>
      <w:r>
        <w:rPr>
          <w:color w:val="000000"/>
        </w:rPr>
        <w:t>10.7</w:t>
      </w:r>
      <w:r w:rsidRPr="0069220F">
        <w:t>)</w:t>
      </w:r>
      <w:proofErr w:type="gramEnd"/>
      <w:r w:rsidRPr="0069220F">
        <w:t xml:space="preserve"> fomentar a oferta pública de formação inicial e continuada para trabalhadores e trabalhadoras articulada à educação de jovens e adultos, em regime de colaboração e com apoio de entidades privadas de formação profissional vinculadas ao sistema sindical e de entidades sem fins lucrativos de atendimento à pessoa com deficiência, com atuação exclusiva na modalidade</w:t>
      </w:r>
      <w:r>
        <w:t>, em parceria com o Estado e a União</w:t>
      </w:r>
      <w:r w:rsidRPr="0069220F">
        <w:t>;</w:t>
      </w:r>
    </w:p>
    <w:p w:rsidR="00C80C04" w:rsidRDefault="00C80C04" w:rsidP="00C80C04">
      <w:pPr>
        <w:pStyle w:val="NormalWeb"/>
        <w:spacing w:before="300" w:after="300"/>
        <w:ind w:firstLine="580"/>
      </w:pPr>
      <w:proofErr w:type="gramStart"/>
      <w:r>
        <w:rPr>
          <w:color w:val="000000"/>
        </w:rPr>
        <w:t>10.8</w:t>
      </w:r>
      <w:r w:rsidRPr="0069220F">
        <w:t>)</w:t>
      </w:r>
      <w:proofErr w:type="gramEnd"/>
      <w:r w:rsidRPr="0069220F">
        <w:t xml:space="preserve"> implementar mecanismos de reconhecimento de saberes dos jovens e adultos trabalhadores, a serem considerados na articulação curricular dos cursos de formação inicial e continuada e dos cursos técnicos de nível médio.</w:t>
      </w:r>
    </w:p>
    <w:p w:rsidR="00AE2189" w:rsidRDefault="00AE2189">
      <w:pPr>
        <w:spacing w:after="160" w:line="259" w:lineRule="auto"/>
        <w:jc w:val="left"/>
        <w:rPr>
          <w:rFonts w:eastAsia="Times New Roman" w:cs="Times New Roman"/>
          <w:b/>
          <w:szCs w:val="24"/>
          <w:lang w:eastAsia="pt-BR"/>
        </w:rPr>
      </w:pPr>
      <w:r>
        <w:rPr>
          <w:b/>
        </w:rPr>
        <w:br w:type="page"/>
      </w:r>
    </w:p>
    <w:p w:rsidR="00C80C04" w:rsidRDefault="00C80C04" w:rsidP="00C80C04">
      <w:pPr>
        <w:pStyle w:val="NormalWeb"/>
        <w:spacing w:before="300" w:after="300"/>
        <w:ind w:firstLine="580"/>
        <w:rPr>
          <w:b/>
        </w:rPr>
      </w:pPr>
      <w:r w:rsidRPr="004C2619">
        <w:rPr>
          <w:b/>
        </w:rPr>
        <w:lastRenderedPageBreak/>
        <w:t xml:space="preserve">Meta </w:t>
      </w:r>
      <w:r w:rsidRPr="00874829">
        <w:rPr>
          <w:b/>
          <w:color w:val="000000"/>
        </w:rPr>
        <w:t>11</w:t>
      </w:r>
      <w:r w:rsidRPr="004C2619">
        <w:rPr>
          <w:b/>
        </w:rPr>
        <w:t xml:space="preserve">: </w:t>
      </w:r>
      <w:r w:rsidR="0026278D">
        <w:rPr>
          <w:b/>
        </w:rPr>
        <w:t>i</w:t>
      </w:r>
      <w:r>
        <w:rPr>
          <w:b/>
        </w:rPr>
        <w:t xml:space="preserve">ncentivar </w:t>
      </w:r>
      <w:r w:rsidRPr="004C2619">
        <w:rPr>
          <w:b/>
        </w:rPr>
        <w:t xml:space="preserve">as matrículas da educação profissional técnica de nível médio, assegurando a qualidade da oferta e pelo menos </w:t>
      </w:r>
      <w:r>
        <w:rPr>
          <w:b/>
        </w:rPr>
        <w:t>1</w:t>
      </w:r>
      <w:r w:rsidRPr="004C2619">
        <w:rPr>
          <w:b/>
        </w:rPr>
        <w:t>0% (</w:t>
      </w:r>
      <w:r>
        <w:rPr>
          <w:b/>
        </w:rPr>
        <w:t>dez</w:t>
      </w:r>
      <w:r w:rsidRPr="004C2619">
        <w:rPr>
          <w:b/>
        </w:rPr>
        <w:t xml:space="preserve"> por cento) </w:t>
      </w:r>
      <w:r>
        <w:rPr>
          <w:b/>
        </w:rPr>
        <w:t>dos alunos matriculados no Ensino Médio.</w:t>
      </w:r>
    </w:p>
    <w:p w:rsidR="00C80C04" w:rsidRPr="0069220F" w:rsidRDefault="00C80C04" w:rsidP="00C80C04">
      <w:pPr>
        <w:pStyle w:val="NormalWeb"/>
        <w:spacing w:before="300" w:after="300"/>
        <w:ind w:firstLine="580"/>
      </w:pPr>
      <w:r w:rsidRPr="0069220F">
        <w:t>Estratégias:</w:t>
      </w:r>
    </w:p>
    <w:p w:rsidR="00C80C04" w:rsidRPr="0069220F" w:rsidRDefault="00C80C04" w:rsidP="00C80C04">
      <w:pPr>
        <w:pStyle w:val="NormalWeb"/>
        <w:spacing w:before="300" w:after="300"/>
        <w:ind w:firstLine="580"/>
      </w:pPr>
      <w:proofErr w:type="gramStart"/>
      <w:r>
        <w:rPr>
          <w:color w:val="000000"/>
        </w:rPr>
        <w:t>11</w:t>
      </w:r>
      <w:r w:rsidRPr="0069220F">
        <w:t>.1)</w:t>
      </w:r>
      <w:proofErr w:type="gramEnd"/>
      <w:r w:rsidR="00AE2189">
        <w:t xml:space="preserve"> i</w:t>
      </w:r>
      <w:r w:rsidR="00DE008F">
        <w:t>ncentivar</w:t>
      </w:r>
      <w:r>
        <w:t>, em parceria com a União,</w:t>
      </w:r>
      <w:r w:rsidRPr="0069220F">
        <w:t xml:space="preserve"> as matrículas de educação profissional técnica de nível médio na Rede Federal de Educação Profissional, Científica e Tecnológica, levando em consideração a responsabilidade dos Institutos na ordenação territorial, sua vinculação com arranjos produtivos, sociais e culturais locais e regionais, bem como a interiorização da educação profissional;</w:t>
      </w:r>
    </w:p>
    <w:p w:rsidR="00C80C04" w:rsidRPr="0069220F" w:rsidRDefault="00C80C04" w:rsidP="00C80C04">
      <w:pPr>
        <w:pStyle w:val="NormalWeb"/>
        <w:spacing w:before="300" w:after="300"/>
        <w:ind w:firstLine="580"/>
      </w:pPr>
      <w:proofErr w:type="gramStart"/>
      <w:r>
        <w:rPr>
          <w:color w:val="000000"/>
        </w:rPr>
        <w:t>11</w:t>
      </w:r>
      <w:r w:rsidR="00E63F27">
        <w:t>.2</w:t>
      </w:r>
      <w:r>
        <w:t>)</w:t>
      </w:r>
      <w:proofErr w:type="gramEnd"/>
      <w:r>
        <w:t xml:space="preserve"> buscar parcerias para ofertar</w:t>
      </w:r>
      <w:r w:rsidRPr="0069220F">
        <w:t xml:space="preserve"> a educação profissional técnica de nível médio na modalidade de educação a distância, com a finalidade de ampliar a oferta e democratizar o acesso à educação profissional pública e gratuita, assegurado padrão de qualidade;</w:t>
      </w:r>
    </w:p>
    <w:p w:rsidR="00C80C04" w:rsidRPr="0069220F" w:rsidRDefault="00C80C04" w:rsidP="00C80C04">
      <w:pPr>
        <w:pStyle w:val="NormalWeb"/>
        <w:spacing w:before="300" w:after="300"/>
        <w:ind w:firstLine="580"/>
      </w:pPr>
      <w:proofErr w:type="gramStart"/>
      <w:r>
        <w:rPr>
          <w:color w:val="000000"/>
        </w:rPr>
        <w:t>11</w:t>
      </w:r>
      <w:r w:rsidRPr="0069220F">
        <w:t>.</w:t>
      </w:r>
      <w:r w:rsidR="00E63F27">
        <w:t>3</w:t>
      </w:r>
      <w:r w:rsidRPr="0069220F">
        <w:t>)</w:t>
      </w:r>
      <w:proofErr w:type="gramEnd"/>
      <w:r w:rsidR="00184920">
        <w:t xml:space="preserve"> </w:t>
      </w:r>
      <w:r>
        <w:t>implementar</w:t>
      </w:r>
      <w:r w:rsidRPr="0069220F">
        <w:t xml:space="preserve"> programas de reconhecimento de saberes para fins de certificação profissional em nível técnico;</w:t>
      </w:r>
    </w:p>
    <w:p w:rsidR="00C80C04" w:rsidRPr="0069220F" w:rsidRDefault="00C80C04" w:rsidP="00C80C04">
      <w:pPr>
        <w:pStyle w:val="NormalWeb"/>
        <w:spacing w:before="300" w:beforeAutospacing="0" w:after="300" w:afterAutospacing="0"/>
        <w:ind w:firstLine="580"/>
        <w:rPr>
          <w:b/>
        </w:rPr>
      </w:pPr>
      <w:r w:rsidRPr="0069220F">
        <w:rPr>
          <w:b/>
          <w:color w:val="000000"/>
        </w:rPr>
        <w:t xml:space="preserve">Meta </w:t>
      </w:r>
      <w:r>
        <w:rPr>
          <w:b/>
          <w:color w:val="000000"/>
        </w:rPr>
        <w:t>12</w:t>
      </w:r>
      <w:r w:rsidRPr="0069220F">
        <w:rPr>
          <w:b/>
          <w:color w:val="000000"/>
        </w:rPr>
        <w:t>: participar, em regime de colaboração entre a União, o estado e o município, de política nacional de formação de profissionais da educação de que tratam os incisos I, II e III do caput do art. 61 da Lei n</w:t>
      </w:r>
      <w:r w:rsidRPr="0069220F">
        <w:rPr>
          <w:b/>
          <w:color w:val="000000"/>
          <w:vertAlign w:val="superscript"/>
        </w:rPr>
        <w:t>o</w:t>
      </w:r>
      <w:r w:rsidRPr="0069220F">
        <w:rPr>
          <w:b/>
          <w:color w:val="000000"/>
        </w:rPr>
        <w:t xml:space="preserve"> 9.394, de 20 de dezembro de 1996, garantindo que </w:t>
      </w:r>
      <w:proofErr w:type="gramStart"/>
      <w:r w:rsidRPr="0069220F">
        <w:rPr>
          <w:b/>
          <w:color w:val="000000"/>
        </w:rPr>
        <w:t>todos os professores</w:t>
      </w:r>
      <w:proofErr w:type="gramEnd"/>
      <w:r w:rsidRPr="0069220F">
        <w:rPr>
          <w:b/>
          <w:color w:val="000000"/>
        </w:rPr>
        <w:t xml:space="preserve"> e as professoras da educação básica possuam formação específica de nível superior, obtida em curso de licenciatura na área de conhecimento em que atuam.</w:t>
      </w:r>
    </w:p>
    <w:p w:rsidR="00C80C04" w:rsidRDefault="00C80C04" w:rsidP="00C80C04">
      <w:pPr>
        <w:pStyle w:val="NormalWeb"/>
        <w:spacing w:before="300" w:beforeAutospacing="0" w:after="300" w:afterAutospacing="0"/>
        <w:ind w:firstLine="580"/>
        <w:rPr>
          <w:color w:val="000000"/>
        </w:rPr>
      </w:pPr>
      <w:r w:rsidRPr="0069220F">
        <w:rPr>
          <w:color w:val="000000"/>
        </w:rPr>
        <w:t>Estratégias:</w:t>
      </w:r>
    </w:p>
    <w:p w:rsidR="00C80C04" w:rsidRPr="0069220F" w:rsidRDefault="006A056E" w:rsidP="00C80C04">
      <w:pPr>
        <w:pStyle w:val="NormalWeb"/>
        <w:spacing w:before="300" w:beforeAutospacing="0" w:after="300" w:afterAutospacing="0"/>
        <w:ind w:firstLine="580"/>
      </w:pPr>
      <w:proofErr w:type="gramStart"/>
      <w:r>
        <w:t>12.1</w:t>
      </w:r>
      <w:r w:rsidR="00C80C04" w:rsidRPr="00DE3CB5">
        <w:t>)</w:t>
      </w:r>
      <w:proofErr w:type="gramEnd"/>
      <w:r>
        <w:t xml:space="preserve"> </w:t>
      </w:r>
      <w:r w:rsidR="00C80C04">
        <w:t>participar</w:t>
      </w:r>
      <w:r w:rsidR="00C80C04" w:rsidRPr="00DE3CB5">
        <w:t xml:space="preserve"> programa permanente de iniciação à docência a estudantes matriculados em cursos de licenciatura, a fim de aprimorar a formação de profissionais para atuar no magistério da educação básica;</w:t>
      </w:r>
    </w:p>
    <w:p w:rsidR="00C80C04" w:rsidRDefault="006A056E" w:rsidP="00C80C04">
      <w:pPr>
        <w:pStyle w:val="NormalWeb"/>
        <w:spacing w:before="300" w:beforeAutospacing="0" w:after="300" w:afterAutospacing="0"/>
        <w:ind w:firstLine="580"/>
        <w:rPr>
          <w:color w:val="000000"/>
        </w:rPr>
      </w:pPr>
      <w:proofErr w:type="gramStart"/>
      <w:r>
        <w:rPr>
          <w:color w:val="000000"/>
        </w:rPr>
        <w:t>12.2</w:t>
      </w:r>
      <w:r w:rsidR="00C80C04" w:rsidRPr="0069220F">
        <w:rPr>
          <w:color w:val="000000"/>
        </w:rPr>
        <w:t>)</w:t>
      </w:r>
      <w:proofErr w:type="gramEnd"/>
      <w:r w:rsidR="00AE2189">
        <w:rPr>
          <w:color w:val="000000"/>
        </w:rPr>
        <w:t xml:space="preserve"> </w:t>
      </w:r>
      <w:r w:rsidR="00C80C04">
        <w:rPr>
          <w:color w:val="000000"/>
        </w:rPr>
        <w:t>divulgar e utilizar</w:t>
      </w:r>
      <w:r w:rsidR="00C80C04" w:rsidRPr="0069220F">
        <w:rPr>
          <w:color w:val="000000"/>
        </w:rPr>
        <w:t xml:space="preserve"> plataforma eletrônica para organizar a oferta e as matrículas em cursos de formação inicial e continuada de profissionais da educação, bem como para divulgar e atualizar seus currículos eletrônicos;</w:t>
      </w:r>
    </w:p>
    <w:p w:rsidR="00C80C04" w:rsidRDefault="00C80C04" w:rsidP="00C80C04">
      <w:pPr>
        <w:pStyle w:val="NormalWeb"/>
        <w:spacing w:before="300" w:beforeAutospacing="0" w:after="300" w:afterAutospacing="0"/>
        <w:ind w:firstLine="580"/>
      </w:pPr>
      <w:proofErr w:type="gramStart"/>
      <w:r>
        <w:rPr>
          <w:color w:val="000000"/>
        </w:rPr>
        <w:t>12.</w:t>
      </w:r>
      <w:r w:rsidR="006A056E">
        <w:rPr>
          <w:color w:val="000000"/>
        </w:rPr>
        <w:t>3</w:t>
      </w:r>
      <w:r w:rsidRPr="00DE3CB5">
        <w:t>)</w:t>
      </w:r>
      <w:proofErr w:type="gramEnd"/>
      <w:r w:rsidR="00AE2189">
        <w:t xml:space="preserve"> </w:t>
      </w:r>
      <w:r>
        <w:t>participar de</w:t>
      </w:r>
      <w:r w:rsidRPr="00DE3CB5">
        <w:t xml:space="preserve"> programas específicos para formação de profissionais da educação para as escolas do campo e para a educação especial;</w:t>
      </w:r>
    </w:p>
    <w:p w:rsidR="00C80C04" w:rsidRDefault="006A056E" w:rsidP="00C80C04">
      <w:pPr>
        <w:pStyle w:val="NormalWeb"/>
        <w:spacing w:before="300" w:beforeAutospacing="0" w:after="300" w:afterAutospacing="0"/>
        <w:ind w:firstLine="580"/>
        <w:rPr>
          <w:color w:val="000000"/>
        </w:rPr>
      </w:pPr>
      <w:proofErr w:type="gramStart"/>
      <w:r>
        <w:rPr>
          <w:color w:val="000000"/>
        </w:rPr>
        <w:t>12.4</w:t>
      </w:r>
      <w:r w:rsidR="00C80C04" w:rsidRPr="0069220F">
        <w:rPr>
          <w:color w:val="000000"/>
        </w:rPr>
        <w:t>)</w:t>
      </w:r>
      <w:proofErr w:type="gramEnd"/>
      <w:r w:rsidR="00C80C04" w:rsidRPr="0069220F">
        <w:rPr>
          <w:color w:val="000000"/>
        </w:rPr>
        <w:t xml:space="preserve"> valorizar as práticas de ensino e os estágios nos cursos de formação de nível médio e superior dos profissionais da educação, visando ao trabalho sistemático de articulação entre a formação acadêmica e as demandas da educação básica;</w:t>
      </w:r>
    </w:p>
    <w:p w:rsidR="00C80C04" w:rsidRPr="0069220F" w:rsidRDefault="006A056E" w:rsidP="00C80C04">
      <w:pPr>
        <w:pStyle w:val="NormalWeb"/>
        <w:spacing w:before="300" w:beforeAutospacing="0" w:after="300" w:afterAutospacing="0"/>
        <w:ind w:firstLine="580"/>
      </w:pPr>
      <w:proofErr w:type="gramStart"/>
      <w:r>
        <w:rPr>
          <w:color w:val="000000"/>
        </w:rPr>
        <w:t>12,5</w:t>
      </w:r>
      <w:r w:rsidR="00C80C04" w:rsidRPr="0069220F">
        <w:rPr>
          <w:color w:val="000000"/>
        </w:rPr>
        <w:t>)</w:t>
      </w:r>
      <w:proofErr w:type="gramEnd"/>
      <w:r w:rsidR="00C80C04">
        <w:t xml:space="preserve"> apoiar</w:t>
      </w:r>
      <w:r w:rsidR="00C80C04" w:rsidRPr="006C5A07">
        <w:t xml:space="preserve"> a oferta de cursos técnicos de nível médio e tecnológicos de nível superior destinados à formação, nas respectivas áreas de atuação, dos (as) profissionais da educação de outros segmentos que não os do magistério;</w:t>
      </w:r>
    </w:p>
    <w:p w:rsidR="00C80C04" w:rsidRDefault="006A056E" w:rsidP="00C80C04">
      <w:pPr>
        <w:pStyle w:val="NormalWeb"/>
        <w:spacing w:before="300" w:beforeAutospacing="0" w:after="300" w:afterAutospacing="0"/>
        <w:ind w:firstLine="580"/>
        <w:rPr>
          <w:color w:val="000000"/>
        </w:rPr>
      </w:pPr>
      <w:proofErr w:type="gramStart"/>
      <w:r>
        <w:rPr>
          <w:color w:val="000000"/>
        </w:rPr>
        <w:lastRenderedPageBreak/>
        <w:t>12.6</w:t>
      </w:r>
      <w:r w:rsidR="00C80C04" w:rsidRPr="0069220F">
        <w:rPr>
          <w:color w:val="000000"/>
        </w:rPr>
        <w:t>)</w:t>
      </w:r>
      <w:proofErr w:type="gramEnd"/>
      <w:r w:rsidR="00C80C04" w:rsidRPr="0069220F">
        <w:rPr>
          <w:color w:val="000000"/>
        </w:rPr>
        <w:t xml:space="preserve"> aderir a política nacional de formação continuada para os (as) profissionais da educação de outros segmentos que não os do magistério, construída em regime de colaboração entre os entes federados;</w:t>
      </w:r>
    </w:p>
    <w:p w:rsidR="00C80C04" w:rsidRDefault="00C80C04" w:rsidP="00C80C04">
      <w:pPr>
        <w:pStyle w:val="NormalWeb"/>
        <w:spacing w:before="300" w:beforeAutospacing="0" w:after="300" w:afterAutospacing="0"/>
        <w:ind w:firstLine="580"/>
        <w:rPr>
          <w:b/>
          <w:color w:val="000000"/>
        </w:rPr>
      </w:pPr>
      <w:r w:rsidRPr="004E0DF0">
        <w:rPr>
          <w:b/>
          <w:color w:val="000000"/>
        </w:rPr>
        <w:t xml:space="preserve">Meta </w:t>
      </w:r>
      <w:r w:rsidRPr="00302813">
        <w:rPr>
          <w:b/>
          <w:color w:val="000000"/>
        </w:rPr>
        <w:t>1</w:t>
      </w:r>
      <w:r>
        <w:rPr>
          <w:b/>
          <w:color w:val="000000"/>
        </w:rPr>
        <w:t>3</w:t>
      </w:r>
      <w:r w:rsidRPr="00302813">
        <w:rPr>
          <w:b/>
          <w:color w:val="000000"/>
        </w:rPr>
        <w:t>: assegurar, a existência de planos de Carreira para os (as) p</w:t>
      </w:r>
      <w:r w:rsidRPr="004E0DF0">
        <w:rPr>
          <w:b/>
          <w:color w:val="000000"/>
        </w:rPr>
        <w:t xml:space="preserve">rofissionais da educação básica, </w:t>
      </w:r>
      <w:r>
        <w:rPr>
          <w:b/>
          <w:color w:val="000000"/>
        </w:rPr>
        <w:t>ampliar o pagamento do</w:t>
      </w:r>
      <w:r w:rsidRPr="004E0DF0">
        <w:rPr>
          <w:b/>
          <w:color w:val="000000"/>
        </w:rPr>
        <w:t xml:space="preserve"> piso</w:t>
      </w:r>
      <w:r>
        <w:rPr>
          <w:b/>
          <w:color w:val="000000"/>
        </w:rPr>
        <w:t xml:space="preserve"> do magistério para todo profissional do magistério, não só para professores.</w:t>
      </w:r>
      <w:r w:rsidRPr="004E0DF0">
        <w:rPr>
          <w:b/>
          <w:color w:val="000000"/>
        </w:rPr>
        <w:t xml:space="preserve"> </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Default="00C80C04" w:rsidP="00C80C04">
      <w:pPr>
        <w:pStyle w:val="NormalWeb"/>
        <w:spacing w:before="300" w:beforeAutospacing="0" w:after="300" w:afterAutospacing="0"/>
        <w:ind w:firstLine="580"/>
        <w:rPr>
          <w:color w:val="000000"/>
        </w:rPr>
      </w:pPr>
      <w:proofErr w:type="gramStart"/>
      <w:r>
        <w:rPr>
          <w:color w:val="000000"/>
        </w:rPr>
        <w:t>13</w:t>
      </w:r>
      <w:r w:rsidRPr="0069220F">
        <w:rPr>
          <w:color w:val="000000"/>
        </w:rPr>
        <w:t>.</w:t>
      </w:r>
      <w:r>
        <w:rPr>
          <w:color w:val="000000"/>
        </w:rPr>
        <w:t>1</w:t>
      </w:r>
      <w:r w:rsidRPr="0069220F">
        <w:rPr>
          <w:color w:val="000000"/>
        </w:rPr>
        <w:t>)</w:t>
      </w:r>
      <w:proofErr w:type="gramEnd"/>
      <w:r w:rsidR="00AE2189">
        <w:rPr>
          <w:color w:val="000000"/>
        </w:rPr>
        <w:t xml:space="preserve"> </w:t>
      </w:r>
      <w:r>
        <w:rPr>
          <w:color w:val="000000"/>
        </w:rPr>
        <w:t>ampliar gradativamente o salário das Auxiliares de Serviços Escolares(monitoras de creche)</w:t>
      </w:r>
      <w:r w:rsidRPr="0069220F">
        <w:rPr>
          <w:color w:val="000000"/>
        </w:rPr>
        <w:t xml:space="preserve"> </w:t>
      </w:r>
    </w:p>
    <w:p w:rsidR="00AE2189" w:rsidRDefault="00AE2189">
      <w:pPr>
        <w:spacing w:after="160" w:line="259" w:lineRule="auto"/>
        <w:jc w:val="left"/>
        <w:rPr>
          <w:rFonts w:eastAsia="Times New Roman" w:cs="Times New Roman"/>
          <w:b/>
          <w:color w:val="000000"/>
          <w:szCs w:val="24"/>
          <w:lang w:eastAsia="pt-BR"/>
        </w:rPr>
      </w:pPr>
      <w:r>
        <w:rPr>
          <w:b/>
          <w:color w:val="000000"/>
        </w:rPr>
        <w:br w:type="page"/>
      </w:r>
    </w:p>
    <w:p w:rsidR="00C80C04" w:rsidRPr="00436399" w:rsidRDefault="00C80C04" w:rsidP="00C80C04">
      <w:pPr>
        <w:pStyle w:val="NormalWeb"/>
        <w:spacing w:before="300" w:beforeAutospacing="0" w:after="300" w:afterAutospacing="0"/>
        <w:ind w:firstLine="580"/>
        <w:rPr>
          <w:b/>
        </w:rPr>
      </w:pPr>
      <w:r w:rsidRPr="00436399">
        <w:rPr>
          <w:b/>
          <w:color w:val="000000"/>
        </w:rPr>
        <w:lastRenderedPageBreak/>
        <w:t>Meta</w:t>
      </w:r>
      <w:r w:rsidRPr="00B81924">
        <w:rPr>
          <w:b/>
          <w:color w:val="000000"/>
        </w:rPr>
        <w:t xml:space="preserve"> 14</w:t>
      </w:r>
      <w:r w:rsidRPr="00436399">
        <w:rPr>
          <w:b/>
          <w:color w:val="000000"/>
        </w:rPr>
        <w:t xml:space="preserve"> Aplicar</w:t>
      </w:r>
      <w:r>
        <w:rPr>
          <w:b/>
          <w:color w:val="000000"/>
        </w:rPr>
        <w:t>, anualmente,</w:t>
      </w:r>
      <w:r w:rsidRPr="00436399">
        <w:rPr>
          <w:b/>
          <w:color w:val="000000"/>
        </w:rPr>
        <w:t xml:space="preserve"> em Manutenção e Desenvolvimento do Ensino, no mínimo, </w:t>
      </w:r>
      <w:r>
        <w:rPr>
          <w:rFonts w:ascii="Arial" w:hAnsi="Arial" w:cs="Arial"/>
          <w:b/>
          <w:color w:val="000000"/>
          <w:sz w:val="23"/>
          <w:szCs w:val="23"/>
        </w:rPr>
        <w:t>25</w:t>
      </w:r>
      <w:r w:rsidRPr="00300B01">
        <w:rPr>
          <w:rFonts w:ascii="Arial" w:hAnsi="Arial" w:cs="Arial"/>
          <w:b/>
          <w:color w:val="000000"/>
          <w:sz w:val="23"/>
          <w:szCs w:val="23"/>
        </w:rPr>
        <w:t>%</w:t>
      </w:r>
      <w:r w:rsidRPr="00436399">
        <w:rPr>
          <w:rFonts w:ascii="Arial" w:hAnsi="Arial" w:cs="Arial"/>
          <w:b/>
          <w:color w:val="000000"/>
          <w:sz w:val="23"/>
          <w:szCs w:val="23"/>
        </w:rPr>
        <w:t xml:space="preserve"> (</w:t>
      </w:r>
      <w:r w:rsidR="00DA65EC">
        <w:rPr>
          <w:rFonts w:ascii="Arial" w:hAnsi="Arial" w:cs="Arial"/>
          <w:b/>
          <w:color w:val="000000"/>
          <w:sz w:val="23"/>
          <w:szCs w:val="23"/>
        </w:rPr>
        <w:t>vinte e cinco por</w:t>
      </w:r>
      <w:r w:rsidR="00B81924">
        <w:rPr>
          <w:rFonts w:ascii="Arial" w:hAnsi="Arial" w:cs="Arial"/>
          <w:b/>
          <w:color w:val="000000"/>
          <w:sz w:val="23"/>
          <w:szCs w:val="23"/>
        </w:rPr>
        <w:t xml:space="preserve"> </w:t>
      </w:r>
      <w:r w:rsidR="00DA65EC">
        <w:rPr>
          <w:rFonts w:ascii="Arial" w:hAnsi="Arial" w:cs="Arial"/>
          <w:b/>
          <w:color w:val="000000"/>
          <w:sz w:val="23"/>
          <w:szCs w:val="23"/>
        </w:rPr>
        <w:t>cento</w:t>
      </w:r>
      <w:r w:rsidRPr="00436399">
        <w:rPr>
          <w:rFonts w:ascii="Arial" w:hAnsi="Arial" w:cs="Arial"/>
          <w:b/>
          <w:color w:val="000000"/>
          <w:sz w:val="23"/>
          <w:szCs w:val="23"/>
        </w:rPr>
        <w:t>)</w:t>
      </w:r>
      <w:r w:rsidR="00DA65EC">
        <w:rPr>
          <w:rFonts w:ascii="Arial" w:hAnsi="Arial" w:cs="Arial"/>
          <w:b/>
          <w:color w:val="000000"/>
          <w:sz w:val="23"/>
          <w:szCs w:val="23"/>
        </w:rPr>
        <w:t xml:space="preserve"> </w:t>
      </w:r>
      <w:r>
        <w:rPr>
          <w:b/>
          <w:color w:val="000000"/>
        </w:rPr>
        <w:t>da</w:t>
      </w:r>
      <w:r w:rsidRPr="00436399">
        <w:rPr>
          <w:b/>
          <w:color w:val="000000"/>
        </w:rPr>
        <w:t xml:space="preserve"> receita resultante de impostos, compreendida </w:t>
      </w:r>
      <w:r>
        <w:rPr>
          <w:b/>
          <w:color w:val="000000"/>
        </w:rPr>
        <w:t>e/ou</w:t>
      </w:r>
      <w:r w:rsidRPr="00436399">
        <w:rPr>
          <w:b/>
          <w:color w:val="000000"/>
        </w:rPr>
        <w:t xml:space="preserve"> proveniente de transferências. </w:t>
      </w:r>
    </w:p>
    <w:p w:rsidR="00C80C04" w:rsidRPr="0069220F" w:rsidRDefault="00C80C04" w:rsidP="00C80C04">
      <w:pPr>
        <w:pStyle w:val="NormalWeb"/>
        <w:spacing w:before="300" w:beforeAutospacing="0" w:after="300" w:afterAutospacing="0"/>
        <w:ind w:firstLine="580"/>
      </w:pPr>
      <w:r w:rsidRPr="0069220F">
        <w:rPr>
          <w:color w:val="000000"/>
        </w:rPr>
        <w:t>Estratégias:</w:t>
      </w:r>
    </w:p>
    <w:p w:rsidR="00C80C04" w:rsidRPr="0069220F" w:rsidRDefault="00C80C04" w:rsidP="00C80C04">
      <w:pPr>
        <w:pStyle w:val="NormalWeb"/>
        <w:spacing w:before="300" w:beforeAutospacing="0" w:after="300" w:afterAutospacing="0"/>
        <w:ind w:firstLine="580"/>
      </w:pPr>
      <w:proofErr w:type="gramStart"/>
      <w:r>
        <w:rPr>
          <w:color w:val="000000"/>
        </w:rPr>
        <w:t>14</w:t>
      </w:r>
      <w:r w:rsidRPr="0069220F">
        <w:rPr>
          <w:color w:val="000000"/>
        </w:rPr>
        <w:t>.1)</w:t>
      </w:r>
      <w:proofErr w:type="gramEnd"/>
      <w:r w:rsidRPr="0069220F">
        <w:rPr>
          <w:color w:val="000000"/>
        </w:rPr>
        <w:t xml:space="preserve"> garantir fontes de financiamento permanentes e sustentáveis para todos os níveis, etapas e modalidades da educação básica, observando-se as políticas de colaboração entre os entes federados, em especial as decorrentes do art. 60 do Ato das Disposições Constitucionais Transitórias e do § 1</w:t>
      </w:r>
      <w:r w:rsidRPr="0069220F">
        <w:rPr>
          <w:color w:val="000000"/>
          <w:vertAlign w:val="superscript"/>
        </w:rPr>
        <w:t>o</w:t>
      </w:r>
      <w:r w:rsidRPr="0069220F">
        <w:rPr>
          <w:color w:val="000000"/>
        </w:rPr>
        <w:t xml:space="preserve"> do art. 75 da Lei n</w:t>
      </w:r>
      <w:r w:rsidRPr="0069220F">
        <w:rPr>
          <w:color w:val="000000"/>
          <w:vertAlign w:val="superscript"/>
        </w:rPr>
        <w:t>o</w:t>
      </w:r>
      <w:r w:rsidRPr="0069220F">
        <w:rPr>
          <w:color w:val="000000"/>
        </w:rPr>
        <w:t xml:space="preserve"> 9.394, de 20 de dezembro de 1996, que tratam da capacidade de atendimento e do esforço fiscal de cada ente federado, com vistas a atender suas demandas educacionais à luz do padrão de qualidade nacional;</w:t>
      </w:r>
    </w:p>
    <w:p w:rsidR="00C80C04" w:rsidRPr="0069220F" w:rsidRDefault="00C80C04" w:rsidP="00C80C04">
      <w:pPr>
        <w:pStyle w:val="NormalWeb"/>
        <w:spacing w:before="300" w:beforeAutospacing="0" w:after="300" w:afterAutospacing="0"/>
        <w:ind w:firstLine="580"/>
      </w:pPr>
      <w:proofErr w:type="gramStart"/>
      <w:r>
        <w:rPr>
          <w:color w:val="000000"/>
        </w:rPr>
        <w:t>14</w:t>
      </w:r>
      <w:r w:rsidR="006A056E">
        <w:rPr>
          <w:color w:val="000000"/>
        </w:rPr>
        <w:t>.2</w:t>
      </w:r>
      <w:r w:rsidRPr="0069220F">
        <w:rPr>
          <w:color w:val="000000"/>
        </w:rPr>
        <w:t>)</w:t>
      </w:r>
      <w:proofErr w:type="gramEnd"/>
      <w:r w:rsidRPr="0069220F">
        <w:rPr>
          <w:color w:val="000000"/>
        </w:rPr>
        <w:t xml:space="preserve"> fortalecer os mecanismos e os instrumentos que assegurem, nos termos do parágrafo único do art. 48 da Lei Complementar n</w:t>
      </w:r>
      <w:r w:rsidRPr="0069220F">
        <w:rPr>
          <w:color w:val="000000"/>
          <w:vertAlign w:val="superscript"/>
        </w:rPr>
        <w:t>o</w:t>
      </w:r>
      <w:r w:rsidRPr="0069220F">
        <w:rPr>
          <w:color w:val="000000"/>
        </w:rPr>
        <w:t xml:space="preserve"> 101, de 4 de maio de 2000, a transparência e o controle social na utilização dos recursos públicos aplicados em educação, especialmente a realização de audiências públicas, a criação de portais eletrônicos de transparência e a capacitação dos membros de conselhos de acompanhamento e controle social do </w:t>
      </w:r>
      <w:r>
        <w:rPr>
          <w:color w:val="000000"/>
        </w:rPr>
        <w:t>FUNDEB</w:t>
      </w:r>
      <w:r w:rsidRPr="0069220F">
        <w:rPr>
          <w:color w:val="000000"/>
        </w:rPr>
        <w:t>, com a colaboração entre o Ministério da Educação, as Secretarias de Educação dos Estados e dos Municípios e os T</w:t>
      </w:r>
      <w:r>
        <w:rPr>
          <w:color w:val="000000"/>
        </w:rPr>
        <w:t>ribunais de Contas da União e do Estado</w:t>
      </w:r>
      <w:r w:rsidRPr="0069220F">
        <w:rPr>
          <w:color w:val="000000"/>
        </w:rPr>
        <w:t>;</w:t>
      </w:r>
    </w:p>
    <w:p w:rsidR="00C80C04" w:rsidRPr="0069220F" w:rsidRDefault="00C80C04" w:rsidP="00C80C04">
      <w:pPr>
        <w:pStyle w:val="NormalWeb"/>
        <w:spacing w:before="300" w:beforeAutospacing="0" w:after="300" w:afterAutospacing="0"/>
        <w:ind w:firstLine="580"/>
      </w:pPr>
      <w:proofErr w:type="gramStart"/>
      <w:r>
        <w:rPr>
          <w:color w:val="000000"/>
        </w:rPr>
        <w:t>14</w:t>
      </w:r>
      <w:r w:rsidR="006A056E">
        <w:rPr>
          <w:color w:val="000000"/>
        </w:rPr>
        <w:t>.3</w:t>
      </w:r>
      <w:r w:rsidRPr="0069220F">
        <w:rPr>
          <w:color w:val="000000"/>
        </w:rPr>
        <w:t>)</w:t>
      </w:r>
      <w:proofErr w:type="gramEnd"/>
      <w:r>
        <w:rPr>
          <w:color w:val="000000"/>
        </w:rPr>
        <w:t xml:space="preserve"> a</w:t>
      </w:r>
      <w:r w:rsidRPr="0069220F">
        <w:rPr>
          <w:color w:val="000000"/>
        </w:rPr>
        <w:t xml:space="preserve">rticular com a União, na forma da lei, a complementação de recursos financeiros ao Município, caso não consiga atingir o valor do </w:t>
      </w:r>
      <w:proofErr w:type="spellStart"/>
      <w:r w:rsidRPr="0069220F">
        <w:rPr>
          <w:color w:val="000000"/>
        </w:rPr>
        <w:t>CAQi</w:t>
      </w:r>
      <w:proofErr w:type="spellEnd"/>
      <w:r w:rsidRPr="0069220F">
        <w:rPr>
          <w:color w:val="000000"/>
        </w:rPr>
        <w:t xml:space="preserve"> e, posteriormente, do CAQ;</w:t>
      </w:r>
    </w:p>
    <w:p w:rsidR="00C80C04" w:rsidRDefault="00C80C04" w:rsidP="00C80C04">
      <w:pPr>
        <w:spacing w:after="160" w:line="259" w:lineRule="auto"/>
        <w:ind w:firstLine="580"/>
        <w:rPr>
          <w:rFonts w:cs="Times New Roman"/>
          <w:color w:val="000000"/>
          <w:szCs w:val="24"/>
        </w:rPr>
      </w:pPr>
      <w:proofErr w:type="gramStart"/>
      <w:r>
        <w:rPr>
          <w:color w:val="000000"/>
        </w:rPr>
        <w:t>14</w:t>
      </w:r>
      <w:r w:rsidRPr="0069220F">
        <w:rPr>
          <w:rFonts w:cs="Times New Roman"/>
          <w:color w:val="000000"/>
          <w:szCs w:val="24"/>
        </w:rPr>
        <w:t>.</w:t>
      </w:r>
      <w:r w:rsidR="006A056E">
        <w:rPr>
          <w:rFonts w:cs="Times New Roman"/>
          <w:color w:val="000000" w:themeColor="text1"/>
          <w:szCs w:val="24"/>
        </w:rPr>
        <w:t>4</w:t>
      </w:r>
      <w:r w:rsidRPr="0069220F">
        <w:rPr>
          <w:rFonts w:cs="Times New Roman"/>
          <w:color w:val="000000"/>
          <w:szCs w:val="24"/>
        </w:rPr>
        <w:t>)</w:t>
      </w:r>
      <w:proofErr w:type="gramEnd"/>
      <w:r w:rsidRPr="0069220F">
        <w:rPr>
          <w:rFonts w:cs="Times New Roman"/>
          <w:color w:val="000000"/>
          <w:szCs w:val="24"/>
        </w:rPr>
        <w:t xml:space="preserve"> definir critérios para distribuição dos recursos adicionais dirigidos à educação ao longo do decênio, que considerem a equalização das oportunidades educacionais, a vulnerabilidade socioeconômica e o compromisso técnico e de gestão do sistema de ensino, a serem pactuados na instância prevista no § 5</w:t>
      </w:r>
      <w:r w:rsidRPr="0069220F">
        <w:rPr>
          <w:rFonts w:cs="Times New Roman"/>
          <w:color w:val="000000"/>
          <w:szCs w:val="24"/>
          <w:vertAlign w:val="superscript"/>
        </w:rPr>
        <w:t>o</w:t>
      </w:r>
      <w:r w:rsidRPr="0069220F">
        <w:rPr>
          <w:rFonts w:cs="Times New Roman"/>
          <w:color w:val="000000"/>
          <w:szCs w:val="24"/>
        </w:rPr>
        <w:t xml:space="preserve"> do art. 7</w:t>
      </w:r>
      <w:r w:rsidRPr="0069220F">
        <w:rPr>
          <w:rFonts w:cs="Times New Roman"/>
          <w:color w:val="000000"/>
          <w:szCs w:val="24"/>
          <w:vertAlign w:val="superscript"/>
        </w:rPr>
        <w:t>o</w:t>
      </w:r>
      <w:r w:rsidRPr="0069220F">
        <w:rPr>
          <w:rFonts w:cs="Times New Roman"/>
          <w:color w:val="000000"/>
          <w:szCs w:val="24"/>
        </w:rPr>
        <w:t xml:space="preserve"> desta Lei.</w:t>
      </w:r>
    </w:p>
    <w:p w:rsidR="006A056E" w:rsidRDefault="006A056E" w:rsidP="00C80C04">
      <w:pPr>
        <w:spacing w:after="160" w:line="259" w:lineRule="auto"/>
        <w:ind w:firstLine="580"/>
        <w:rPr>
          <w:rFonts w:cs="Times New Roman"/>
          <w:b/>
          <w:color w:val="000000"/>
          <w:szCs w:val="24"/>
        </w:rPr>
      </w:pPr>
    </w:p>
    <w:p w:rsidR="00C80C04" w:rsidRDefault="00C80C04" w:rsidP="00C80C04">
      <w:pPr>
        <w:spacing w:after="160" w:line="259" w:lineRule="auto"/>
        <w:ind w:firstLine="580"/>
        <w:rPr>
          <w:rFonts w:cs="Times New Roman"/>
          <w:b/>
          <w:color w:val="000000"/>
          <w:szCs w:val="24"/>
        </w:rPr>
      </w:pPr>
      <w:r>
        <w:rPr>
          <w:rFonts w:cs="Times New Roman"/>
          <w:b/>
          <w:color w:val="000000"/>
          <w:szCs w:val="24"/>
        </w:rPr>
        <w:t xml:space="preserve">Meta </w:t>
      </w:r>
      <w:proofErr w:type="gramStart"/>
      <w:r>
        <w:rPr>
          <w:rFonts w:cs="Times New Roman"/>
          <w:b/>
          <w:color w:val="000000"/>
          <w:szCs w:val="24"/>
        </w:rPr>
        <w:t>15:</w:t>
      </w:r>
      <w:proofErr w:type="gramEnd"/>
      <w:r>
        <w:rPr>
          <w:rFonts w:cs="Times New Roman"/>
          <w:b/>
          <w:color w:val="000000"/>
          <w:szCs w:val="24"/>
        </w:rPr>
        <w:t>Implantar modelos educacionais alternativos para tornar o Município referencia regional para Educação Básica.</w:t>
      </w:r>
    </w:p>
    <w:p w:rsidR="00C80C04" w:rsidRDefault="008D3A36" w:rsidP="00C80C04">
      <w:pPr>
        <w:spacing w:after="160" w:line="259" w:lineRule="auto"/>
        <w:ind w:firstLine="580"/>
        <w:rPr>
          <w:rFonts w:cs="Times New Roman"/>
          <w:color w:val="000000"/>
          <w:szCs w:val="24"/>
        </w:rPr>
      </w:pPr>
      <w:r>
        <w:rPr>
          <w:rFonts w:cs="Times New Roman"/>
          <w:color w:val="000000"/>
          <w:szCs w:val="24"/>
        </w:rPr>
        <w:t>Estratégias</w:t>
      </w:r>
      <w:r w:rsidR="00C80C04">
        <w:rPr>
          <w:rFonts w:cs="Times New Roman"/>
          <w:color w:val="000000"/>
          <w:szCs w:val="24"/>
        </w:rPr>
        <w:t>:</w:t>
      </w:r>
    </w:p>
    <w:p w:rsidR="00C80C04" w:rsidRDefault="00917406" w:rsidP="00C80C04">
      <w:pPr>
        <w:pStyle w:val="Ttulo1"/>
        <w:pBdr>
          <w:bottom w:val="single" w:sz="2" w:space="5" w:color="AAAAAA"/>
        </w:pBdr>
        <w:spacing w:after="60"/>
        <w:rPr>
          <w:rFonts w:cs="Times New Roman"/>
          <w:b w:val="0"/>
          <w:color w:val="000000"/>
          <w:szCs w:val="24"/>
        </w:rPr>
      </w:pPr>
      <w:r>
        <w:rPr>
          <w:rFonts w:cs="Times New Roman"/>
          <w:b w:val="0"/>
          <w:color w:val="000000"/>
          <w:szCs w:val="24"/>
        </w:rPr>
        <w:t xml:space="preserve"> </w:t>
      </w:r>
      <w:proofErr w:type="gramStart"/>
      <w:r w:rsidR="00C80C04" w:rsidRPr="00B03F6F">
        <w:rPr>
          <w:rFonts w:cs="Times New Roman"/>
          <w:b w:val="0"/>
          <w:color w:val="000000"/>
          <w:szCs w:val="24"/>
        </w:rPr>
        <w:t>1</w:t>
      </w:r>
      <w:r w:rsidR="00C80C04">
        <w:rPr>
          <w:rFonts w:cs="Times New Roman"/>
          <w:b w:val="0"/>
          <w:color w:val="000000"/>
          <w:szCs w:val="24"/>
        </w:rPr>
        <w:t>5</w:t>
      </w:r>
      <w:r w:rsidR="00C80C04" w:rsidRPr="00B03F6F">
        <w:rPr>
          <w:rFonts w:cs="Times New Roman"/>
          <w:b w:val="0"/>
          <w:color w:val="000000"/>
          <w:szCs w:val="24"/>
        </w:rPr>
        <w:t>.1</w:t>
      </w:r>
      <w:r w:rsidR="00C80C04">
        <w:rPr>
          <w:rFonts w:cs="Times New Roman"/>
          <w:color w:val="000000"/>
          <w:szCs w:val="24"/>
        </w:rPr>
        <w:t>)</w:t>
      </w:r>
      <w:proofErr w:type="gramEnd"/>
      <w:r w:rsidR="008D3A36">
        <w:rPr>
          <w:rFonts w:cs="Times New Roman"/>
          <w:color w:val="000000"/>
          <w:szCs w:val="24"/>
        </w:rPr>
        <w:t xml:space="preserve"> </w:t>
      </w:r>
      <w:r w:rsidR="00C80C04" w:rsidRPr="002B355F">
        <w:rPr>
          <w:rFonts w:cs="Times New Roman"/>
          <w:b w:val="0"/>
          <w:color w:val="000000"/>
          <w:szCs w:val="24"/>
        </w:rPr>
        <w:t>Firmar parcerias com Universidades,</w:t>
      </w:r>
      <w:r>
        <w:rPr>
          <w:rFonts w:cs="Times New Roman"/>
          <w:b w:val="0"/>
          <w:color w:val="000000"/>
          <w:szCs w:val="24"/>
        </w:rPr>
        <w:t xml:space="preserve"> </w:t>
      </w:r>
      <w:r w:rsidR="00C80C04" w:rsidRPr="002B355F">
        <w:rPr>
          <w:rFonts w:cs="Times New Roman"/>
          <w:b w:val="0"/>
          <w:color w:val="000000"/>
          <w:szCs w:val="24"/>
        </w:rPr>
        <w:t>Associações,</w:t>
      </w:r>
      <w:r>
        <w:rPr>
          <w:rFonts w:cs="Times New Roman"/>
          <w:b w:val="0"/>
          <w:color w:val="000000"/>
          <w:szCs w:val="24"/>
        </w:rPr>
        <w:t xml:space="preserve"> </w:t>
      </w:r>
      <w:r w:rsidR="00C80C04" w:rsidRPr="002B355F">
        <w:rPr>
          <w:rFonts w:cs="Times New Roman"/>
          <w:b w:val="0"/>
          <w:color w:val="000000"/>
          <w:szCs w:val="24"/>
        </w:rPr>
        <w:t>Organizações Não Governamentais,</w:t>
      </w:r>
      <w:r>
        <w:rPr>
          <w:rFonts w:cs="Times New Roman"/>
          <w:b w:val="0"/>
          <w:color w:val="000000"/>
          <w:szCs w:val="24"/>
        </w:rPr>
        <w:t xml:space="preserve"> </w:t>
      </w:r>
      <w:r w:rsidR="00C80C04">
        <w:rPr>
          <w:rFonts w:cs="Times New Roman"/>
          <w:b w:val="0"/>
          <w:color w:val="000000"/>
          <w:szCs w:val="24"/>
        </w:rPr>
        <w:t>OSCIPS</w:t>
      </w:r>
      <w:r>
        <w:rPr>
          <w:rFonts w:cs="Times New Roman"/>
          <w:b w:val="0"/>
          <w:color w:val="000000"/>
          <w:szCs w:val="24"/>
        </w:rPr>
        <w:t xml:space="preserve"> </w:t>
      </w:r>
      <w:r w:rsidR="00C80C04">
        <w:rPr>
          <w:rFonts w:cs="Times New Roman"/>
          <w:b w:val="0"/>
          <w:color w:val="000000"/>
          <w:szCs w:val="24"/>
        </w:rPr>
        <w:t>(</w:t>
      </w:r>
      <w:r w:rsidR="00C80C04">
        <w:rPr>
          <w:rFonts w:ascii="Georgia" w:hAnsi="Georgia"/>
          <w:b w:val="0"/>
          <w:bCs w:val="0"/>
          <w:color w:val="000000"/>
          <w:szCs w:val="24"/>
          <w:lang w:val="pt-PT"/>
        </w:rPr>
        <w:t xml:space="preserve">Organização </w:t>
      </w:r>
      <w:r w:rsidR="00C80C04" w:rsidRPr="002B355F">
        <w:rPr>
          <w:rFonts w:ascii="Georgia" w:hAnsi="Georgia"/>
          <w:b w:val="0"/>
          <w:bCs w:val="0"/>
          <w:color w:val="000000"/>
          <w:szCs w:val="24"/>
          <w:lang w:val="pt-PT"/>
        </w:rPr>
        <w:t>da sociedade civil de interesse público</w:t>
      </w:r>
      <w:r w:rsidR="00C80C04">
        <w:rPr>
          <w:rFonts w:ascii="Georgia" w:hAnsi="Georgia"/>
          <w:b w:val="0"/>
          <w:bCs w:val="0"/>
          <w:color w:val="000000"/>
          <w:szCs w:val="24"/>
          <w:lang w:val="pt-PT"/>
        </w:rPr>
        <w:t>,</w:t>
      </w:r>
      <w:r>
        <w:rPr>
          <w:rFonts w:ascii="Georgia" w:hAnsi="Georgia"/>
          <w:b w:val="0"/>
          <w:bCs w:val="0"/>
          <w:color w:val="000000"/>
          <w:szCs w:val="24"/>
          <w:lang w:val="pt-PT"/>
        </w:rPr>
        <w:t xml:space="preserve"> </w:t>
      </w:r>
      <w:r w:rsidR="00686F2E">
        <w:rPr>
          <w:rFonts w:ascii="Georgia" w:hAnsi="Georgia"/>
          <w:b w:val="0"/>
          <w:bCs w:val="0"/>
          <w:color w:val="000000"/>
          <w:szCs w:val="24"/>
          <w:lang w:val="pt-PT"/>
        </w:rPr>
        <w:t>c</w:t>
      </w:r>
      <w:proofErr w:type="spellStart"/>
      <w:r w:rsidR="00C80C04" w:rsidRPr="00B03F6F">
        <w:rPr>
          <w:rFonts w:cs="Times New Roman"/>
          <w:b w:val="0"/>
          <w:color w:val="000000"/>
          <w:szCs w:val="24"/>
        </w:rPr>
        <w:t>oletivos</w:t>
      </w:r>
      <w:proofErr w:type="spellEnd"/>
      <w:r w:rsidR="00C80C04" w:rsidRPr="00B03F6F">
        <w:rPr>
          <w:rFonts w:cs="Times New Roman"/>
          <w:b w:val="0"/>
          <w:color w:val="000000"/>
          <w:szCs w:val="24"/>
        </w:rPr>
        <w:t>,</w:t>
      </w:r>
      <w:r w:rsidR="00686F2E">
        <w:rPr>
          <w:rFonts w:cs="Times New Roman"/>
          <w:b w:val="0"/>
          <w:color w:val="000000"/>
          <w:szCs w:val="24"/>
        </w:rPr>
        <w:t xml:space="preserve"> </w:t>
      </w:r>
      <w:r w:rsidR="00C80C04" w:rsidRPr="00B03F6F">
        <w:rPr>
          <w:rFonts w:cs="Times New Roman"/>
          <w:b w:val="0"/>
          <w:color w:val="000000"/>
          <w:szCs w:val="24"/>
        </w:rPr>
        <w:t xml:space="preserve">etc. para implementar novos modelos educacionais experimentais. </w:t>
      </w:r>
    </w:p>
    <w:p w:rsidR="006A056E" w:rsidRDefault="006A056E">
      <w:pPr>
        <w:spacing w:after="160" w:line="259" w:lineRule="auto"/>
        <w:jc w:val="left"/>
        <w:rPr>
          <w:rFonts w:ascii="Arial" w:eastAsia="Times New Roman" w:hAnsi="Arial" w:cs="Arial"/>
          <w:color w:val="000000"/>
          <w:sz w:val="23"/>
          <w:szCs w:val="23"/>
          <w:lang w:eastAsia="pt-BR"/>
        </w:rPr>
      </w:pPr>
      <w:r>
        <w:rPr>
          <w:rFonts w:ascii="Arial" w:hAnsi="Arial" w:cs="Arial"/>
          <w:color w:val="000000"/>
          <w:sz w:val="23"/>
          <w:szCs w:val="23"/>
        </w:rPr>
        <w:br w:type="page"/>
      </w: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Default="00CF6627">
      <w:pPr>
        <w:spacing w:after="160" w:line="259" w:lineRule="auto"/>
        <w:jc w:val="left"/>
        <w:rPr>
          <w:rFonts w:cs="Times New Roman"/>
          <w:lang w:eastAsia="pt-BR"/>
        </w:rPr>
      </w:pPr>
    </w:p>
    <w:p w:rsidR="00CF6627" w:rsidRPr="00CF6627" w:rsidRDefault="00CF6627" w:rsidP="00CF6627">
      <w:pPr>
        <w:spacing w:after="160" w:line="259" w:lineRule="auto"/>
        <w:jc w:val="center"/>
        <w:rPr>
          <w:rFonts w:cs="Times New Roman"/>
          <w:b/>
          <w:lang w:eastAsia="pt-BR"/>
        </w:rPr>
      </w:pPr>
      <w:r w:rsidRPr="00CF6627">
        <w:rPr>
          <w:rFonts w:cs="Times New Roman"/>
          <w:b/>
          <w:lang w:eastAsia="pt-BR"/>
        </w:rPr>
        <w:t>ANEXO II</w:t>
      </w:r>
    </w:p>
    <w:p w:rsidR="00CF6627" w:rsidRDefault="00CF6627" w:rsidP="00D57C3B">
      <w:pPr>
        <w:rPr>
          <w:rFonts w:cs="Times New Roman"/>
          <w:lang w:eastAsia="pt-BR"/>
        </w:rPr>
      </w:pPr>
    </w:p>
    <w:p w:rsidR="00CF6627" w:rsidRDefault="00CF6627">
      <w:pPr>
        <w:spacing w:after="160" w:line="259" w:lineRule="auto"/>
        <w:jc w:val="left"/>
        <w:rPr>
          <w:rFonts w:cs="Times New Roman"/>
          <w:lang w:eastAsia="pt-BR"/>
        </w:rPr>
      </w:pPr>
      <w:r>
        <w:rPr>
          <w:rFonts w:cs="Times New Roman"/>
          <w:lang w:eastAsia="pt-BR"/>
        </w:rPr>
        <w:br w:type="page"/>
      </w:r>
    </w:p>
    <w:p w:rsidR="0054186A" w:rsidRDefault="0054186A" w:rsidP="00D57C3B">
      <w:pPr>
        <w:rPr>
          <w:rFonts w:cs="Times New Roman"/>
          <w:lang w:eastAsia="pt-BR"/>
        </w:rPr>
        <w:sectPr w:rsidR="0054186A" w:rsidSect="00B118A4">
          <w:footerReference w:type="default" r:id="rId10"/>
          <w:pgSz w:w="11906" w:h="16838"/>
          <w:pgMar w:top="1701" w:right="1134" w:bottom="1134" w:left="1701" w:header="709" w:footer="709" w:gutter="0"/>
          <w:cols w:space="708"/>
          <w:docGrid w:linePitch="360"/>
        </w:sectPr>
      </w:pPr>
    </w:p>
    <w:p w:rsidR="00716BE4" w:rsidRDefault="00716BE4" w:rsidP="00EB7E62">
      <w:pPr>
        <w:jc w:val="center"/>
        <w:rPr>
          <w:rFonts w:eastAsia="Times New Roman" w:cs="Times New Roman"/>
          <w:color w:val="000000"/>
          <w:szCs w:val="24"/>
          <w:lang w:eastAsia="pt-BR"/>
        </w:rPr>
      </w:pPr>
      <w:r w:rsidRPr="00451FBB">
        <w:rPr>
          <w:b/>
          <w:sz w:val="28"/>
          <w:lang w:eastAsia="pt-BR"/>
        </w:rPr>
        <w:lastRenderedPageBreak/>
        <w:t>SUMÁRIO</w:t>
      </w:r>
    </w:p>
    <w:sdt>
      <w:sdtPr>
        <w:rPr>
          <w:rFonts w:ascii="Times New Roman" w:eastAsiaTheme="minorHAnsi" w:hAnsi="Times New Roman" w:cs="Times New Roman"/>
          <w:b w:val="0"/>
          <w:bCs w:val="0"/>
          <w:color w:val="auto"/>
          <w:sz w:val="24"/>
          <w:szCs w:val="24"/>
          <w:lang w:eastAsia="en-US"/>
        </w:rPr>
        <w:id w:val="-1753356449"/>
        <w:docPartObj>
          <w:docPartGallery w:val="Table of Contents"/>
          <w:docPartUnique/>
        </w:docPartObj>
      </w:sdtPr>
      <w:sdtEndPr>
        <w:rPr>
          <w:rFonts w:cstheme="minorBidi"/>
          <w:szCs w:val="22"/>
        </w:rPr>
      </w:sdtEndPr>
      <w:sdtContent>
        <w:p w:rsidR="00716BE4" w:rsidRPr="00716BE4" w:rsidRDefault="00716BE4" w:rsidP="00D901BD">
          <w:pPr>
            <w:pStyle w:val="CabealhodoSumrio"/>
            <w:rPr>
              <w:rFonts w:ascii="Times New Roman" w:hAnsi="Times New Roman" w:cs="Times New Roman"/>
              <w:sz w:val="24"/>
              <w:szCs w:val="24"/>
            </w:rPr>
          </w:pPr>
        </w:p>
        <w:p w:rsidR="00EB7E62" w:rsidRDefault="009208FC">
          <w:pPr>
            <w:pStyle w:val="Sumrio1"/>
            <w:tabs>
              <w:tab w:val="right" w:leader="dot" w:pos="9061"/>
            </w:tabs>
            <w:rPr>
              <w:rFonts w:asciiTheme="minorHAnsi" w:eastAsiaTheme="minorEastAsia" w:hAnsiTheme="minorHAnsi"/>
              <w:noProof/>
              <w:sz w:val="22"/>
              <w:lang w:eastAsia="pt-BR"/>
            </w:rPr>
          </w:pPr>
          <w:r w:rsidRPr="00716BE4">
            <w:rPr>
              <w:rFonts w:cs="Times New Roman"/>
              <w:szCs w:val="24"/>
            </w:rPr>
            <w:fldChar w:fldCharType="begin"/>
          </w:r>
          <w:r w:rsidR="00716BE4" w:rsidRPr="00716BE4">
            <w:rPr>
              <w:rFonts w:cs="Times New Roman"/>
              <w:szCs w:val="24"/>
            </w:rPr>
            <w:instrText xml:space="preserve"> TOC \o "1-8" \h \z \u </w:instrText>
          </w:r>
          <w:r w:rsidRPr="00716BE4">
            <w:rPr>
              <w:rFonts w:cs="Times New Roman"/>
              <w:szCs w:val="24"/>
            </w:rPr>
            <w:fldChar w:fldCharType="separate"/>
          </w:r>
          <w:hyperlink w:anchor="_Toc422387890" w:history="1">
            <w:r w:rsidR="00EB7E62" w:rsidRPr="000D790D">
              <w:rPr>
                <w:rStyle w:val="Hyperlink"/>
                <w:rFonts w:eastAsia="Times New Roman"/>
                <w:noProof/>
                <w:lang w:eastAsia="pt-BR"/>
              </w:rPr>
              <w:t>1 – INTRODUÇÃO</w:t>
            </w:r>
            <w:r w:rsidR="00EB7E62">
              <w:rPr>
                <w:noProof/>
                <w:webHidden/>
              </w:rPr>
              <w:tab/>
            </w:r>
            <w:r>
              <w:rPr>
                <w:noProof/>
                <w:webHidden/>
              </w:rPr>
              <w:fldChar w:fldCharType="begin"/>
            </w:r>
            <w:r w:rsidR="00EB7E62">
              <w:rPr>
                <w:noProof/>
                <w:webHidden/>
              </w:rPr>
              <w:instrText xml:space="preserve"> PAGEREF _Toc422387890 \h </w:instrText>
            </w:r>
            <w:r>
              <w:rPr>
                <w:noProof/>
                <w:webHidden/>
              </w:rPr>
            </w:r>
            <w:r>
              <w:rPr>
                <w:noProof/>
                <w:webHidden/>
              </w:rPr>
              <w:fldChar w:fldCharType="separate"/>
            </w:r>
            <w:r w:rsidR="00A0057C">
              <w:rPr>
                <w:noProof/>
                <w:webHidden/>
              </w:rPr>
              <w:t>28</w:t>
            </w:r>
            <w:r>
              <w:rPr>
                <w:noProof/>
                <w:webHidden/>
              </w:rPr>
              <w:fldChar w:fldCharType="end"/>
            </w:r>
          </w:hyperlink>
        </w:p>
        <w:p w:rsidR="00EB7E62" w:rsidRDefault="004A7F58">
          <w:pPr>
            <w:pStyle w:val="Sumrio1"/>
            <w:tabs>
              <w:tab w:val="right" w:leader="dot" w:pos="9061"/>
            </w:tabs>
            <w:rPr>
              <w:rFonts w:asciiTheme="minorHAnsi" w:eastAsiaTheme="minorEastAsia" w:hAnsiTheme="minorHAnsi"/>
              <w:noProof/>
              <w:sz w:val="22"/>
              <w:lang w:eastAsia="pt-BR"/>
            </w:rPr>
          </w:pPr>
          <w:hyperlink w:anchor="_Toc422387891" w:history="1">
            <w:r w:rsidR="00EB7E62" w:rsidRPr="000D790D">
              <w:rPr>
                <w:rStyle w:val="Hyperlink"/>
                <w:rFonts w:eastAsia="Times New Roman"/>
                <w:noProof/>
                <w:lang w:eastAsia="pt-BR"/>
              </w:rPr>
              <w:t>2 - CARACTERIZAÇÃO DO MUNICÍPIO</w:t>
            </w:r>
            <w:r w:rsidR="00EB7E62">
              <w:rPr>
                <w:noProof/>
                <w:webHidden/>
              </w:rPr>
              <w:tab/>
            </w:r>
            <w:r w:rsidR="009208FC">
              <w:rPr>
                <w:noProof/>
                <w:webHidden/>
              </w:rPr>
              <w:fldChar w:fldCharType="begin"/>
            </w:r>
            <w:r w:rsidR="00EB7E62">
              <w:rPr>
                <w:noProof/>
                <w:webHidden/>
              </w:rPr>
              <w:instrText xml:space="preserve"> PAGEREF _Toc422387891 \h </w:instrText>
            </w:r>
            <w:r w:rsidR="009208FC">
              <w:rPr>
                <w:noProof/>
                <w:webHidden/>
              </w:rPr>
            </w:r>
            <w:r w:rsidR="009208FC">
              <w:rPr>
                <w:noProof/>
                <w:webHidden/>
              </w:rPr>
              <w:fldChar w:fldCharType="separate"/>
            </w:r>
            <w:r w:rsidR="00A0057C">
              <w:rPr>
                <w:noProof/>
                <w:webHidden/>
              </w:rPr>
              <w:t>29</w:t>
            </w:r>
            <w:r w:rsidR="009208FC">
              <w:rPr>
                <w:noProof/>
                <w:webHidden/>
              </w:rPr>
              <w:fldChar w:fldCharType="end"/>
            </w:r>
          </w:hyperlink>
        </w:p>
        <w:p w:rsidR="00EB7E62" w:rsidRDefault="004A7F58">
          <w:pPr>
            <w:pStyle w:val="Sumrio2"/>
            <w:tabs>
              <w:tab w:val="right" w:leader="dot" w:pos="9061"/>
            </w:tabs>
            <w:rPr>
              <w:rFonts w:asciiTheme="minorHAnsi" w:eastAsiaTheme="minorEastAsia" w:hAnsiTheme="minorHAnsi"/>
              <w:noProof/>
              <w:sz w:val="22"/>
              <w:lang w:eastAsia="pt-BR"/>
            </w:rPr>
          </w:pPr>
          <w:hyperlink w:anchor="_Toc422387892" w:history="1">
            <w:r w:rsidR="00EB7E62" w:rsidRPr="000D790D">
              <w:rPr>
                <w:rStyle w:val="Hyperlink"/>
                <w:noProof/>
              </w:rPr>
              <w:t>2.1 - Aspectos gerais</w:t>
            </w:r>
            <w:r w:rsidR="00EB7E62">
              <w:rPr>
                <w:noProof/>
                <w:webHidden/>
              </w:rPr>
              <w:tab/>
            </w:r>
            <w:r w:rsidR="009208FC">
              <w:rPr>
                <w:noProof/>
                <w:webHidden/>
              </w:rPr>
              <w:fldChar w:fldCharType="begin"/>
            </w:r>
            <w:r w:rsidR="00EB7E62">
              <w:rPr>
                <w:noProof/>
                <w:webHidden/>
              </w:rPr>
              <w:instrText xml:space="preserve"> PAGEREF _Toc422387892 \h </w:instrText>
            </w:r>
            <w:r w:rsidR="009208FC">
              <w:rPr>
                <w:noProof/>
                <w:webHidden/>
              </w:rPr>
            </w:r>
            <w:r w:rsidR="009208FC">
              <w:rPr>
                <w:noProof/>
                <w:webHidden/>
              </w:rPr>
              <w:fldChar w:fldCharType="separate"/>
            </w:r>
            <w:r w:rsidR="00A0057C">
              <w:rPr>
                <w:noProof/>
                <w:webHidden/>
              </w:rPr>
              <w:t>29</w:t>
            </w:r>
            <w:r w:rsidR="009208FC">
              <w:rPr>
                <w:noProof/>
                <w:webHidden/>
              </w:rPr>
              <w:fldChar w:fldCharType="end"/>
            </w:r>
          </w:hyperlink>
        </w:p>
        <w:p w:rsidR="00EB7E62" w:rsidRDefault="004A7F58">
          <w:pPr>
            <w:pStyle w:val="Sumrio2"/>
            <w:tabs>
              <w:tab w:val="right" w:leader="dot" w:pos="9061"/>
            </w:tabs>
            <w:rPr>
              <w:rFonts w:asciiTheme="minorHAnsi" w:eastAsiaTheme="minorEastAsia" w:hAnsiTheme="minorHAnsi"/>
              <w:noProof/>
              <w:sz w:val="22"/>
              <w:lang w:eastAsia="pt-BR"/>
            </w:rPr>
          </w:pPr>
          <w:hyperlink w:anchor="_Toc422387893" w:history="1">
            <w:r w:rsidR="00EB7E62" w:rsidRPr="000D790D">
              <w:rPr>
                <w:rStyle w:val="Hyperlink"/>
                <w:rFonts w:eastAsia="Times New Roman"/>
                <w:noProof/>
                <w:lang w:eastAsia="pt-BR"/>
              </w:rPr>
              <w:t>2.2 - Aspectos demográficos</w:t>
            </w:r>
            <w:r w:rsidR="00EB7E62">
              <w:rPr>
                <w:noProof/>
                <w:webHidden/>
              </w:rPr>
              <w:tab/>
            </w:r>
            <w:r w:rsidR="009208FC">
              <w:rPr>
                <w:noProof/>
                <w:webHidden/>
              </w:rPr>
              <w:fldChar w:fldCharType="begin"/>
            </w:r>
            <w:r w:rsidR="00EB7E62">
              <w:rPr>
                <w:noProof/>
                <w:webHidden/>
              </w:rPr>
              <w:instrText xml:space="preserve"> PAGEREF _Toc422387893 \h </w:instrText>
            </w:r>
            <w:r w:rsidR="009208FC">
              <w:rPr>
                <w:noProof/>
                <w:webHidden/>
              </w:rPr>
            </w:r>
            <w:r w:rsidR="009208FC">
              <w:rPr>
                <w:noProof/>
                <w:webHidden/>
              </w:rPr>
              <w:fldChar w:fldCharType="separate"/>
            </w:r>
            <w:r w:rsidR="00A0057C">
              <w:rPr>
                <w:noProof/>
                <w:webHidden/>
              </w:rPr>
              <w:t>30</w:t>
            </w:r>
            <w:r w:rsidR="009208FC">
              <w:rPr>
                <w:noProof/>
                <w:webHidden/>
              </w:rPr>
              <w:fldChar w:fldCharType="end"/>
            </w:r>
          </w:hyperlink>
        </w:p>
        <w:p w:rsidR="00EB7E62" w:rsidRDefault="004A7F58">
          <w:pPr>
            <w:pStyle w:val="Sumrio2"/>
            <w:tabs>
              <w:tab w:val="right" w:leader="dot" w:pos="9061"/>
            </w:tabs>
            <w:rPr>
              <w:rFonts w:asciiTheme="minorHAnsi" w:eastAsiaTheme="minorEastAsia" w:hAnsiTheme="minorHAnsi"/>
              <w:noProof/>
              <w:sz w:val="22"/>
              <w:lang w:eastAsia="pt-BR"/>
            </w:rPr>
          </w:pPr>
          <w:hyperlink w:anchor="_Toc422387894" w:history="1">
            <w:r w:rsidR="00EB7E62" w:rsidRPr="000D790D">
              <w:rPr>
                <w:rStyle w:val="Hyperlink"/>
                <w:rFonts w:eastAsia="Times New Roman"/>
                <w:noProof/>
                <w:lang w:eastAsia="pt-BR"/>
              </w:rPr>
              <w:t>2.3 - Aspectos sociais</w:t>
            </w:r>
            <w:r w:rsidR="00EB7E62">
              <w:rPr>
                <w:noProof/>
                <w:webHidden/>
              </w:rPr>
              <w:tab/>
            </w:r>
            <w:r w:rsidR="009208FC">
              <w:rPr>
                <w:noProof/>
                <w:webHidden/>
              </w:rPr>
              <w:fldChar w:fldCharType="begin"/>
            </w:r>
            <w:r w:rsidR="00EB7E62">
              <w:rPr>
                <w:noProof/>
                <w:webHidden/>
              </w:rPr>
              <w:instrText xml:space="preserve"> PAGEREF _Toc422387894 \h </w:instrText>
            </w:r>
            <w:r w:rsidR="009208FC">
              <w:rPr>
                <w:noProof/>
                <w:webHidden/>
              </w:rPr>
            </w:r>
            <w:r w:rsidR="009208FC">
              <w:rPr>
                <w:noProof/>
                <w:webHidden/>
              </w:rPr>
              <w:fldChar w:fldCharType="separate"/>
            </w:r>
            <w:r w:rsidR="00A0057C">
              <w:rPr>
                <w:noProof/>
                <w:webHidden/>
              </w:rPr>
              <w:t>34</w:t>
            </w:r>
            <w:r w:rsidR="009208FC">
              <w:rPr>
                <w:noProof/>
                <w:webHidden/>
              </w:rPr>
              <w:fldChar w:fldCharType="end"/>
            </w:r>
          </w:hyperlink>
        </w:p>
        <w:p w:rsidR="00EB7E62" w:rsidRDefault="004A7F58">
          <w:pPr>
            <w:pStyle w:val="Sumrio3"/>
            <w:tabs>
              <w:tab w:val="right" w:leader="dot" w:pos="9061"/>
            </w:tabs>
            <w:rPr>
              <w:rFonts w:asciiTheme="minorHAnsi" w:eastAsiaTheme="minorEastAsia" w:hAnsiTheme="minorHAnsi"/>
              <w:noProof/>
              <w:sz w:val="22"/>
              <w:lang w:eastAsia="pt-BR"/>
            </w:rPr>
          </w:pPr>
          <w:hyperlink w:anchor="_Toc422387895" w:history="1">
            <w:r w:rsidR="00EB7E62" w:rsidRPr="000D790D">
              <w:rPr>
                <w:rStyle w:val="Hyperlink"/>
                <w:noProof/>
              </w:rPr>
              <w:t>2.3.1 – Índice de desenvolvimento humano</w:t>
            </w:r>
            <w:r w:rsidR="00EB7E62">
              <w:rPr>
                <w:noProof/>
                <w:webHidden/>
              </w:rPr>
              <w:tab/>
            </w:r>
            <w:r w:rsidR="009208FC">
              <w:rPr>
                <w:noProof/>
                <w:webHidden/>
              </w:rPr>
              <w:fldChar w:fldCharType="begin"/>
            </w:r>
            <w:r w:rsidR="00EB7E62">
              <w:rPr>
                <w:noProof/>
                <w:webHidden/>
              </w:rPr>
              <w:instrText xml:space="preserve"> PAGEREF _Toc422387895 \h </w:instrText>
            </w:r>
            <w:r w:rsidR="009208FC">
              <w:rPr>
                <w:noProof/>
                <w:webHidden/>
              </w:rPr>
            </w:r>
            <w:r w:rsidR="009208FC">
              <w:rPr>
                <w:noProof/>
                <w:webHidden/>
              </w:rPr>
              <w:fldChar w:fldCharType="separate"/>
            </w:r>
            <w:r w:rsidR="00A0057C">
              <w:rPr>
                <w:noProof/>
                <w:webHidden/>
              </w:rPr>
              <w:t>39</w:t>
            </w:r>
            <w:r w:rsidR="009208FC">
              <w:rPr>
                <w:noProof/>
                <w:webHidden/>
              </w:rPr>
              <w:fldChar w:fldCharType="end"/>
            </w:r>
          </w:hyperlink>
        </w:p>
        <w:p w:rsidR="00EB7E62" w:rsidRDefault="004A7F58">
          <w:pPr>
            <w:pStyle w:val="Sumrio2"/>
            <w:tabs>
              <w:tab w:val="right" w:leader="dot" w:pos="9061"/>
            </w:tabs>
            <w:rPr>
              <w:rFonts w:asciiTheme="minorHAnsi" w:eastAsiaTheme="minorEastAsia" w:hAnsiTheme="minorHAnsi"/>
              <w:noProof/>
              <w:sz w:val="22"/>
              <w:lang w:eastAsia="pt-BR"/>
            </w:rPr>
          </w:pPr>
          <w:hyperlink w:anchor="_Toc422387896" w:history="1">
            <w:r w:rsidR="00EB7E62" w:rsidRPr="000D790D">
              <w:rPr>
                <w:rStyle w:val="Hyperlink"/>
                <w:rFonts w:eastAsia="Times New Roman"/>
                <w:noProof/>
                <w:lang w:eastAsia="pt-BR"/>
              </w:rPr>
              <w:t>2.4 - Aspectos econômicos</w:t>
            </w:r>
            <w:r w:rsidR="00EB7E62">
              <w:rPr>
                <w:noProof/>
                <w:webHidden/>
              </w:rPr>
              <w:tab/>
            </w:r>
            <w:r w:rsidR="009208FC">
              <w:rPr>
                <w:noProof/>
                <w:webHidden/>
              </w:rPr>
              <w:fldChar w:fldCharType="begin"/>
            </w:r>
            <w:r w:rsidR="00EB7E62">
              <w:rPr>
                <w:noProof/>
                <w:webHidden/>
              </w:rPr>
              <w:instrText xml:space="preserve"> PAGEREF _Toc422387896 \h </w:instrText>
            </w:r>
            <w:r w:rsidR="009208FC">
              <w:rPr>
                <w:noProof/>
                <w:webHidden/>
              </w:rPr>
            </w:r>
            <w:r w:rsidR="009208FC">
              <w:rPr>
                <w:noProof/>
                <w:webHidden/>
              </w:rPr>
              <w:fldChar w:fldCharType="separate"/>
            </w:r>
            <w:r w:rsidR="00A0057C">
              <w:rPr>
                <w:noProof/>
                <w:webHidden/>
              </w:rPr>
              <w:t>40</w:t>
            </w:r>
            <w:r w:rsidR="009208FC">
              <w:rPr>
                <w:noProof/>
                <w:webHidden/>
              </w:rPr>
              <w:fldChar w:fldCharType="end"/>
            </w:r>
          </w:hyperlink>
        </w:p>
        <w:p w:rsidR="00EB7E62" w:rsidRDefault="004A7F58">
          <w:pPr>
            <w:pStyle w:val="Sumrio1"/>
            <w:tabs>
              <w:tab w:val="right" w:leader="dot" w:pos="9061"/>
            </w:tabs>
            <w:rPr>
              <w:rFonts w:asciiTheme="minorHAnsi" w:eastAsiaTheme="minorEastAsia" w:hAnsiTheme="minorHAnsi"/>
              <w:noProof/>
              <w:sz w:val="22"/>
              <w:lang w:eastAsia="pt-BR"/>
            </w:rPr>
          </w:pPr>
          <w:hyperlink w:anchor="_Toc422387897" w:history="1">
            <w:r w:rsidR="00EB7E62" w:rsidRPr="000D790D">
              <w:rPr>
                <w:rStyle w:val="Hyperlink"/>
                <w:noProof/>
                <w:lang w:eastAsia="pt-BR"/>
              </w:rPr>
              <w:t xml:space="preserve">3. </w:t>
            </w:r>
            <w:r w:rsidR="00EB7E62" w:rsidRPr="000D790D">
              <w:rPr>
                <w:rStyle w:val="Hyperlink"/>
                <w:noProof/>
              </w:rPr>
              <w:t>PLANOS DE EDUCAÇÃO</w:t>
            </w:r>
            <w:r w:rsidR="00EB7E62">
              <w:rPr>
                <w:noProof/>
                <w:webHidden/>
              </w:rPr>
              <w:tab/>
            </w:r>
            <w:r w:rsidR="009208FC">
              <w:rPr>
                <w:noProof/>
                <w:webHidden/>
              </w:rPr>
              <w:fldChar w:fldCharType="begin"/>
            </w:r>
            <w:r w:rsidR="00EB7E62">
              <w:rPr>
                <w:noProof/>
                <w:webHidden/>
              </w:rPr>
              <w:instrText xml:space="preserve"> PAGEREF _Toc422387897 \h </w:instrText>
            </w:r>
            <w:r w:rsidR="009208FC">
              <w:rPr>
                <w:noProof/>
                <w:webHidden/>
              </w:rPr>
            </w:r>
            <w:r w:rsidR="009208FC">
              <w:rPr>
                <w:noProof/>
                <w:webHidden/>
              </w:rPr>
              <w:fldChar w:fldCharType="separate"/>
            </w:r>
            <w:r w:rsidR="00A0057C">
              <w:rPr>
                <w:noProof/>
                <w:webHidden/>
              </w:rPr>
              <w:t>42</w:t>
            </w:r>
            <w:r w:rsidR="009208FC">
              <w:rPr>
                <w:noProof/>
                <w:webHidden/>
              </w:rPr>
              <w:fldChar w:fldCharType="end"/>
            </w:r>
          </w:hyperlink>
        </w:p>
        <w:p w:rsidR="00EB7E62" w:rsidRDefault="004A7F58">
          <w:pPr>
            <w:pStyle w:val="Sumrio1"/>
            <w:tabs>
              <w:tab w:val="left" w:pos="440"/>
              <w:tab w:val="right" w:leader="dot" w:pos="9061"/>
            </w:tabs>
            <w:rPr>
              <w:rFonts w:asciiTheme="minorHAnsi" w:eastAsiaTheme="minorEastAsia" w:hAnsiTheme="minorHAnsi"/>
              <w:noProof/>
              <w:sz w:val="22"/>
              <w:lang w:eastAsia="pt-BR"/>
            </w:rPr>
          </w:pPr>
          <w:hyperlink w:anchor="_Toc422387898" w:history="1">
            <w:r w:rsidR="00EB7E62" w:rsidRPr="000D790D">
              <w:rPr>
                <w:rStyle w:val="Hyperlink"/>
                <w:noProof/>
              </w:rPr>
              <w:t>4.</w:t>
            </w:r>
            <w:r w:rsidR="00EB7E62">
              <w:rPr>
                <w:rFonts w:asciiTheme="minorHAnsi" w:eastAsiaTheme="minorEastAsia" w:hAnsiTheme="minorHAnsi"/>
                <w:noProof/>
                <w:sz w:val="22"/>
                <w:lang w:eastAsia="pt-BR"/>
              </w:rPr>
              <w:tab/>
            </w:r>
            <w:r w:rsidR="00EB7E62" w:rsidRPr="000D790D">
              <w:rPr>
                <w:rStyle w:val="Hyperlink"/>
                <w:noProof/>
              </w:rPr>
              <w:t>EDUCAÇÃO DO MUNICÍPIO</w:t>
            </w:r>
            <w:r w:rsidR="00EB7E62">
              <w:rPr>
                <w:noProof/>
                <w:webHidden/>
              </w:rPr>
              <w:tab/>
            </w:r>
            <w:r w:rsidR="009208FC">
              <w:rPr>
                <w:noProof/>
                <w:webHidden/>
              </w:rPr>
              <w:fldChar w:fldCharType="begin"/>
            </w:r>
            <w:r w:rsidR="00EB7E62">
              <w:rPr>
                <w:noProof/>
                <w:webHidden/>
              </w:rPr>
              <w:instrText xml:space="preserve"> PAGEREF _Toc422387898 \h </w:instrText>
            </w:r>
            <w:r w:rsidR="009208FC">
              <w:rPr>
                <w:noProof/>
                <w:webHidden/>
              </w:rPr>
            </w:r>
            <w:r w:rsidR="009208FC">
              <w:rPr>
                <w:noProof/>
                <w:webHidden/>
              </w:rPr>
              <w:fldChar w:fldCharType="separate"/>
            </w:r>
            <w:r w:rsidR="00A0057C">
              <w:rPr>
                <w:noProof/>
                <w:webHidden/>
              </w:rPr>
              <w:t>44</w:t>
            </w:r>
            <w:r w:rsidR="009208FC">
              <w:rPr>
                <w:noProof/>
                <w:webHidden/>
              </w:rPr>
              <w:fldChar w:fldCharType="end"/>
            </w:r>
          </w:hyperlink>
        </w:p>
        <w:p w:rsidR="00EB7E62" w:rsidRDefault="004A7F58">
          <w:pPr>
            <w:pStyle w:val="Sumrio2"/>
            <w:tabs>
              <w:tab w:val="left" w:pos="880"/>
              <w:tab w:val="right" w:leader="dot" w:pos="9061"/>
            </w:tabs>
            <w:rPr>
              <w:rFonts w:asciiTheme="minorHAnsi" w:eastAsiaTheme="minorEastAsia" w:hAnsiTheme="minorHAnsi"/>
              <w:noProof/>
              <w:sz w:val="22"/>
              <w:lang w:eastAsia="pt-BR"/>
            </w:rPr>
          </w:pPr>
          <w:hyperlink w:anchor="_Toc422387899" w:history="1">
            <w:r w:rsidR="00EB7E62" w:rsidRPr="000D790D">
              <w:rPr>
                <w:rStyle w:val="Hyperlink"/>
                <w:rFonts w:eastAsia="Calibri"/>
                <w:noProof/>
              </w:rPr>
              <w:t>4.1</w:t>
            </w:r>
            <w:r w:rsidR="00EB7E62">
              <w:rPr>
                <w:rFonts w:asciiTheme="minorHAnsi" w:eastAsiaTheme="minorEastAsia" w:hAnsiTheme="minorHAnsi"/>
                <w:noProof/>
                <w:sz w:val="22"/>
                <w:lang w:eastAsia="pt-BR"/>
              </w:rPr>
              <w:tab/>
            </w:r>
            <w:r w:rsidR="00EB7E62" w:rsidRPr="000D790D">
              <w:rPr>
                <w:rStyle w:val="Hyperlink"/>
                <w:rFonts w:eastAsia="Calibri"/>
                <w:noProof/>
              </w:rPr>
              <w:t>DIAGNÓSTICO DA EDUCAÇÃO NO MUNICÍPIO</w:t>
            </w:r>
            <w:r w:rsidR="00EB7E62">
              <w:rPr>
                <w:noProof/>
                <w:webHidden/>
              </w:rPr>
              <w:tab/>
            </w:r>
            <w:r w:rsidR="009208FC">
              <w:rPr>
                <w:noProof/>
                <w:webHidden/>
              </w:rPr>
              <w:fldChar w:fldCharType="begin"/>
            </w:r>
            <w:r w:rsidR="00EB7E62">
              <w:rPr>
                <w:noProof/>
                <w:webHidden/>
              </w:rPr>
              <w:instrText xml:space="preserve"> PAGEREF _Toc422387899 \h </w:instrText>
            </w:r>
            <w:r w:rsidR="009208FC">
              <w:rPr>
                <w:noProof/>
                <w:webHidden/>
              </w:rPr>
            </w:r>
            <w:r w:rsidR="009208FC">
              <w:rPr>
                <w:noProof/>
                <w:webHidden/>
              </w:rPr>
              <w:fldChar w:fldCharType="separate"/>
            </w:r>
            <w:r w:rsidR="00A0057C">
              <w:rPr>
                <w:noProof/>
                <w:webHidden/>
              </w:rPr>
              <w:t>44</w:t>
            </w:r>
            <w:r w:rsidR="009208FC">
              <w:rPr>
                <w:noProof/>
                <w:webHidden/>
              </w:rPr>
              <w:fldChar w:fldCharType="end"/>
            </w:r>
          </w:hyperlink>
        </w:p>
        <w:p w:rsidR="00EB7E62" w:rsidRDefault="004A7F58">
          <w:pPr>
            <w:pStyle w:val="Sumrio3"/>
            <w:tabs>
              <w:tab w:val="left" w:pos="1320"/>
              <w:tab w:val="right" w:leader="dot" w:pos="9061"/>
            </w:tabs>
            <w:rPr>
              <w:rFonts w:asciiTheme="minorHAnsi" w:eastAsiaTheme="minorEastAsia" w:hAnsiTheme="minorHAnsi"/>
              <w:noProof/>
              <w:sz w:val="22"/>
              <w:lang w:eastAsia="pt-BR"/>
            </w:rPr>
          </w:pPr>
          <w:hyperlink w:anchor="_Toc422387900" w:history="1">
            <w:r w:rsidR="00EB7E62" w:rsidRPr="000D790D">
              <w:rPr>
                <w:rStyle w:val="Hyperlink"/>
                <w:rFonts w:eastAsia="Calibri"/>
                <w:noProof/>
              </w:rPr>
              <w:t>4.1.1</w:t>
            </w:r>
            <w:r w:rsidR="00EB7E62">
              <w:rPr>
                <w:rFonts w:asciiTheme="minorHAnsi" w:eastAsiaTheme="minorEastAsia" w:hAnsiTheme="minorHAnsi"/>
                <w:noProof/>
                <w:sz w:val="22"/>
                <w:lang w:eastAsia="pt-BR"/>
              </w:rPr>
              <w:tab/>
            </w:r>
            <w:r w:rsidR="00EB7E62" w:rsidRPr="000D790D">
              <w:rPr>
                <w:rStyle w:val="Hyperlink"/>
                <w:rFonts w:eastAsia="Calibri"/>
                <w:noProof/>
              </w:rPr>
              <w:t>Garantia do Direito à Educação Básica com Qualidade</w:t>
            </w:r>
            <w:r w:rsidR="00EB7E62">
              <w:rPr>
                <w:noProof/>
                <w:webHidden/>
              </w:rPr>
              <w:tab/>
            </w:r>
            <w:r w:rsidR="009208FC">
              <w:rPr>
                <w:noProof/>
                <w:webHidden/>
              </w:rPr>
              <w:fldChar w:fldCharType="begin"/>
            </w:r>
            <w:r w:rsidR="00EB7E62">
              <w:rPr>
                <w:noProof/>
                <w:webHidden/>
              </w:rPr>
              <w:instrText xml:space="preserve"> PAGEREF _Toc422387900 \h </w:instrText>
            </w:r>
            <w:r w:rsidR="009208FC">
              <w:rPr>
                <w:noProof/>
                <w:webHidden/>
              </w:rPr>
            </w:r>
            <w:r w:rsidR="009208FC">
              <w:rPr>
                <w:noProof/>
                <w:webHidden/>
              </w:rPr>
              <w:fldChar w:fldCharType="separate"/>
            </w:r>
            <w:r w:rsidR="00A0057C">
              <w:rPr>
                <w:noProof/>
                <w:webHidden/>
              </w:rPr>
              <w:t>44</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1" w:history="1">
            <w:r w:rsidR="00EB7E62" w:rsidRPr="000D790D">
              <w:rPr>
                <w:rStyle w:val="Hyperlink"/>
                <w:rFonts w:eastAsia="Calibri"/>
                <w:noProof/>
              </w:rPr>
              <w:t>4.1.1.1</w:t>
            </w:r>
            <w:r w:rsidR="00EB7E62">
              <w:rPr>
                <w:rFonts w:asciiTheme="minorHAnsi" w:eastAsiaTheme="minorEastAsia" w:hAnsiTheme="minorHAnsi"/>
                <w:noProof/>
                <w:sz w:val="22"/>
                <w:lang w:eastAsia="pt-BR"/>
              </w:rPr>
              <w:tab/>
            </w:r>
            <w:r w:rsidR="00EB7E62" w:rsidRPr="000D790D">
              <w:rPr>
                <w:rStyle w:val="Hyperlink"/>
                <w:rFonts w:eastAsia="Calibri"/>
                <w:noProof/>
              </w:rPr>
              <w:t>Educação Infantil</w:t>
            </w:r>
            <w:r w:rsidR="00EB7E62">
              <w:rPr>
                <w:noProof/>
                <w:webHidden/>
              </w:rPr>
              <w:tab/>
            </w:r>
            <w:r w:rsidR="009208FC">
              <w:rPr>
                <w:noProof/>
                <w:webHidden/>
              </w:rPr>
              <w:fldChar w:fldCharType="begin"/>
            </w:r>
            <w:r w:rsidR="00EB7E62">
              <w:rPr>
                <w:noProof/>
                <w:webHidden/>
              </w:rPr>
              <w:instrText xml:space="preserve"> PAGEREF _Toc422387901 \h </w:instrText>
            </w:r>
            <w:r w:rsidR="009208FC">
              <w:rPr>
                <w:noProof/>
                <w:webHidden/>
              </w:rPr>
            </w:r>
            <w:r w:rsidR="009208FC">
              <w:rPr>
                <w:noProof/>
                <w:webHidden/>
              </w:rPr>
              <w:fldChar w:fldCharType="separate"/>
            </w:r>
            <w:r w:rsidR="00A0057C">
              <w:rPr>
                <w:noProof/>
                <w:webHidden/>
              </w:rPr>
              <w:t>44</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2" w:history="1">
            <w:r w:rsidR="00EB7E62" w:rsidRPr="000D790D">
              <w:rPr>
                <w:rStyle w:val="Hyperlink"/>
                <w:rFonts w:eastAsia="Calibri"/>
                <w:noProof/>
              </w:rPr>
              <w:t>4.1.1.2</w:t>
            </w:r>
            <w:r w:rsidR="00EB7E62">
              <w:rPr>
                <w:rFonts w:asciiTheme="minorHAnsi" w:eastAsiaTheme="minorEastAsia" w:hAnsiTheme="minorHAnsi"/>
                <w:noProof/>
                <w:sz w:val="22"/>
                <w:lang w:eastAsia="pt-BR"/>
              </w:rPr>
              <w:tab/>
            </w:r>
            <w:r w:rsidR="00EB7E62" w:rsidRPr="000D790D">
              <w:rPr>
                <w:rStyle w:val="Hyperlink"/>
                <w:rFonts w:eastAsia="Calibri"/>
                <w:noProof/>
              </w:rPr>
              <w:t>Ensino Fundamental</w:t>
            </w:r>
            <w:r w:rsidR="00EB7E62">
              <w:rPr>
                <w:noProof/>
                <w:webHidden/>
              </w:rPr>
              <w:tab/>
            </w:r>
            <w:r w:rsidR="009208FC">
              <w:rPr>
                <w:noProof/>
                <w:webHidden/>
              </w:rPr>
              <w:fldChar w:fldCharType="begin"/>
            </w:r>
            <w:r w:rsidR="00EB7E62">
              <w:rPr>
                <w:noProof/>
                <w:webHidden/>
              </w:rPr>
              <w:instrText xml:space="preserve"> PAGEREF _Toc422387902 \h </w:instrText>
            </w:r>
            <w:r w:rsidR="009208FC">
              <w:rPr>
                <w:noProof/>
                <w:webHidden/>
              </w:rPr>
            </w:r>
            <w:r w:rsidR="009208FC">
              <w:rPr>
                <w:noProof/>
                <w:webHidden/>
              </w:rPr>
              <w:fldChar w:fldCharType="separate"/>
            </w:r>
            <w:r w:rsidR="00A0057C">
              <w:rPr>
                <w:noProof/>
                <w:webHidden/>
              </w:rPr>
              <w:t>48</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3" w:history="1">
            <w:r w:rsidR="00EB7E62" w:rsidRPr="000D790D">
              <w:rPr>
                <w:rStyle w:val="Hyperlink"/>
                <w:noProof/>
              </w:rPr>
              <w:t>4.1.1.3</w:t>
            </w:r>
            <w:r w:rsidR="00EB7E62">
              <w:rPr>
                <w:rFonts w:asciiTheme="minorHAnsi" w:eastAsiaTheme="minorEastAsia" w:hAnsiTheme="minorHAnsi"/>
                <w:noProof/>
                <w:sz w:val="22"/>
                <w:lang w:eastAsia="pt-BR"/>
              </w:rPr>
              <w:tab/>
            </w:r>
            <w:r w:rsidR="00EB7E62" w:rsidRPr="000D790D">
              <w:rPr>
                <w:rStyle w:val="Hyperlink"/>
                <w:noProof/>
              </w:rPr>
              <w:t>Ensino Médio</w:t>
            </w:r>
            <w:r w:rsidR="00EB7E62">
              <w:rPr>
                <w:noProof/>
                <w:webHidden/>
              </w:rPr>
              <w:tab/>
            </w:r>
            <w:r w:rsidR="009208FC">
              <w:rPr>
                <w:noProof/>
                <w:webHidden/>
              </w:rPr>
              <w:fldChar w:fldCharType="begin"/>
            </w:r>
            <w:r w:rsidR="00EB7E62">
              <w:rPr>
                <w:noProof/>
                <w:webHidden/>
              </w:rPr>
              <w:instrText xml:space="preserve"> PAGEREF _Toc422387903 \h </w:instrText>
            </w:r>
            <w:r w:rsidR="009208FC">
              <w:rPr>
                <w:noProof/>
                <w:webHidden/>
              </w:rPr>
            </w:r>
            <w:r w:rsidR="009208FC">
              <w:rPr>
                <w:noProof/>
                <w:webHidden/>
              </w:rPr>
              <w:fldChar w:fldCharType="separate"/>
            </w:r>
            <w:r w:rsidR="00A0057C">
              <w:rPr>
                <w:noProof/>
                <w:webHidden/>
              </w:rPr>
              <w:t>53</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4" w:history="1">
            <w:r w:rsidR="00EB7E62" w:rsidRPr="000D790D">
              <w:rPr>
                <w:rStyle w:val="Hyperlink"/>
                <w:rFonts w:eastAsia="Calibri"/>
                <w:noProof/>
              </w:rPr>
              <w:t>4.1.1.4</w:t>
            </w:r>
            <w:r w:rsidR="00EB7E62">
              <w:rPr>
                <w:rFonts w:asciiTheme="minorHAnsi" w:eastAsiaTheme="minorEastAsia" w:hAnsiTheme="minorHAnsi"/>
                <w:noProof/>
                <w:sz w:val="22"/>
                <w:lang w:eastAsia="pt-BR"/>
              </w:rPr>
              <w:tab/>
            </w:r>
            <w:r w:rsidR="00EB7E62" w:rsidRPr="000D790D">
              <w:rPr>
                <w:rStyle w:val="Hyperlink"/>
                <w:rFonts w:eastAsia="Calibri"/>
                <w:noProof/>
              </w:rPr>
              <w:t>Alfabetização Infantil</w:t>
            </w:r>
            <w:r w:rsidR="00EB7E62">
              <w:rPr>
                <w:noProof/>
                <w:webHidden/>
              </w:rPr>
              <w:tab/>
            </w:r>
            <w:r w:rsidR="009208FC">
              <w:rPr>
                <w:noProof/>
                <w:webHidden/>
              </w:rPr>
              <w:fldChar w:fldCharType="begin"/>
            </w:r>
            <w:r w:rsidR="00EB7E62">
              <w:rPr>
                <w:noProof/>
                <w:webHidden/>
              </w:rPr>
              <w:instrText xml:space="preserve"> PAGEREF _Toc422387904 \h </w:instrText>
            </w:r>
            <w:r w:rsidR="009208FC">
              <w:rPr>
                <w:noProof/>
                <w:webHidden/>
              </w:rPr>
            </w:r>
            <w:r w:rsidR="009208FC">
              <w:rPr>
                <w:noProof/>
                <w:webHidden/>
              </w:rPr>
              <w:fldChar w:fldCharType="separate"/>
            </w:r>
            <w:r w:rsidR="00A0057C">
              <w:rPr>
                <w:noProof/>
                <w:webHidden/>
              </w:rPr>
              <w:t>55</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5" w:history="1">
            <w:r w:rsidR="00EB7E62" w:rsidRPr="000D790D">
              <w:rPr>
                <w:rStyle w:val="Hyperlink"/>
                <w:noProof/>
              </w:rPr>
              <w:t>4.1.1.5</w:t>
            </w:r>
            <w:r w:rsidR="00EB7E62">
              <w:rPr>
                <w:rFonts w:asciiTheme="minorHAnsi" w:eastAsiaTheme="minorEastAsia" w:hAnsiTheme="minorHAnsi"/>
                <w:noProof/>
                <w:sz w:val="22"/>
                <w:lang w:eastAsia="pt-BR"/>
              </w:rPr>
              <w:tab/>
            </w:r>
            <w:r w:rsidR="00EB7E62" w:rsidRPr="000D790D">
              <w:rPr>
                <w:rStyle w:val="Hyperlink"/>
                <w:noProof/>
              </w:rPr>
              <w:t>Educação em Tempo Integral</w:t>
            </w:r>
            <w:r w:rsidR="00EB7E62">
              <w:rPr>
                <w:noProof/>
                <w:webHidden/>
              </w:rPr>
              <w:tab/>
            </w:r>
            <w:r w:rsidR="009208FC">
              <w:rPr>
                <w:noProof/>
                <w:webHidden/>
              </w:rPr>
              <w:fldChar w:fldCharType="begin"/>
            </w:r>
            <w:r w:rsidR="00EB7E62">
              <w:rPr>
                <w:noProof/>
                <w:webHidden/>
              </w:rPr>
              <w:instrText xml:space="preserve"> PAGEREF _Toc422387905 \h </w:instrText>
            </w:r>
            <w:r w:rsidR="009208FC">
              <w:rPr>
                <w:noProof/>
                <w:webHidden/>
              </w:rPr>
            </w:r>
            <w:r w:rsidR="009208FC">
              <w:rPr>
                <w:noProof/>
                <w:webHidden/>
              </w:rPr>
              <w:fldChar w:fldCharType="separate"/>
            </w:r>
            <w:r w:rsidR="00A0057C">
              <w:rPr>
                <w:noProof/>
                <w:webHidden/>
              </w:rPr>
              <w:t>58</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6" w:history="1">
            <w:r w:rsidR="00EB7E62" w:rsidRPr="000D790D">
              <w:rPr>
                <w:rStyle w:val="Hyperlink"/>
                <w:noProof/>
              </w:rPr>
              <w:t>4.1.1.6</w:t>
            </w:r>
            <w:r w:rsidR="00EB7E62">
              <w:rPr>
                <w:rFonts w:asciiTheme="minorHAnsi" w:eastAsiaTheme="minorEastAsia" w:hAnsiTheme="minorHAnsi"/>
                <w:noProof/>
                <w:sz w:val="22"/>
                <w:lang w:eastAsia="pt-BR"/>
              </w:rPr>
              <w:tab/>
            </w:r>
            <w:r w:rsidR="00EB7E62" w:rsidRPr="000D790D">
              <w:rPr>
                <w:rStyle w:val="Hyperlink"/>
                <w:noProof/>
              </w:rPr>
              <w:t>Aprendizado Adequado na Idade Certa</w:t>
            </w:r>
            <w:r w:rsidR="00EB7E62">
              <w:rPr>
                <w:noProof/>
                <w:webHidden/>
              </w:rPr>
              <w:tab/>
            </w:r>
            <w:r w:rsidR="009208FC">
              <w:rPr>
                <w:noProof/>
                <w:webHidden/>
              </w:rPr>
              <w:fldChar w:fldCharType="begin"/>
            </w:r>
            <w:r w:rsidR="00EB7E62">
              <w:rPr>
                <w:noProof/>
                <w:webHidden/>
              </w:rPr>
              <w:instrText xml:space="preserve"> PAGEREF _Toc422387906 \h </w:instrText>
            </w:r>
            <w:r w:rsidR="009208FC">
              <w:rPr>
                <w:noProof/>
                <w:webHidden/>
              </w:rPr>
            </w:r>
            <w:r w:rsidR="009208FC">
              <w:rPr>
                <w:noProof/>
                <w:webHidden/>
              </w:rPr>
              <w:fldChar w:fldCharType="separate"/>
            </w:r>
            <w:r w:rsidR="00A0057C">
              <w:rPr>
                <w:noProof/>
                <w:webHidden/>
              </w:rPr>
              <w:t>61</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7" w:history="1">
            <w:r w:rsidR="00EB7E62" w:rsidRPr="000D790D">
              <w:rPr>
                <w:rStyle w:val="Hyperlink"/>
                <w:noProof/>
              </w:rPr>
              <w:t>4.1.1.7</w:t>
            </w:r>
            <w:r w:rsidR="00EB7E62">
              <w:rPr>
                <w:rFonts w:asciiTheme="minorHAnsi" w:eastAsiaTheme="minorEastAsia" w:hAnsiTheme="minorHAnsi"/>
                <w:noProof/>
                <w:sz w:val="22"/>
                <w:lang w:eastAsia="pt-BR"/>
              </w:rPr>
              <w:tab/>
            </w:r>
            <w:r w:rsidR="00EB7E62" w:rsidRPr="000D790D">
              <w:rPr>
                <w:rStyle w:val="Hyperlink"/>
                <w:noProof/>
              </w:rPr>
              <w:t>Alfabetização de Jovens e Adultos</w:t>
            </w:r>
            <w:r w:rsidR="00EB7E62">
              <w:rPr>
                <w:noProof/>
                <w:webHidden/>
              </w:rPr>
              <w:tab/>
            </w:r>
            <w:r w:rsidR="009208FC">
              <w:rPr>
                <w:noProof/>
                <w:webHidden/>
              </w:rPr>
              <w:fldChar w:fldCharType="begin"/>
            </w:r>
            <w:r w:rsidR="00EB7E62">
              <w:rPr>
                <w:noProof/>
                <w:webHidden/>
              </w:rPr>
              <w:instrText xml:space="preserve"> PAGEREF _Toc422387907 \h </w:instrText>
            </w:r>
            <w:r w:rsidR="009208FC">
              <w:rPr>
                <w:noProof/>
                <w:webHidden/>
              </w:rPr>
            </w:r>
            <w:r w:rsidR="009208FC">
              <w:rPr>
                <w:noProof/>
                <w:webHidden/>
              </w:rPr>
              <w:fldChar w:fldCharType="separate"/>
            </w:r>
            <w:r w:rsidR="00A0057C">
              <w:rPr>
                <w:noProof/>
                <w:webHidden/>
              </w:rPr>
              <w:t>65</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8" w:history="1">
            <w:r w:rsidR="00EB7E62" w:rsidRPr="000D790D">
              <w:rPr>
                <w:rStyle w:val="Hyperlink"/>
                <w:noProof/>
              </w:rPr>
              <w:t>4.1.1.8</w:t>
            </w:r>
            <w:r w:rsidR="00EB7E62">
              <w:rPr>
                <w:rFonts w:asciiTheme="minorHAnsi" w:eastAsiaTheme="minorEastAsia" w:hAnsiTheme="minorHAnsi"/>
                <w:noProof/>
                <w:sz w:val="22"/>
                <w:lang w:eastAsia="pt-BR"/>
              </w:rPr>
              <w:tab/>
            </w:r>
            <w:r w:rsidR="00EB7E62" w:rsidRPr="000D790D">
              <w:rPr>
                <w:rStyle w:val="Hyperlink"/>
                <w:noProof/>
              </w:rPr>
              <w:t>EJA Integrada à Educação Profissional</w:t>
            </w:r>
            <w:r w:rsidR="00EB7E62">
              <w:rPr>
                <w:noProof/>
                <w:webHidden/>
              </w:rPr>
              <w:tab/>
            </w:r>
            <w:r w:rsidR="009208FC">
              <w:rPr>
                <w:noProof/>
                <w:webHidden/>
              </w:rPr>
              <w:fldChar w:fldCharType="begin"/>
            </w:r>
            <w:r w:rsidR="00EB7E62">
              <w:rPr>
                <w:noProof/>
                <w:webHidden/>
              </w:rPr>
              <w:instrText xml:space="preserve"> PAGEREF _Toc422387908 \h </w:instrText>
            </w:r>
            <w:r w:rsidR="009208FC">
              <w:rPr>
                <w:noProof/>
                <w:webHidden/>
              </w:rPr>
            </w:r>
            <w:r w:rsidR="009208FC">
              <w:rPr>
                <w:noProof/>
                <w:webHidden/>
              </w:rPr>
              <w:fldChar w:fldCharType="separate"/>
            </w:r>
            <w:r w:rsidR="00A0057C">
              <w:rPr>
                <w:noProof/>
                <w:webHidden/>
              </w:rPr>
              <w:t>67</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09" w:history="1">
            <w:r w:rsidR="00EB7E62" w:rsidRPr="000D790D">
              <w:rPr>
                <w:rStyle w:val="Hyperlink"/>
                <w:noProof/>
              </w:rPr>
              <w:t>4.1.1.9</w:t>
            </w:r>
            <w:r w:rsidR="00EB7E62">
              <w:rPr>
                <w:rFonts w:asciiTheme="minorHAnsi" w:eastAsiaTheme="minorEastAsia" w:hAnsiTheme="minorHAnsi"/>
                <w:noProof/>
                <w:sz w:val="22"/>
                <w:lang w:eastAsia="pt-BR"/>
              </w:rPr>
              <w:tab/>
            </w:r>
            <w:r w:rsidR="00EB7E62" w:rsidRPr="000D790D">
              <w:rPr>
                <w:rStyle w:val="Hyperlink"/>
                <w:noProof/>
              </w:rPr>
              <w:t>Educação Profissional</w:t>
            </w:r>
            <w:r w:rsidR="00EB7E62">
              <w:rPr>
                <w:noProof/>
                <w:webHidden/>
              </w:rPr>
              <w:tab/>
            </w:r>
            <w:r w:rsidR="009208FC">
              <w:rPr>
                <w:noProof/>
                <w:webHidden/>
              </w:rPr>
              <w:fldChar w:fldCharType="begin"/>
            </w:r>
            <w:r w:rsidR="00EB7E62">
              <w:rPr>
                <w:noProof/>
                <w:webHidden/>
              </w:rPr>
              <w:instrText xml:space="preserve"> PAGEREF _Toc422387909 \h </w:instrText>
            </w:r>
            <w:r w:rsidR="009208FC">
              <w:rPr>
                <w:noProof/>
                <w:webHidden/>
              </w:rPr>
            </w:r>
            <w:r w:rsidR="009208FC">
              <w:rPr>
                <w:noProof/>
                <w:webHidden/>
              </w:rPr>
              <w:fldChar w:fldCharType="separate"/>
            </w:r>
            <w:r w:rsidR="00A0057C">
              <w:rPr>
                <w:noProof/>
                <w:webHidden/>
              </w:rPr>
              <w:t>69</w:t>
            </w:r>
            <w:r w:rsidR="009208FC">
              <w:rPr>
                <w:noProof/>
                <w:webHidden/>
              </w:rPr>
              <w:fldChar w:fldCharType="end"/>
            </w:r>
          </w:hyperlink>
        </w:p>
        <w:p w:rsidR="00EB7E62" w:rsidRDefault="004A7F58">
          <w:pPr>
            <w:pStyle w:val="Sumrio3"/>
            <w:tabs>
              <w:tab w:val="left" w:pos="1320"/>
              <w:tab w:val="right" w:leader="dot" w:pos="9061"/>
            </w:tabs>
            <w:rPr>
              <w:rFonts w:asciiTheme="minorHAnsi" w:eastAsiaTheme="minorEastAsia" w:hAnsiTheme="minorHAnsi"/>
              <w:noProof/>
              <w:sz w:val="22"/>
              <w:lang w:eastAsia="pt-BR"/>
            </w:rPr>
          </w:pPr>
          <w:hyperlink w:anchor="_Toc422387910" w:history="1">
            <w:r w:rsidR="00EB7E62" w:rsidRPr="000D790D">
              <w:rPr>
                <w:rStyle w:val="Hyperlink"/>
                <w:noProof/>
              </w:rPr>
              <w:t>4.1.2</w:t>
            </w:r>
            <w:r w:rsidR="00EB7E62">
              <w:rPr>
                <w:rFonts w:asciiTheme="minorHAnsi" w:eastAsiaTheme="minorEastAsia" w:hAnsiTheme="minorHAnsi"/>
                <w:noProof/>
                <w:sz w:val="22"/>
                <w:lang w:eastAsia="pt-BR"/>
              </w:rPr>
              <w:tab/>
            </w:r>
            <w:r w:rsidR="00EB7E62" w:rsidRPr="000D790D">
              <w:rPr>
                <w:rStyle w:val="Hyperlink"/>
                <w:noProof/>
              </w:rPr>
              <w:t>Superação das Desigualdades e a Valorização das Diferenças</w:t>
            </w:r>
            <w:r w:rsidR="00EB7E62">
              <w:rPr>
                <w:noProof/>
                <w:webHidden/>
              </w:rPr>
              <w:tab/>
            </w:r>
            <w:r w:rsidR="009208FC">
              <w:rPr>
                <w:noProof/>
                <w:webHidden/>
              </w:rPr>
              <w:fldChar w:fldCharType="begin"/>
            </w:r>
            <w:r w:rsidR="00EB7E62">
              <w:rPr>
                <w:noProof/>
                <w:webHidden/>
              </w:rPr>
              <w:instrText xml:space="preserve"> PAGEREF _Toc422387910 \h </w:instrText>
            </w:r>
            <w:r w:rsidR="009208FC">
              <w:rPr>
                <w:noProof/>
                <w:webHidden/>
              </w:rPr>
            </w:r>
            <w:r w:rsidR="009208FC">
              <w:rPr>
                <w:noProof/>
                <w:webHidden/>
              </w:rPr>
              <w:fldChar w:fldCharType="separate"/>
            </w:r>
            <w:r w:rsidR="00A0057C">
              <w:rPr>
                <w:noProof/>
                <w:webHidden/>
              </w:rPr>
              <w:t>71</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11" w:history="1">
            <w:r w:rsidR="00EB7E62" w:rsidRPr="000D790D">
              <w:rPr>
                <w:rStyle w:val="Hyperlink"/>
                <w:noProof/>
              </w:rPr>
              <w:t>4.1.2.1</w:t>
            </w:r>
            <w:r w:rsidR="00EB7E62">
              <w:rPr>
                <w:rFonts w:asciiTheme="minorHAnsi" w:eastAsiaTheme="minorEastAsia" w:hAnsiTheme="minorHAnsi"/>
                <w:noProof/>
                <w:sz w:val="22"/>
                <w:lang w:eastAsia="pt-BR"/>
              </w:rPr>
              <w:tab/>
            </w:r>
            <w:r w:rsidR="00EB7E62" w:rsidRPr="000D790D">
              <w:rPr>
                <w:rStyle w:val="Hyperlink"/>
                <w:noProof/>
              </w:rPr>
              <w:t>Educação Especial / Inclusiva</w:t>
            </w:r>
            <w:r w:rsidR="00EB7E62">
              <w:rPr>
                <w:noProof/>
                <w:webHidden/>
              </w:rPr>
              <w:tab/>
            </w:r>
            <w:r w:rsidR="009208FC">
              <w:rPr>
                <w:noProof/>
                <w:webHidden/>
              </w:rPr>
              <w:fldChar w:fldCharType="begin"/>
            </w:r>
            <w:r w:rsidR="00EB7E62">
              <w:rPr>
                <w:noProof/>
                <w:webHidden/>
              </w:rPr>
              <w:instrText xml:space="preserve"> PAGEREF _Toc422387911 \h </w:instrText>
            </w:r>
            <w:r w:rsidR="009208FC">
              <w:rPr>
                <w:noProof/>
                <w:webHidden/>
              </w:rPr>
            </w:r>
            <w:r w:rsidR="009208FC">
              <w:rPr>
                <w:noProof/>
                <w:webHidden/>
              </w:rPr>
              <w:fldChar w:fldCharType="separate"/>
            </w:r>
            <w:r w:rsidR="00A0057C">
              <w:rPr>
                <w:noProof/>
                <w:webHidden/>
              </w:rPr>
              <w:t>71</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12" w:history="1">
            <w:r w:rsidR="00EB7E62" w:rsidRPr="000D790D">
              <w:rPr>
                <w:rStyle w:val="Hyperlink"/>
                <w:rFonts w:eastAsia="Calibri"/>
                <w:noProof/>
              </w:rPr>
              <w:t>4.1.2.2</w:t>
            </w:r>
            <w:r w:rsidR="00EB7E62">
              <w:rPr>
                <w:rFonts w:asciiTheme="minorHAnsi" w:eastAsiaTheme="minorEastAsia" w:hAnsiTheme="minorHAnsi"/>
                <w:noProof/>
                <w:sz w:val="22"/>
                <w:lang w:eastAsia="pt-BR"/>
              </w:rPr>
              <w:tab/>
            </w:r>
            <w:r w:rsidR="00EB7E62" w:rsidRPr="000D790D">
              <w:rPr>
                <w:rStyle w:val="Hyperlink"/>
                <w:rFonts w:eastAsia="Calibri"/>
                <w:noProof/>
              </w:rPr>
              <w:t>Elevação da escolaridade / diversidade</w:t>
            </w:r>
            <w:r w:rsidR="00EB7E62">
              <w:rPr>
                <w:noProof/>
                <w:webHidden/>
              </w:rPr>
              <w:tab/>
            </w:r>
            <w:r w:rsidR="009208FC">
              <w:rPr>
                <w:noProof/>
                <w:webHidden/>
              </w:rPr>
              <w:fldChar w:fldCharType="begin"/>
            </w:r>
            <w:r w:rsidR="00EB7E62">
              <w:rPr>
                <w:noProof/>
                <w:webHidden/>
              </w:rPr>
              <w:instrText xml:space="preserve"> PAGEREF _Toc422387912 \h </w:instrText>
            </w:r>
            <w:r w:rsidR="009208FC">
              <w:rPr>
                <w:noProof/>
                <w:webHidden/>
              </w:rPr>
            </w:r>
            <w:r w:rsidR="009208FC">
              <w:rPr>
                <w:noProof/>
                <w:webHidden/>
              </w:rPr>
              <w:fldChar w:fldCharType="separate"/>
            </w:r>
            <w:r w:rsidR="00A0057C">
              <w:rPr>
                <w:noProof/>
                <w:webHidden/>
              </w:rPr>
              <w:t>74</w:t>
            </w:r>
            <w:r w:rsidR="009208FC">
              <w:rPr>
                <w:noProof/>
                <w:webHidden/>
              </w:rPr>
              <w:fldChar w:fldCharType="end"/>
            </w:r>
          </w:hyperlink>
        </w:p>
        <w:p w:rsidR="00EB7E62" w:rsidRDefault="004A7F58">
          <w:pPr>
            <w:pStyle w:val="Sumrio3"/>
            <w:tabs>
              <w:tab w:val="left" w:pos="1320"/>
              <w:tab w:val="right" w:leader="dot" w:pos="9061"/>
            </w:tabs>
            <w:rPr>
              <w:rFonts w:asciiTheme="minorHAnsi" w:eastAsiaTheme="minorEastAsia" w:hAnsiTheme="minorHAnsi"/>
              <w:noProof/>
              <w:sz w:val="22"/>
              <w:lang w:eastAsia="pt-BR"/>
            </w:rPr>
          </w:pPr>
          <w:hyperlink w:anchor="_Toc422387913" w:history="1">
            <w:r w:rsidR="00EB7E62" w:rsidRPr="000D790D">
              <w:rPr>
                <w:rStyle w:val="Hyperlink"/>
                <w:noProof/>
              </w:rPr>
              <w:t>4.1.3</w:t>
            </w:r>
            <w:r w:rsidR="00EB7E62">
              <w:rPr>
                <w:rFonts w:asciiTheme="minorHAnsi" w:eastAsiaTheme="minorEastAsia" w:hAnsiTheme="minorHAnsi"/>
                <w:noProof/>
                <w:sz w:val="22"/>
                <w:lang w:eastAsia="pt-BR"/>
              </w:rPr>
              <w:tab/>
            </w:r>
            <w:r w:rsidR="00EB7E62" w:rsidRPr="000D790D">
              <w:rPr>
                <w:rStyle w:val="Hyperlink"/>
                <w:noProof/>
              </w:rPr>
              <w:t>Valorização dos Profissionais da Educação</w:t>
            </w:r>
            <w:r w:rsidR="00EB7E62">
              <w:rPr>
                <w:noProof/>
                <w:webHidden/>
              </w:rPr>
              <w:tab/>
            </w:r>
            <w:r w:rsidR="009208FC">
              <w:rPr>
                <w:noProof/>
                <w:webHidden/>
              </w:rPr>
              <w:fldChar w:fldCharType="begin"/>
            </w:r>
            <w:r w:rsidR="00EB7E62">
              <w:rPr>
                <w:noProof/>
                <w:webHidden/>
              </w:rPr>
              <w:instrText xml:space="preserve"> PAGEREF _Toc422387913 \h </w:instrText>
            </w:r>
            <w:r w:rsidR="009208FC">
              <w:rPr>
                <w:noProof/>
                <w:webHidden/>
              </w:rPr>
            </w:r>
            <w:r w:rsidR="009208FC">
              <w:rPr>
                <w:noProof/>
                <w:webHidden/>
              </w:rPr>
              <w:fldChar w:fldCharType="separate"/>
            </w:r>
            <w:r w:rsidR="00A0057C">
              <w:rPr>
                <w:noProof/>
                <w:webHidden/>
              </w:rPr>
              <w:t>79</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14" w:history="1">
            <w:r w:rsidR="00EB7E62" w:rsidRPr="000D790D">
              <w:rPr>
                <w:rStyle w:val="Hyperlink"/>
                <w:noProof/>
              </w:rPr>
              <w:t>4.1.3.1</w:t>
            </w:r>
            <w:r w:rsidR="00EB7E62">
              <w:rPr>
                <w:rFonts w:asciiTheme="minorHAnsi" w:eastAsiaTheme="minorEastAsia" w:hAnsiTheme="minorHAnsi"/>
                <w:noProof/>
                <w:sz w:val="22"/>
                <w:lang w:eastAsia="pt-BR"/>
              </w:rPr>
              <w:tab/>
            </w:r>
            <w:r w:rsidR="00EB7E62" w:rsidRPr="000D790D">
              <w:rPr>
                <w:rStyle w:val="Hyperlink"/>
                <w:noProof/>
              </w:rPr>
              <w:t>Formação dos Professores</w:t>
            </w:r>
            <w:r w:rsidR="00EB7E62">
              <w:rPr>
                <w:noProof/>
                <w:webHidden/>
              </w:rPr>
              <w:tab/>
            </w:r>
            <w:r w:rsidR="009208FC">
              <w:rPr>
                <w:noProof/>
                <w:webHidden/>
              </w:rPr>
              <w:fldChar w:fldCharType="begin"/>
            </w:r>
            <w:r w:rsidR="00EB7E62">
              <w:rPr>
                <w:noProof/>
                <w:webHidden/>
              </w:rPr>
              <w:instrText xml:space="preserve"> PAGEREF _Toc422387914 \h </w:instrText>
            </w:r>
            <w:r w:rsidR="009208FC">
              <w:rPr>
                <w:noProof/>
                <w:webHidden/>
              </w:rPr>
            </w:r>
            <w:r w:rsidR="009208FC">
              <w:rPr>
                <w:noProof/>
                <w:webHidden/>
              </w:rPr>
              <w:fldChar w:fldCharType="separate"/>
            </w:r>
            <w:r w:rsidR="00A0057C">
              <w:rPr>
                <w:noProof/>
                <w:webHidden/>
              </w:rPr>
              <w:t>79</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15" w:history="1">
            <w:r w:rsidR="00EB7E62" w:rsidRPr="000D790D">
              <w:rPr>
                <w:rStyle w:val="Hyperlink"/>
                <w:noProof/>
              </w:rPr>
              <w:t>4.1.3.2</w:t>
            </w:r>
            <w:r w:rsidR="00EB7E62">
              <w:rPr>
                <w:rFonts w:asciiTheme="minorHAnsi" w:eastAsiaTheme="minorEastAsia" w:hAnsiTheme="minorHAnsi"/>
                <w:noProof/>
                <w:sz w:val="22"/>
                <w:lang w:eastAsia="pt-BR"/>
              </w:rPr>
              <w:tab/>
            </w:r>
            <w:r w:rsidR="00EB7E62" w:rsidRPr="000D790D">
              <w:rPr>
                <w:rStyle w:val="Hyperlink"/>
                <w:noProof/>
              </w:rPr>
              <w:t>Formação Continuada e Pós-Graduação</w:t>
            </w:r>
            <w:r w:rsidR="00EB7E62">
              <w:rPr>
                <w:noProof/>
                <w:webHidden/>
              </w:rPr>
              <w:tab/>
            </w:r>
            <w:r w:rsidR="009208FC">
              <w:rPr>
                <w:noProof/>
                <w:webHidden/>
              </w:rPr>
              <w:fldChar w:fldCharType="begin"/>
            </w:r>
            <w:r w:rsidR="00EB7E62">
              <w:rPr>
                <w:noProof/>
                <w:webHidden/>
              </w:rPr>
              <w:instrText xml:space="preserve"> PAGEREF _Toc422387915 \h </w:instrText>
            </w:r>
            <w:r w:rsidR="009208FC">
              <w:rPr>
                <w:noProof/>
                <w:webHidden/>
              </w:rPr>
            </w:r>
            <w:r w:rsidR="009208FC">
              <w:rPr>
                <w:noProof/>
                <w:webHidden/>
              </w:rPr>
              <w:fldChar w:fldCharType="separate"/>
            </w:r>
            <w:r w:rsidR="00A0057C">
              <w:rPr>
                <w:noProof/>
                <w:webHidden/>
              </w:rPr>
              <w:t>83</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16" w:history="1">
            <w:r w:rsidR="00EB7E62" w:rsidRPr="000D790D">
              <w:rPr>
                <w:rStyle w:val="Hyperlink"/>
                <w:noProof/>
              </w:rPr>
              <w:t>4.1.3.3</w:t>
            </w:r>
            <w:r w:rsidR="00EB7E62">
              <w:rPr>
                <w:rFonts w:asciiTheme="minorHAnsi" w:eastAsiaTheme="minorEastAsia" w:hAnsiTheme="minorHAnsi"/>
                <w:noProof/>
                <w:sz w:val="22"/>
                <w:lang w:eastAsia="pt-BR"/>
              </w:rPr>
              <w:tab/>
            </w:r>
            <w:r w:rsidR="00EB7E62" w:rsidRPr="000D790D">
              <w:rPr>
                <w:rStyle w:val="Hyperlink"/>
                <w:noProof/>
              </w:rPr>
              <w:t>Remuneração do Magistério</w:t>
            </w:r>
            <w:r w:rsidR="00EB7E62">
              <w:rPr>
                <w:noProof/>
                <w:webHidden/>
              </w:rPr>
              <w:tab/>
            </w:r>
            <w:r w:rsidR="009208FC">
              <w:rPr>
                <w:noProof/>
                <w:webHidden/>
              </w:rPr>
              <w:fldChar w:fldCharType="begin"/>
            </w:r>
            <w:r w:rsidR="00EB7E62">
              <w:rPr>
                <w:noProof/>
                <w:webHidden/>
              </w:rPr>
              <w:instrText xml:space="preserve"> PAGEREF _Toc422387916 \h </w:instrText>
            </w:r>
            <w:r w:rsidR="009208FC">
              <w:rPr>
                <w:noProof/>
                <w:webHidden/>
              </w:rPr>
            </w:r>
            <w:r w:rsidR="009208FC">
              <w:rPr>
                <w:noProof/>
                <w:webHidden/>
              </w:rPr>
              <w:fldChar w:fldCharType="separate"/>
            </w:r>
            <w:r w:rsidR="00A0057C">
              <w:rPr>
                <w:noProof/>
                <w:webHidden/>
              </w:rPr>
              <w:t>86</w:t>
            </w:r>
            <w:r w:rsidR="009208FC">
              <w:rPr>
                <w:noProof/>
                <w:webHidden/>
              </w:rPr>
              <w:fldChar w:fldCharType="end"/>
            </w:r>
          </w:hyperlink>
        </w:p>
        <w:p w:rsidR="00EB7E62" w:rsidRDefault="004A7F58">
          <w:pPr>
            <w:pStyle w:val="Sumrio4"/>
            <w:tabs>
              <w:tab w:val="left" w:pos="1760"/>
              <w:tab w:val="right" w:leader="dot" w:pos="9061"/>
            </w:tabs>
            <w:rPr>
              <w:rFonts w:asciiTheme="minorHAnsi" w:eastAsiaTheme="minorEastAsia" w:hAnsiTheme="minorHAnsi"/>
              <w:noProof/>
              <w:sz w:val="22"/>
              <w:lang w:eastAsia="pt-BR"/>
            </w:rPr>
          </w:pPr>
          <w:hyperlink w:anchor="_Toc422387917" w:history="1">
            <w:r w:rsidR="00EB7E62" w:rsidRPr="000D790D">
              <w:rPr>
                <w:rStyle w:val="Hyperlink"/>
                <w:noProof/>
              </w:rPr>
              <w:t>4.1.3.4</w:t>
            </w:r>
            <w:r w:rsidR="00EB7E62">
              <w:rPr>
                <w:rFonts w:asciiTheme="minorHAnsi" w:eastAsiaTheme="minorEastAsia" w:hAnsiTheme="minorHAnsi"/>
                <w:noProof/>
                <w:sz w:val="22"/>
                <w:lang w:eastAsia="pt-BR"/>
              </w:rPr>
              <w:tab/>
            </w:r>
            <w:r w:rsidR="00EB7E62" w:rsidRPr="000D790D">
              <w:rPr>
                <w:rStyle w:val="Hyperlink"/>
                <w:noProof/>
              </w:rPr>
              <w:t>Plano de Carreira</w:t>
            </w:r>
            <w:r w:rsidR="00EB7E62">
              <w:rPr>
                <w:noProof/>
                <w:webHidden/>
              </w:rPr>
              <w:tab/>
            </w:r>
            <w:r w:rsidR="009208FC">
              <w:rPr>
                <w:noProof/>
                <w:webHidden/>
              </w:rPr>
              <w:fldChar w:fldCharType="begin"/>
            </w:r>
            <w:r w:rsidR="00EB7E62">
              <w:rPr>
                <w:noProof/>
                <w:webHidden/>
              </w:rPr>
              <w:instrText xml:space="preserve"> PAGEREF _Toc422387917 \h </w:instrText>
            </w:r>
            <w:r w:rsidR="009208FC">
              <w:rPr>
                <w:noProof/>
                <w:webHidden/>
              </w:rPr>
            </w:r>
            <w:r w:rsidR="009208FC">
              <w:rPr>
                <w:noProof/>
                <w:webHidden/>
              </w:rPr>
              <w:fldChar w:fldCharType="separate"/>
            </w:r>
            <w:r w:rsidR="00A0057C">
              <w:rPr>
                <w:noProof/>
                <w:webHidden/>
              </w:rPr>
              <w:t>90</w:t>
            </w:r>
            <w:r w:rsidR="009208FC">
              <w:rPr>
                <w:noProof/>
                <w:webHidden/>
              </w:rPr>
              <w:fldChar w:fldCharType="end"/>
            </w:r>
          </w:hyperlink>
        </w:p>
        <w:p w:rsidR="00EB7E62" w:rsidRDefault="004A7F58">
          <w:pPr>
            <w:pStyle w:val="Sumrio3"/>
            <w:tabs>
              <w:tab w:val="left" w:pos="1320"/>
              <w:tab w:val="right" w:leader="dot" w:pos="9061"/>
            </w:tabs>
            <w:rPr>
              <w:rFonts w:asciiTheme="minorHAnsi" w:eastAsiaTheme="minorEastAsia" w:hAnsiTheme="minorHAnsi"/>
              <w:noProof/>
              <w:sz w:val="22"/>
              <w:lang w:eastAsia="pt-BR"/>
            </w:rPr>
          </w:pPr>
          <w:hyperlink w:anchor="_Toc422387918" w:history="1">
            <w:r w:rsidR="00EB7E62" w:rsidRPr="000D790D">
              <w:rPr>
                <w:rStyle w:val="Hyperlink"/>
                <w:noProof/>
              </w:rPr>
              <w:t>4.1.4</w:t>
            </w:r>
            <w:r w:rsidR="00EB7E62">
              <w:rPr>
                <w:rFonts w:asciiTheme="minorHAnsi" w:eastAsiaTheme="minorEastAsia" w:hAnsiTheme="minorHAnsi"/>
                <w:noProof/>
                <w:sz w:val="22"/>
                <w:lang w:eastAsia="pt-BR"/>
              </w:rPr>
              <w:tab/>
            </w:r>
            <w:r w:rsidR="00EB7E62" w:rsidRPr="000D790D">
              <w:rPr>
                <w:rStyle w:val="Hyperlink"/>
                <w:noProof/>
              </w:rPr>
              <w:t>Ensino Superior</w:t>
            </w:r>
            <w:r w:rsidR="00EB7E62">
              <w:rPr>
                <w:noProof/>
                <w:webHidden/>
              </w:rPr>
              <w:tab/>
            </w:r>
            <w:r w:rsidR="009208FC">
              <w:rPr>
                <w:noProof/>
                <w:webHidden/>
              </w:rPr>
              <w:fldChar w:fldCharType="begin"/>
            </w:r>
            <w:r w:rsidR="00EB7E62">
              <w:rPr>
                <w:noProof/>
                <w:webHidden/>
              </w:rPr>
              <w:instrText xml:space="preserve"> PAGEREF _Toc422387918 \h </w:instrText>
            </w:r>
            <w:r w:rsidR="009208FC">
              <w:rPr>
                <w:noProof/>
                <w:webHidden/>
              </w:rPr>
            </w:r>
            <w:r w:rsidR="009208FC">
              <w:rPr>
                <w:noProof/>
                <w:webHidden/>
              </w:rPr>
              <w:fldChar w:fldCharType="separate"/>
            </w:r>
            <w:r w:rsidR="00A0057C">
              <w:rPr>
                <w:noProof/>
                <w:webHidden/>
              </w:rPr>
              <w:t>92</w:t>
            </w:r>
            <w:r w:rsidR="009208FC">
              <w:rPr>
                <w:noProof/>
                <w:webHidden/>
              </w:rPr>
              <w:fldChar w:fldCharType="end"/>
            </w:r>
          </w:hyperlink>
        </w:p>
        <w:p w:rsidR="00EB7E62" w:rsidRDefault="004A7F58">
          <w:pPr>
            <w:pStyle w:val="Sumrio3"/>
            <w:tabs>
              <w:tab w:val="left" w:pos="1320"/>
              <w:tab w:val="right" w:leader="dot" w:pos="9061"/>
            </w:tabs>
            <w:rPr>
              <w:rFonts w:asciiTheme="minorHAnsi" w:eastAsiaTheme="minorEastAsia" w:hAnsiTheme="minorHAnsi"/>
              <w:noProof/>
              <w:sz w:val="22"/>
              <w:lang w:eastAsia="pt-BR"/>
            </w:rPr>
          </w:pPr>
          <w:hyperlink w:anchor="_Toc422387919" w:history="1">
            <w:r w:rsidR="00EB7E62" w:rsidRPr="000D790D">
              <w:rPr>
                <w:rStyle w:val="Hyperlink"/>
                <w:noProof/>
              </w:rPr>
              <w:t>4.1.5</w:t>
            </w:r>
            <w:r w:rsidR="00EB7E62">
              <w:rPr>
                <w:rFonts w:asciiTheme="minorHAnsi" w:eastAsiaTheme="minorEastAsia" w:hAnsiTheme="minorHAnsi"/>
                <w:noProof/>
                <w:sz w:val="22"/>
                <w:lang w:eastAsia="pt-BR"/>
              </w:rPr>
              <w:tab/>
            </w:r>
            <w:r w:rsidR="00EB7E62" w:rsidRPr="000D790D">
              <w:rPr>
                <w:rStyle w:val="Hyperlink"/>
                <w:noProof/>
              </w:rPr>
              <w:t>Gestão Democrática e Participação Social</w:t>
            </w:r>
            <w:r w:rsidR="00EB7E62">
              <w:rPr>
                <w:noProof/>
                <w:webHidden/>
              </w:rPr>
              <w:tab/>
            </w:r>
            <w:r w:rsidR="009208FC">
              <w:rPr>
                <w:noProof/>
                <w:webHidden/>
              </w:rPr>
              <w:fldChar w:fldCharType="begin"/>
            </w:r>
            <w:r w:rsidR="00EB7E62">
              <w:rPr>
                <w:noProof/>
                <w:webHidden/>
              </w:rPr>
              <w:instrText xml:space="preserve"> PAGEREF _Toc422387919 \h </w:instrText>
            </w:r>
            <w:r w:rsidR="009208FC">
              <w:rPr>
                <w:noProof/>
                <w:webHidden/>
              </w:rPr>
            </w:r>
            <w:r w:rsidR="009208FC">
              <w:rPr>
                <w:noProof/>
                <w:webHidden/>
              </w:rPr>
              <w:fldChar w:fldCharType="separate"/>
            </w:r>
            <w:r w:rsidR="00A0057C">
              <w:rPr>
                <w:noProof/>
                <w:webHidden/>
              </w:rPr>
              <w:t>93</w:t>
            </w:r>
            <w:r w:rsidR="009208FC">
              <w:rPr>
                <w:noProof/>
                <w:webHidden/>
              </w:rPr>
              <w:fldChar w:fldCharType="end"/>
            </w:r>
          </w:hyperlink>
        </w:p>
        <w:p w:rsidR="00EB7E62" w:rsidRDefault="004A7F58">
          <w:pPr>
            <w:pStyle w:val="Sumrio3"/>
            <w:tabs>
              <w:tab w:val="left" w:pos="1320"/>
              <w:tab w:val="right" w:leader="dot" w:pos="9061"/>
            </w:tabs>
            <w:rPr>
              <w:rFonts w:asciiTheme="minorHAnsi" w:eastAsiaTheme="minorEastAsia" w:hAnsiTheme="minorHAnsi"/>
              <w:noProof/>
              <w:sz w:val="22"/>
              <w:lang w:eastAsia="pt-BR"/>
            </w:rPr>
          </w:pPr>
          <w:hyperlink w:anchor="_Toc422387920" w:history="1">
            <w:r w:rsidR="00EB7E62" w:rsidRPr="000D790D">
              <w:rPr>
                <w:rStyle w:val="Hyperlink"/>
                <w:noProof/>
              </w:rPr>
              <w:t>4.1.6</w:t>
            </w:r>
            <w:r w:rsidR="00EB7E62">
              <w:rPr>
                <w:rFonts w:asciiTheme="minorHAnsi" w:eastAsiaTheme="minorEastAsia" w:hAnsiTheme="minorHAnsi"/>
                <w:noProof/>
                <w:sz w:val="22"/>
                <w:lang w:eastAsia="pt-BR"/>
              </w:rPr>
              <w:tab/>
            </w:r>
            <w:r w:rsidR="00EB7E62" w:rsidRPr="000D790D">
              <w:rPr>
                <w:rStyle w:val="Hyperlink"/>
                <w:noProof/>
              </w:rPr>
              <w:t>Financiamento</w:t>
            </w:r>
            <w:r w:rsidR="00EB7E62">
              <w:rPr>
                <w:noProof/>
                <w:webHidden/>
              </w:rPr>
              <w:tab/>
            </w:r>
            <w:r w:rsidR="009208FC">
              <w:rPr>
                <w:noProof/>
                <w:webHidden/>
              </w:rPr>
              <w:fldChar w:fldCharType="begin"/>
            </w:r>
            <w:r w:rsidR="00EB7E62">
              <w:rPr>
                <w:noProof/>
                <w:webHidden/>
              </w:rPr>
              <w:instrText xml:space="preserve"> PAGEREF _Toc422387920 \h </w:instrText>
            </w:r>
            <w:r w:rsidR="009208FC">
              <w:rPr>
                <w:noProof/>
                <w:webHidden/>
              </w:rPr>
            </w:r>
            <w:r w:rsidR="009208FC">
              <w:rPr>
                <w:noProof/>
                <w:webHidden/>
              </w:rPr>
              <w:fldChar w:fldCharType="separate"/>
            </w:r>
            <w:r w:rsidR="00A0057C">
              <w:rPr>
                <w:noProof/>
                <w:webHidden/>
              </w:rPr>
              <w:t>95</w:t>
            </w:r>
            <w:r w:rsidR="009208FC">
              <w:rPr>
                <w:noProof/>
                <w:webHidden/>
              </w:rPr>
              <w:fldChar w:fldCharType="end"/>
            </w:r>
          </w:hyperlink>
        </w:p>
        <w:p w:rsidR="00716BE4" w:rsidRDefault="009208FC" w:rsidP="00716BE4">
          <w:r w:rsidRPr="00716BE4">
            <w:rPr>
              <w:rFonts w:cs="Times New Roman"/>
              <w:szCs w:val="24"/>
            </w:rPr>
            <w:fldChar w:fldCharType="end"/>
          </w:r>
        </w:p>
      </w:sdtContent>
    </w:sdt>
    <w:p w:rsidR="00716BE4" w:rsidRDefault="00716BE4" w:rsidP="00716BE4">
      <w:pPr>
        <w:spacing w:line="240" w:lineRule="auto"/>
        <w:rPr>
          <w:rFonts w:eastAsia="Times New Roman" w:cs="Times New Roman"/>
          <w:color w:val="000000"/>
          <w:szCs w:val="24"/>
          <w:lang w:eastAsia="pt-BR"/>
        </w:rPr>
      </w:pPr>
    </w:p>
    <w:p w:rsidR="00D901BD" w:rsidRDefault="00D901BD" w:rsidP="00D901BD">
      <w:pPr>
        <w:jc w:val="center"/>
        <w:rPr>
          <w:b/>
          <w:lang w:eastAsia="pt-BR"/>
        </w:rPr>
      </w:pPr>
    </w:p>
    <w:p w:rsidR="00D901BD" w:rsidRDefault="00D901BD">
      <w:pPr>
        <w:spacing w:after="160" w:line="259" w:lineRule="auto"/>
        <w:jc w:val="left"/>
        <w:rPr>
          <w:b/>
          <w:lang w:eastAsia="pt-BR"/>
        </w:rPr>
      </w:pPr>
      <w:r>
        <w:rPr>
          <w:b/>
          <w:lang w:eastAsia="pt-BR"/>
        </w:rPr>
        <w:br w:type="page"/>
      </w:r>
    </w:p>
    <w:p w:rsidR="00716BE4" w:rsidRPr="00D901BD" w:rsidRDefault="00CA636E" w:rsidP="00D901BD">
      <w:pPr>
        <w:jc w:val="center"/>
        <w:rPr>
          <w:b/>
          <w:lang w:eastAsia="pt-BR"/>
        </w:rPr>
      </w:pPr>
      <w:r w:rsidRPr="00D901BD">
        <w:rPr>
          <w:b/>
          <w:lang w:eastAsia="pt-BR"/>
        </w:rPr>
        <w:lastRenderedPageBreak/>
        <w:t>LISTA DE GRÁFICOS</w:t>
      </w:r>
    </w:p>
    <w:p w:rsidR="00CA636E" w:rsidRPr="00CA636E" w:rsidRDefault="00CA636E" w:rsidP="00CA636E">
      <w:pPr>
        <w:rPr>
          <w:lang w:eastAsia="pt-BR"/>
        </w:rPr>
      </w:pPr>
    </w:p>
    <w:p w:rsidR="00EB7E62" w:rsidRDefault="009208FC">
      <w:pPr>
        <w:pStyle w:val="ndicedeilustraes"/>
        <w:rPr>
          <w:rFonts w:asciiTheme="minorHAnsi" w:eastAsiaTheme="minorEastAsia" w:hAnsiTheme="minorHAnsi" w:cstheme="minorBidi"/>
          <w:sz w:val="22"/>
          <w:lang w:eastAsia="pt-BR"/>
        </w:rPr>
      </w:pPr>
      <w:r>
        <w:rPr>
          <w:rFonts w:eastAsia="Times New Roman"/>
          <w:lang w:eastAsia="pt-BR"/>
        </w:rPr>
        <w:fldChar w:fldCharType="begin"/>
      </w:r>
      <w:r w:rsidR="00CA636E">
        <w:rPr>
          <w:rFonts w:eastAsia="Times New Roman"/>
          <w:lang w:eastAsia="pt-BR"/>
        </w:rPr>
        <w:instrText xml:space="preserve"> TOC \h \z \c "GRÁFICO" </w:instrText>
      </w:r>
      <w:r>
        <w:rPr>
          <w:rFonts w:eastAsia="Times New Roman"/>
          <w:lang w:eastAsia="pt-BR"/>
        </w:rPr>
        <w:fldChar w:fldCharType="separate"/>
      </w:r>
      <w:hyperlink w:anchor="_Toc422387921" w:history="1">
        <w:r w:rsidR="00EB7E62" w:rsidRPr="0014782E">
          <w:rPr>
            <w:rStyle w:val="Hyperlink"/>
          </w:rPr>
          <w:t>GRÁFICO 1:População residente no município por faixa etária</w:t>
        </w:r>
        <w:r w:rsidR="00EB7E62">
          <w:rPr>
            <w:webHidden/>
          </w:rPr>
          <w:tab/>
        </w:r>
        <w:r>
          <w:rPr>
            <w:webHidden/>
          </w:rPr>
          <w:fldChar w:fldCharType="begin"/>
        </w:r>
        <w:r w:rsidR="00EB7E62">
          <w:rPr>
            <w:webHidden/>
          </w:rPr>
          <w:instrText xml:space="preserve"> PAGEREF _Toc422387921 \h </w:instrText>
        </w:r>
        <w:r>
          <w:rPr>
            <w:webHidden/>
          </w:rPr>
        </w:r>
        <w:r>
          <w:rPr>
            <w:webHidden/>
          </w:rPr>
          <w:fldChar w:fldCharType="separate"/>
        </w:r>
        <w:r w:rsidR="00A0057C">
          <w:rPr>
            <w:webHidden/>
          </w:rPr>
          <w:t>30</w:t>
        </w:r>
        <w:r>
          <w:rPr>
            <w:webHidden/>
          </w:rPr>
          <w:fldChar w:fldCharType="end"/>
        </w:r>
      </w:hyperlink>
    </w:p>
    <w:p w:rsidR="00EB7E62" w:rsidRDefault="004A7F58">
      <w:pPr>
        <w:pStyle w:val="ndicedeilustraes"/>
        <w:rPr>
          <w:rFonts w:asciiTheme="minorHAnsi" w:eastAsiaTheme="minorEastAsia" w:hAnsiTheme="minorHAnsi" w:cstheme="minorBidi"/>
          <w:sz w:val="22"/>
          <w:lang w:eastAsia="pt-BR"/>
        </w:rPr>
      </w:pPr>
      <w:hyperlink w:anchor="_Toc422387922" w:history="1">
        <w:r w:rsidR="00EB7E62" w:rsidRPr="0014782E">
          <w:rPr>
            <w:rStyle w:val="Hyperlink"/>
          </w:rPr>
          <w:t>GRÁFICO 2</w:t>
        </w:r>
        <w:r w:rsidR="00EB7E62" w:rsidRPr="0014782E">
          <w:rPr>
            <w:rStyle w:val="Hyperlink"/>
            <w:lang w:eastAsia="pt-BR"/>
          </w:rPr>
          <w:t>: População residente no município por área - Urbana e Rural</w:t>
        </w:r>
        <w:r w:rsidR="00EB7E62">
          <w:rPr>
            <w:webHidden/>
          </w:rPr>
          <w:tab/>
        </w:r>
        <w:r w:rsidR="004E10EC">
          <w:rPr>
            <w:webHidden/>
          </w:rPr>
          <w:t>9</w:t>
        </w:r>
      </w:hyperlink>
    </w:p>
    <w:p w:rsidR="00EB7E62" w:rsidRDefault="004A7F58">
      <w:pPr>
        <w:pStyle w:val="ndicedeilustraes"/>
        <w:rPr>
          <w:rFonts w:asciiTheme="minorHAnsi" w:eastAsiaTheme="minorEastAsia" w:hAnsiTheme="minorHAnsi" w:cstheme="minorBidi"/>
          <w:sz w:val="22"/>
          <w:lang w:eastAsia="pt-BR"/>
        </w:rPr>
      </w:pPr>
      <w:hyperlink w:anchor="_Toc422387923" w:history="1">
        <w:r w:rsidR="00EB7E62" w:rsidRPr="0014782E">
          <w:rPr>
            <w:rStyle w:val="Hyperlink"/>
          </w:rPr>
          <w:t>GRÁFICO 3</w:t>
        </w:r>
        <w:r w:rsidR="00EB7E62" w:rsidRPr="0014782E">
          <w:rPr>
            <w:rStyle w:val="Hyperlink"/>
            <w:lang w:eastAsia="pt-BR"/>
          </w:rPr>
          <w:t>: Taxa de fecundidade</w:t>
        </w:r>
        <w:r w:rsidR="00EB7E62">
          <w:rPr>
            <w:webHidden/>
          </w:rPr>
          <w:tab/>
        </w:r>
        <w:r w:rsidR="004E10EC">
          <w:rPr>
            <w:webHidden/>
          </w:rPr>
          <w:t>10</w:t>
        </w:r>
      </w:hyperlink>
    </w:p>
    <w:p w:rsidR="00EB7E62" w:rsidRDefault="004A7F58">
      <w:pPr>
        <w:pStyle w:val="ndicedeilustraes"/>
        <w:rPr>
          <w:rFonts w:asciiTheme="minorHAnsi" w:eastAsiaTheme="minorEastAsia" w:hAnsiTheme="minorHAnsi" w:cstheme="minorBidi"/>
          <w:sz w:val="22"/>
          <w:lang w:eastAsia="pt-BR"/>
        </w:rPr>
      </w:pPr>
      <w:hyperlink w:anchor="_Toc422387924" w:history="1">
        <w:r w:rsidR="00EB7E62" w:rsidRPr="0014782E">
          <w:rPr>
            <w:rStyle w:val="Hyperlink"/>
          </w:rPr>
          <w:t>GRÁFICO 4: Taxa de mortalidade infantil</w:t>
        </w:r>
        <w:r w:rsidR="00EB7E62">
          <w:rPr>
            <w:webHidden/>
          </w:rPr>
          <w:tab/>
        </w:r>
        <w:r w:rsidR="004E10EC">
          <w:rPr>
            <w:webHidden/>
          </w:rPr>
          <w:t>10</w:t>
        </w:r>
      </w:hyperlink>
    </w:p>
    <w:p w:rsidR="00EB7E62" w:rsidRDefault="004A7F58">
      <w:pPr>
        <w:pStyle w:val="ndicedeilustraes"/>
        <w:rPr>
          <w:rFonts w:asciiTheme="minorHAnsi" w:eastAsiaTheme="minorEastAsia" w:hAnsiTheme="minorHAnsi" w:cstheme="minorBidi"/>
          <w:sz w:val="22"/>
          <w:lang w:eastAsia="pt-BR"/>
        </w:rPr>
      </w:pPr>
      <w:hyperlink w:anchor="_Toc422387925" w:history="1">
        <w:r w:rsidR="00EB7E62" w:rsidRPr="0014782E">
          <w:rPr>
            <w:rStyle w:val="Hyperlink"/>
          </w:rPr>
          <w:t>GRÁFICO 5: Esperança de vida ao nascer</w:t>
        </w:r>
        <w:r w:rsidR="00EB7E62">
          <w:rPr>
            <w:webHidden/>
          </w:rPr>
          <w:tab/>
        </w:r>
        <w:r w:rsidR="004E10EC">
          <w:rPr>
            <w:webHidden/>
          </w:rPr>
          <w:t>11</w:t>
        </w:r>
      </w:hyperlink>
    </w:p>
    <w:p w:rsidR="00EB7E62" w:rsidRDefault="004A7F58">
      <w:pPr>
        <w:pStyle w:val="ndicedeilustraes"/>
        <w:rPr>
          <w:rFonts w:asciiTheme="minorHAnsi" w:eastAsiaTheme="minorEastAsia" w:hAnsiTheme="minorHAnsi" w:cstheme="minorBidi"/>
          <w:sz w:val="22"/>
          <w:lang w:eastAsia="pt-BR"/>
        </w:rPr>
      </w:pPr>
      <w:hyperlink w:anchor="_Toc422387926" w:history="1">
        <w:r w:rsidR="00EB7E62" w:rsidRPr="0014782E">
          <w:rPr>
            <w:rStyle w:val="Hyperlink"/>
          </w:rPr>
          <w:t>GRÁFICO 6: Índice de Gini</w:t>
        </w:r>
        <w:r w:rsidR="00EB7E62">
          <w:rPr>
            <w:webHidden/>
          </w:rPr>
          <w:tab/>
        </w:r>
        <w:r w:rsidR="004E10EC">
          <w:rPr>
            <w:webHidden/>
          </w:rPr>
          <w:t>12</w:t>
        </w:r>
      </w:hyperlink>
    </w:p>
    <w:p w:rsidR="00EB7E62" w:rsidRDefault="004A7F58">
      <w:pPr>
        <w:pStyle w:val="ndicedeilustraes"/>
        <w:rPr>
          <w:rFonts w:asciiTheme="minorHAnsi" w:eastAsiaTheme="minorEastAsia" w:hAnsiTheme="minorHAnsi" w:cstheme="minorBidi"/>
          <w:sz w:val="22"/>
          <w:lang w:eastAsia="pt-BR"/>
        </w:rPr>
      </w:pPr>
      <w:hyperlink w:anchor="_Toc422387927" w:history="1">
        <w:r w:rsidR="00EB7E62" w:rsidRPr="0014782E">
          <w:rPr>
            <w:rStyle w:val="Hyperlink"/>
          </w:rPr>
          <w:t>GRÁFICO 7: Expectativa de anos de estudo</w:t>
        </w:r>
        <w:r w:rsidR="00EB7E62">
          <w:rPr>
            <w:webHidden/>
          </w:rPr>
          <w:tab/>
        </w:r>
        <w:r w:rsidR="004E10EC">
          <w:rPr>
            <w:webHidden/>
          </w:rPr>
          <w:t>13</w:t>
        </w:r>
      </w:hyperlink>
    </w:p>
    <w:p w:rsidR="00EB7E62" w:rsidRDefault="004A7F58">
      <w:pPr>
        <w:pStyle w:val="ndicedeilustraes"/>
        <w:rPr>
          <w:rFonts w:asciiTheme="minorHAnsi" w:eastAsiaTheme="minorEastAsia" w:hAnsiTheme="minorHAnsi" w:cstheme="minorBidi"/>
          <w:sz w:val="22"/>
          <w:lang w:eastAsia="pt-BR"/>
        </w:rPr>
      </w:pPr>
      <w:hyperlink w:anchor="_Toc422387928" w:history="1">
        <w:r w:rsidR="00EB7E62" w:rsidRPr="0014782E">
          <w:rPr>
            <w:rStyle w:val="Hyperlink"/>
          </w:rPr>
          <w:t>GRÁFICO 8: Porcentagem de pobres</w:t>
        </w:r>
        <w:r w:rsidR="00EB7E62">
          <w:rPr>
            <w:webHidden/>
          </w:rPr>
          <w:tab/>
        </w:r>
        <w:r w:rsidR="004E10EC">
          <w:rPr>
            <w:webHidden/>
          </w:rPr>
          <w:t>13</w:t>
        </w:r>
      </w:hyperlink>
    </w:p>
    <w:p w:rsidR="00EB7E62" w:rsidRDefault="004A7F58">
      <w:pPr>
        <w:pStyle w:val="ndicedeilustraes"/>
        <w:rPr>
          <w:rFonts w:asciiTheme="minorHAnsi" w:eastAsiaTheme="minorEastAsia" w:hAnsiTheme="minorHAnsi" w:cstheme="minorBidi"/>
          <w:sz w:val="22"/>
          <w:lang w:eastAsia="pt-BR"/>
        </w:rPr>
      </w:pPr>
      <w:hyperlink w:anchor="_Toc422387929" w:history="1">
        <w:r w:rsidR="00EB7E62" w:rsidRPr="0014782E">
          <w:rPr>
            <w:rStyle w:val="Hyperlink"/>
          </w:rPr>
          <w:t>GRÁFICO 9: Renda per capita média do 1º quinto mais pobre</w:t>
        </w:r>
        <w:r w:rsidR="00EB7E62">
          <w:rPr>
            <w:webHidden/>
          </w:rPr>
          <w:tab/>
        </w:r>
        <w:r w:rsidR="004E10EC">
          <w:rPr>
            <w:webHidden/>
          </w:rPr>
          <w:t>14</w:t>
        </w:r>
      </w:hyperlink>
    </w:p>
    <w:p w:rsidR="00EB7E62" w:rsidRDefault="004A7F58">
      <w:pPr>
        <w:pStyle w:val="ndicedeilustraes"/>
        <w:rPr>
          <w:rFonts w:asciiTheme="minorHAnsi" w:eastAsiaTheme="minorEastAsia" w:hAnsiTheme="minorHAnsi" w:cstheme="minorBidi"/>
          <w:sz w:val="22"/>
          <w:lang w:eastAsia="pt-BR"/>
        </w:rPr>
      </w:pPr>
      <w:hyperlink w:anchor="_Toc422387930" w:history="1">
        <w:r w:rsidR="00EB7E62" w:rsidRPr="0014782E">
          <w:rPr>
            <w:rStyle w:val="Hyperlink"/>
          </w:rPr>
          <w:t>GRÁFICO 10: Renda per capita</w:t>
        </w:r>
        <w:r w:rsidR="00EB7E62">
          <w:rPr>
            <w:webHidden/>
          </w:rPr>
          <w:tab/>
        </w:r>
        <w:r w:rsidR="004E10EC">
          <w:rPr>
            <w:webHidden/>
          </w:rPr>
          <w:t>14</w:t>
        </w:r>
      </w:hyperlink>
    </w:p>
    <w:p w:rsidR="00EB7E62" w:rsidRDefault="004A7F58">
      <w:pPr>
        <w:pStyle w:val="ndicedeilustraes"/>
        <w:rPr>
          <w:rFonts w:asciiTheme="minorHAnsi" w:eastAsiaTheme="minorEastAsia" w:hAnsiTheme="minorHAnsi" w:cstheme="minorBidi"/>
          <w:sz w:val="22"/>
          <w:lang w:eastAsia="pt-BR"/>
        </w:rPr>
      </w:pPr>
      <w:hyperlink w:anchor="_Toc422387931" w:history="1">
        <w:r w:rsidR="00EB7E62" w:rsidRPr="0014782E">
          <w:rPr>
            <w:rStyle w:val="Hyperlink"/>
          </w:rPr>
          <w:t>GRÁFICO 11: Porcentagem de pessoas em domicílios vulneráveis à pobreza e em que ninguém tem fundamental completo.</w:t>
        </w:r>
        <w:r w:rsidR="00EB7E62">
          <w:rPr>
            <w:webHidden/>
          </w:rPr>
          <w:tab/>
        </w:r>
        <w:r w:rsidR="004E10EC">
          <w:rPr>
            <w:webHidden/>
          </w:rPr>
          <w:t>15</w:t>
        </w:r>
      </w:hyperlink>
    </w:p>
    <w:p w:rsidR="00EB7E62" w:rsidRDefault="004A7F58">
      <w:pPr>
        <w:pStyle w:val="ndicedeilustraes"/>
        <w:rPr>
          <w:rFonts w:asciiTheme="minorHAnsi" w:eastAsiaTheme="minorEastAsia" w:hAnsiTheme="minorHAnsi" w:cstheme="minorBidi"/>
          <w:sz w:val="22"/>
          <w:lang w:eastAsia="pt-BR"/>
        </w:rPr>
      </w:pPr>
      <w:hyperlink w:anchor="_Toc422387932" w:history="1">
        <w:r w:rsidR="00EB7E62" w:rsidRPr="0014782E">
          <w:rPr>
            <w:rStyle w:val="Hyperlink"/>
          </w:rPr>
          <w:t>GRÁFICO 12: Porcentagem de mulheres de 10 a 14 anos que tiveram filhos</w:t>
        </w:r>
        <w:r w:rsidR="00EB7E62">
          <w:rPr>
            <w:webHidden/>
          </w:rPr>
          <w:tab/>
        </w:r>
        <w:r w:rsidR="004E10EC">
          <w:rPr>
            <w:webHidden/>
          </w:rPr>
          <w:t>16</w:t>
        </w:r>
      </w:hyperlink>
    </w:p>
    <w:p w:rsidR="00EB7E62" w:rsidRDefault="004A7F58">
      <w:pPr>
        <w:pStyle w:val="ndicedeilustraes"/>
        <w:rPr>
          <w:rFonts w:asciiTheme="minorHAnsi" w:eastAsiaTheme="minorEastAsia" w:hAnsiTheme="minorHAnsi" w:cstheme="minorBidi"/>
          <w:sz w:val="22"/>
          <w:lang w:eastAsia="pt-BR"/>
        </w:rPr>
      </w:pPr>
      <w:hyperlink w:anchor="_Toc422387933" w:history="1">
        <w:r w:rsidR="00EB7E62" w:rsidRPr="0014782E">
          <w:rPr>
            <w:rStyle w:val="Hyperlink"/>
          </w:rPr>
          <w:t>GRÁFICO 13: Porcentagem de mulheres de 15 a 17 anos que tiveram filhos</w:t>
        </w:r>
        <w:r w:rsidR="00EB7E62">
          <w:rPr>
            <w:webHidden/>
          </w:rPr>
          <w:tab/>
        </w:r>
        <w:r w:rsidR="004E10EC">
          <w:rPr>
            <w:webHidden/>
          </w:rPr>
          <w:t>16</w:t>
        </w:r>
      </w:hyperlink>
    </w:p>
    <w:p w:rsidR="00EB7E62" w:rsidRDefault="004A7F58">
      <w:pPr>
        <w:pStyle w:val="ndicedeilustraes"/>
        <w:rPr>
          <w:rFonts w:asciiTheme="minorHAnsi" w:eastAsiaTheme="minorEastAsia" w:hAnsiTheme="minorHAnsi" w:cstheme="minorBidi"/>
          <w:sz w:val="22"/>
          <w:lang w:eastAsia="pt-BR"/>
        </w:rPr>
      </w:pPr>
      <w:hyperlink w:anchor="_Toc422387934" w:history="1">
        <w:r w:rsidR="00EB7E62" w:rsidRPr="0014782E">
          <w:rPr>
            <w:rStyle w:val="Hyperlink"/>
          </w:rPr>
          <w:t>GRÁFICO 14</w:t>
        </w:r>
        <w:r w:rsidR="00EB7E62" w:rsidRPr="0014782E">
          <w:rPr>
            <w:rStyle w:val="Hyperlink"/>
            <w:lang w:eastAsia="pt-BR"/>
          </w:rPr>
          <w:t>: PIB</w:t>
        </w:r>
        <w:r w:rsidR="00EB7E62">
          <w:rPr>
            <w:webHidden/>
          </w:rPr>
          <w:tab/>
        </w:r>
        <w:r w:rsidR="004E10EC">
          <w:rPr>
            <w:webHidden/>
          </w:rPr>
          <w:t>19</w:t>
        </w:r>
      </w:hyperlink>
    </w:p>
    <w:p w:rsidR="00EB7E62" w:rsidRDefault="004A7F58">
      <w:pPr>
        <w:pStyle w:val="ndicedeilustraes"/>
        <w:rPr>
          <w:rFonts w:asciiTheme="minorHAnsi" w:eastAsiaTheme="minorEastAsia" w:hAnsiTheme="minorHAnsi" w:cstheme="minorBidi"/>
          <w:sz w:val="22"/>
          <w:lang w:eastAsia="pt-BR"/>
        </w:rPr>
      </w:pPr>
      <w:hyperlink w:anchor="_Toc422387935" w:history="1">
        <w:r w:rsidR="00EB7E62" w:rsidRPr="0014782E">
          <w:rPr>
            <w:rStyle w:val="Hyperlink"/>
          </w:rPr>
          <w:t>GRÁFICO 15: Percentual da população de 4 e 5 anos que frequenta a escola</w:t>
        </w:r>
        <w:r w:rsidR="00EB7E62">
          <w:rPr>
            <w:webHidden/>
          </w:rPr>
          <w:tab/>
        </w:r>
        <w:r w:rsidR="004E10EC">
          <w:rPr>
            <w:webHidden/>
          </w:rPr>
          <w:t>24</w:t>
        </w:r>
      </w:hyperlink>
    </w:p>
    <w:p w:rsidR="00EB7E62" w:rsidRDefault="004A7F58">
      <w:pPr>
        <w:pStyle w:val="ndicedeilustraes"/>
        <w:rPr>
          <w:rFonts w:asciiTheme="minorHAnsi" w:eastAsiaTheme="minorEastAsia" w:hAnsiTheme="minorHAnsi" w:cstheme="minorBidi"/>
          <w:sz w:val="22"/>
          <w:lang w:eastAsia="pt-BR"/>
        </w:rPr>
      </w:pPr>
      <w:hyperlink w:anchor="_Toc422387936" w:history="1">
        <w:r w:rsidR="00EB7E62" w:rsidRPr="0014782E">
          <w:rPr>
            <w:rStyle w:val="Hyperlink"/>
          </w:rPr>
          <w:t>GRÁFICO 16 – Percentual da população de 0 a 3 anos que frequenta a escola</w:t>
        </w:r>
        <w:r w:rsidR="00EB7E62">
          <w:rPr>
            <w:webHidden/>
          </w:rPr>
          <w:tab/>
        </w:r>
        <w:r w:rsidR="004E10EC">
          <w:rPr>
            <w:webHidden/>
          </w:rPr>
          <w:t>25</w:t>
        </w:r>
      </w:hyperlink>
    </w:p>
    <w:p w:rsidR="00EB7E62" w:rsidRDefault="004A7F58">
      <w:pPr>
        <w:pStyle w:val="ndicedeilustraes"/>
        <w:rPr>
          <w:rFonts w:asciiTheme="minorHAnsi" w:eastAsiaTheme="minorEastAsia" w:hAnsiTheme="minorHAnsi" w:cstheme="minorBidi"/>
          <w:sz w:val="22"/>
          <w:lang w:eastAsia="pt-BR"/>
        </w:rPr>
      </w:pPr>
      <w:hyperlink w:anchor="_Toc422387937" w:history="1">
        <w:r w:rsidR="00EB7E62" w:rsidRPr="0014782E">
          <w:rPr>
            <w:rStyle w:val="Hyperlink"/>
          </w:rPr>
          <w:t>GRÁFICO 17 – Percentual da população de 6 a 14 anos que frequenta a escola</w:t>
        </w:r>
        <w:r w:rsidR="00EB7E62">
          <w:rPr>
            <w:webHidden/>
          </w:rPr>
          <w:tab/>
        </w:r>
        <w:r w:rsidR="004E10EC">
          <w:rPr>
            <w:webHidden/>
          </w:rPr>
          <w:t>28</w:t>
        </w:r>
      </w:hyperlink>
    </w:p>
    <w:p w:rsidR="00EB7E62" w:rsidRDefault="004A7F58">
      <w:pPr>
        <w:pStyle w:val="ndicedeilustraes"/>
        <w:rPr>
          <w:rFonts w:asciiTheme="minorHAnsi" w:eastAsiaTheme="minorEastAsia" w:hAnsiTheme="minorHAnsi" w:cstheme="minorBidi"/>
          <w:sz w:val="22"/>
          <w:lang w:eastAsia="pt-BR"/>
        </w:rPr>
      </w:pPr>
      <w:hyperlink w:anchor="_Toc422387938" w:history="1">
        <w:r w:rsidR="00EB7E62" w:rsidRPr="0014782E">
          <w:rPr>
            <w:rStyle w:val="Hyperlink"/>
          </w:rPr>
          <w:t>GRÁFICO 18 – Percentual de pessoas de 16 anos com pelo menos o ensino fundamental concluído</w:t>
        </w:r>
        <w:r w:rsidR="00EB7E62">
          <w:rPr>
            <w:webHidden/>
          </w:rPr>
          <w:tab/>
        </w:r>
        <w:r w:rsidR="004E10EC">
          <w:rPr>
            <w:webHidden/>
          </w:rPr>
          <w:t>29</w:t>
        </w:r>
      </w:hyperlink>
    </w:p>
    <w:p w:rsidR="00EB7E62" w:rsidRDefault="004A7F58">
      <w:pPr>
        <w:pStyle w:val="ndicedeilustraes"/>
        <w:rPr>
          <w:rFonts w:asciiTheme="minorHAnsi" w:eastAsiaTheme="minorEastAsia" w:hAnsiTheme="minorHAnsi" w:cstheme="minorBidi"/>
          <w:sz w:val="22"/>
          <w:lang w:eastAsia="pt-BR"/>
        </w:rPr>
      </w:pPr>
      <w:hyperlink w:anchor="_Toc422387939" w:history="1">
        <w:r w:rsidR="00EB7E62" w:rsidRPr="0014782E">
          <w:rPr>
            <w:rStyle w:val="Hyperlink"/>
          </w:rPr>
          <w:t>GRÁFICO 19 – Percentual da população de 15 a 17 anos que frequenta a escola</w:t>
        </w:r>
        <w:r w:rsidR="00EB7E62">
          <w:rPr>
            <w:webHidden/>
          </w:rPr>
          <w:tab/>
        </w:r>
        <w:r w:rsidR="004E10EC">
          <w:rPr>
            <w:webHidden/>
          </w:rPr>
          <w:t>32</w:t>
        </w:r>
      </w:hyperlink>
    </w:p>
    <w:p w:rsidR="00EB7E62" w:rsidRDefault="004A7F58">
      <w:pPr>
        <w:pStyle w:val="ndicedeilustraes"/>
        <w:rPr>
          <w:rFonts w:asciiTheme="minorHAnsi" w:eastAsiaTheme="minorEastAsia" w:hAnsiTheme="minorHAnsi" w:cstheme="minorBidi"/>
          <w:sz w:val="22"/>
          <w:lang w:eastAsia="pt-BR"/>
        </w:rPr>
      </w:pPr>
      <w:hyperlink w:anchor="_Toc422387940" w:history="1">
        <w:r w:rsidR="00EB7E62" w:rsidRPr="0014782E">
          <w:rPr>
            <w:rStyle w:val="Hyperlink"/>
          </w:rPr>
          <w:t>GRÁFICO 20 – Taxa de escolarização líquida no ensino médio da população de 15 a 17 anos</w:t>
        </w:r>
        <w:r w:rsidR="007B246A">
          <w:rPr>
            <w:rStyle w:val="Hyperlink"/>
          </w:rPr>
          <w:t>...........................................................................................................................................</w:t>
        </w:r>
        <w:r w:rsidR="007B246A">
          <w:rPr>
            <w:webHidden/>
          </w:rPr>
          <w:t>32</w:t>
        </w:r>
      </w:hyperlink>
    </w:p>
    <w:p w:rsidR="00EB7E62" w:rsidRDefault="004A7F58">
      <w:pPr>
        <w:pStyle w:val="ndicedeilustraes"/>
        <w:rPr>
          <w:rFonts w:asciiTheme="minorHAnsi" w:eastAsiaTheme="minorEastAsia" w:hAnsiTheme="minorHAnsi" w:cstheme="minorBidi"/>
          <w:sz w:val="22"/>
          <w:lang w:eastAsia="pt-BR"/>
        </w:rPr>
      </w:pPr>
      <w:hyperlink w:anchor="_Toc422387941" w:history="1">
        <w:r w:rsidR="00EB7E62" w:rsidRPr="0014782E">
          <w:rPr>
            <w:rStyle w:val="Hyperlink"/>
          </w:rPr>
          <w:t>GRÁFICO 21 – Taxa de alfabetização de crianças que concluíram o 3º ano do ensino fundamental</w:t>
        </w:r>
        <w:r w:rsidR="00EB7E62">
          <w:rPr>
            <w:webHidden/>
          </w:rPr>
          <w:tab/>
        </w:r>
        <w:r w:rsidR="007B246A">
          <w:rPr>
            <w:webHidden/>
          </w:rPr>
          <w:t>35</w:t>
        </w:r>
      </w:hyperlink>
    </w:p>
    <w:p w:rsidR="00EB7E62" w:rsidRDefault="004A7F58">
      <w:pPr>
        <w:pStyle w:val="ndicedeilustraes"/>
        <w:rPr>
          <w:rFonts w:asciiTheme="minorHAnsi" w:eastAsiaTheme="minorEastAsia" w:hAnsiTheme="minorHAnsi" w:cstheme="minorBidi"/>
          <w:sz w:val="22"/>
          <w:lang w:eastAsia="pt-BR"/>
        </w:rPr>
      </w:pPr>
      <w:hyperlink w:anchor="_Toc422387942" w:history="1">
        <w:r w:rsidR="00EB7E62" w:rsidRPr="0014782E">
          <w:rPr>
            <w:rStyle w:val="Hyperlink"/>
          </w:rPr>
          <w:t>GRÁFICO 22 – Percentual de escolas públicas com alunos que permanecem pelo menos 7 horas em atividades escolares</w:t>
        </w:r>
        <w:r w:rsidR="00EB7E62">
          <w:rPr>
            <w:webHidden/>
          </w:rPr>
          <w:tab/>
        </w:r>
        <w:r w:rsidR="007B246A">
          <w:rPr>
            <w:webHidden/>
          </w:rPr>
          <w:t>38</w:t>
        </w:r>
      </w:hyperlink>
    </w:p>
    <w:p w:rsidR="00EB7E62" w:rsidRDefault="004A7F58">
      <w:pPr>
        <w:pStyle w:val="ndicedeilustraes"/>
        <w:rPr>
          <w:rFonts w:asciiTheme="minorHAnsi" w:eastAsiaTheme="minorEastAsia" w:hAnsiTheme="minorHAnsi" w:cstheme="minorBidi"/>
          <w:sz w:val="22"/>
          <w:lang w:eastAsia="pt-BR"/>
        </w:rPr>
      </w:pPr>
      <w:hyperlink w:anchor="_Toc422387943" w:history="1">
        <w:r w:rsidR="00EB7E62" w:rsidRPr="0014782E">
          <w:rPr>
            <w:rStyle w:val="Hyperlink"/>
          </w:rPr>
          <w:t>GRÁFICO 23 – Percentual de alunos que permanecem pelo menos 7 horas em atividades escolares</w:t>
        </w:r>
        <w:r w:rsidR="00EB7E62">
          <w:rPr>
            <w:webHidden/>
          </w:rPr>
          <w:tab/>
        </w:r>
        <w:r w:rsidR="007B246A">
          <w:rPr>
            <w:webHidden/>
          </w:rPr>
          <w:t>39</w:t>
        </w:r>
      </w:hyperlink>
    </w:p>
    <w:p w:rsidR="00EB7E62" w:rsidRDefault="004A7F58">
      <w:pPr>
        <w:pStyle w:val="ndicedeilustraes"/>
        <w:rPr>
          <w:rFonts w:asciiTheme="minorHAnsi" w:eastAsiaTheme="minorEastAsia" w:hAnsiTheme="minorHAnsi" w:cstheme="minorBidi"/>
          <w:sz w:val="22"/>
          <w:lang w:eastAsia="pt-BR"/>
        </w:rPr>
      </w:pPr>
      <w:hyperlink w:anchor="_Toc422387944" w:history="1">
        <w:r w:rsidR="00EB7E62" w:rsidRPr="0014782E">
          <w:rPr>
            <w:rStyle w:val="Hyperlink"/>
          </w:rPr>
          <w:t>GRÁFICO 24:  IDEB observado e Meta projetada do 5º ano do Ensino Fundamental da rede pública.</w:t>
        </w:r>
        <w:r w:rsidR="00EB7E62">
          <w:rPr>
            <w:webHidden/>
          </w:rPr>
          <w:tab/>
        </w:r>
        <w:r w:rsidR="007B246A">
          <w:rPr>
            <w:webHidden/>
          </w:rPr>
          <w:t>41</w:t>
        </w:r>
      </w:hyperlink>
    </w:p>
    <w:p w:rsidR="00EB7E62" w:rsidRDefault="004A7F58">
      <w:pPr>
        <w:pStyle w:val="ndicedeilustraes"/>
        <w:rPr>
          <w:rFonts w:asciiTheme="minorHAnsi" w:eastAsiaTheme="minorEastAsia" w:hAnsiTheme="minorHAnsi" w:cstheme="minorBidi"/>
          <w:sz w:val="22"/>
          <w:lang w:eastAsia="pt-BR"/>
        </w:rPr>
      </w:pPr>
      <w:hyperlink w:anchor="_Toc422387945" w:history="1">
        <w:r w:rsidR="00EB7E62" w:rsidRPr="0014782E">
          <w:rPr>
            <w:rStyle w:val="Hyperlink"/>
          </w:rPr>
          <w:t>GRÁFICO 25: IDEB observado e Meta projetada do 9º ano do Ensino Fundamental da rede pública</w:t>
        </w:r>
        <w:r w:rsidR="00EB7E62">
          <w:rPr>
            <w:webHidden/>
          </w:rPr>
          <w:tab/>
        </w:r>
        <w:r w:rsidR="007B246A">
          <w:rPr>
            <w:webHidden/>
          </w:rPr>
          <w:t>42</w:t>
        </w:r>
      </w:hyperlink>
    </w:p>
    <w:p w:rsidR="00EB7E62" w:rsidRDefault="004A7F58">
      <w:pPr>
        <w:pStyle w:val="ndicedeilustraes"/>
        <w:rPr>
          <w:rFonts w:asciiTheme="minorHAnsi" w:eastAsiaTheme="minorEastAsia" w:hAnsiTheme="minorHAnsi" w:cstheme="minorBidi"/>
          <w:sz w:val="22"/>
          <w:lang w:eastAsia="pt-BR"/>
        </w:rPr>
      </w:pPr>
      <w:hyperlink w:anchor="_Toc422387946" w:history="1">
        <w:r w:rsidR="00EB7E62" w:rsidRPr="0014782E">
          <w:rPr>
            <w:rStyle w:val="Hyperlink"/>
          </w:rPr>
          <w:t>GRÁFICO 26 – Taxa de alfabetização da população de 15 anos ou mais de idade</w:t>
        </w:r>
        <w:r w:rsidR="00EB7E62">
          <w:rPr>
            <w:webHidden/>
          </w:rPr>
          <w:tab/>
        </w:r>
        <w:r w:rsidR="007B246A">
          <w:rPr>
            <w:webHidden/>
          </w:rPr>
          <w:t>43</w:t>
        </w:r>
      </w:hyperlink>
    </w:p>
    <w:p w:rsidR="00EB7E62" w:rsidRDefault="004A7F58">
      <w:pPr>
        <w:pStyle w:val="ndicedeilustraes"/>
        <w:rPr>
          <w:rFonts w:asciiTheme="minorHAnsi" w:eastAsiaTheme="minorEastAsia" w:hAnsiTheme="minorHAnsi" w:cstheme="minorBidi"/>
          <w:sz w:val="22"/>
          <w:lang w:eastAsia="pt-BR"/>
        </w:rPr>
      </w:pPr>
      <w:hyperlink w:anchor="_Toc422387947" w:history="1">
        <w:r w:rsidR="00EB7E62" w:rsidRPr="0014782E">
          <w:rPr>
            <w:rStyle w:val="Hyperlink"/>
          </w:rPr>
          <w:t>GRÁFICO 27 – Taxa de analfabetismo funcional da população de 15 anos ou mais de idade</w:t>
        </w:r>
        <w:r w:rsidR="00EB7E62">
          <w:rPr>
            <w:webHidden/>
          </w:rPr>
          <w:tab/>
        </w:r>
        <w:r w:rsidR="007B246A">
          <w:rPr>
            <w:webHidden/>
          </w:rPr>
          <w:t>.44</w:t>
        </w:r>
      </w:hyperlink>
    </w:p>
    <w:p w:rsidR="00EB7E62" w:rsidRDefault="004A7F58">
      <w:pPr>
        <w:pStyle w:val="ndicedeilustraes"/>
        <w:rPr>
          <w:rFonts w:asciiTheme="minorHAnsi" w:eastAsiaTheme="minorEastAsia" w:hAnsiTheme="minorHAnsi" w:cstheme="minorBidi"/>
          <w:sz w:val="22"/>
          <w:lang w:eastAsia="pt-BR"/>
        </w:rPr>
      </w:pPr>
      <w:hyperlink w:anchor="_Toc422387948" w:history="1">
        <w:r w:rsidR="00EB7E62" w:rsidRPr="0014782E">
          <w:rPr>
            <w:rStyle w:val="Hyperlink"/>
          </w:rPr>
          <w:t>GRÁFICO 28 – Percentual de matrículas de educação e jovens e adultos na forma integrada à educação profissional</w:t>
        </w:r>
        <w:r w:rsidR="00EB7E62">
          <w:rPr>
            <w:webHidden/>
          </w:rPr>
          <w:tab/>
        </w:r>
        <w:r w:rsidR="007B246A">
          <w:rPr>
            <w:webHidden/>
          </w:rPr>
          <w:t>46</w:t>
        </w:r>
      </w:hyperlink>
    </w:p>
    <w:p w:rsidR="00EB7E62" w:rsidRDefault="004A7F58">
      <w:pPr>
        <w:pStyle w:val="ndicedeilustraes"/>
        <w:rPr>
          <w:rFonts w:asciiTheme="minorHAnsi" w:eastAsiaTheme="minorEastAsia" w:hAnsiTheme="minorHAnsi" w:cstheme="minorBidi"/>
          <w:sz w:val="22"/>
          <w:lang w:eastAsia="pt-BR"/>
        </w:rPr>
      </w:pPr>
      <w:hyperlink w:anchor="_Toc422387949" w:history="1">
        <w:r w:rsidR="00EB7E62" w:rsidRPr="0014782E">
          <w:rPr>
            <w:rStyle w:val="Hyperlink"/>
          </w:rPr>
          <w:t>GRÁFICO 29 – Percentual da população de 4 a 17 anos com deficiência que frequenta a escola</w:t>
        </w:r>
        <w:r w:rsidR="00EB7E62">
          <w:rPr>
            <w:webHidden/>
          </w:rPr>
          <w:tab/>
        </w:r>
        <w:r w:rsidR="007B246A">
          <w:rPr>
            <w:webHidden/>
          </w:rPr>
          <w:t>51</w:t>
        </w:r>
      </w:hyperlink>
    </w:p>
    <w:p w:rsidR="00EB7E62" w:rsidRDefault="004A7F58">
      <w:pPr>
        <w:pStyle w:val="ndicedeilustraes"/>
        <w:rPr>
          <w:rFonts w:asciiTheme="minorHAnsi" w:eastAsiaTheme="minorEastAsia" w:hAnsiTheme="minorHAnsi" w:cstheme="minorBidi"/>
          <w:sz w:val="22"/>
          <w:lang w:eastAsia="pt-BR"/>
        </w:rPr>
      </w:pPr>
      <w:hyperlink w:anchor="_Toc422387950" w:history="1">
        <w:r w:rsidR="00EB7E62" w:rsidRPr="0014782E">
          <w:rPr>
            <w:rStyle w:val="Hyperlink"/>
          </w:rPr>
          <w:t>GRÁFICO 30 – Escolaridade média da população de 18 a 29 anos</w:t>
        </w:r>
        <w:r w:rsidR="00EB7E62">
          <w:rPr>
            <w:webHidden/>
          </w:rPr>
          <w:tab/>
        </w:r>
        <w:r w:rsidR="007B246A">
          <w:rPr>
            <w:webHidden/>
          </w:rPr>
          <w:t>54</w:t>
        </w:r>
      </w:hyperlink>
    </w:p>
    <w:p w:rsidR="00EB7E62" w:rsidRDefault="004A7F58">
      <w:pPr>
        <w:pStyle w:val="ndicedeilustraes"/>
        <w:rPr>
          <w:rFonts w:asciiTheme="minorHAnsi" w:eastAsiaTheme="minorEastAsia" w:hAnsiTheme="minorHAnsi" w:cstheme="minorBidi"/>
          <w:sz w:val="22"/>
          <w:lang w:eastAsia="pt-BR"/>
        </w:rPr>
      </w:pPr>
      <w:hyperlink w:anchor="_Toc422387951" w:history="1">
        <w:r w:rsidR="00EB7E62" w:rsidRPr="0014782E">
          <w:rPr>
            <w:rStyle w:val="Hyperlink"/>
          </w:rPr>
          <w:t>GRÁFICO 31 – Escolaridade média da população de 18 a 29 anos residente em área rural</w:t>
        </w:r>
        <w:r w:rsidR="00EB7E62">
          <w:rPr>
            <w:webHidden/>
          </w:rPr>
          <w:tab/>
        </w:r>
        <w:r w:rsidR="007B246A">
          <w:rPr>
            <w:webHidden/>
          </w:rPr>
          <w:t>54</w:t>
        </w:r>
      </w:hyperlink>
    </w:p>
    <w:p w:rsidR="00EB7E62" w:rsidRDefault="004A7F58">
      <w:pPr>
        <w:pStyle w:val="ndicedeilustraes"/>
        <w:rPr>
          <w:rFonts w:asciiTheme="minorHAnsi" w:eastAsiaTheme="minorEastAsia" w:hAnsiTheme="minorHAnsi" w:cstheme="minorBidi"/>
          <w:sz w:val="22"/>
          <w:lang w:eastAsia="pt-BR"/>
        </w:rPr>
      </w:pPr>
      <w:hyperlink w:anchor="_Toc422387952" w:history="1">
        <w:r w:rsidR="00EB7E62" w:rsidRPr="0014782E">
          <w:rPr>
            <w:rStyle w:val="Hyperlink"/>
          </w:rPr>
          <w:t>GRÁFICO 32 – Escolaridade média da população de 18 a 29 anos residente entre os 25% mais pobres</w:t>
        </w:r>
        <w:r w:rsidR="00EB7E62">
          <w:rPr>
            <w:webHidden/>
          </w:rPr>
          <w:tab/>
        </w:r>
        <w:r w:rsidR="007B246A">
          <w:rPr>
            <w:webHidden/>
          </w:rPr>
          <w:t>55</w:t>
        </w:r>
      </w:hyperlink>
    </w:p>
    <w:p w:rsidR="00EB7E62" w:rsidRDefault="004A7F58">
      <w:pPr>
        <w:pStyle w:val="ndicedeilustraes"/>
        <w:rPr>
          <w:rFonts w:asciiTheme="minorHAnsi" w:eastAsiaTheme="minorEastAsia" w:hAnsiTheme="minorHAnsi" w:cstheme="minorBidi"/>
          <w:sz w:val="22"/>
          <w:lang w:eastAsia="pt-BR"/>
        </w:rPr>
      </w:pPr>
      <w:hyperlink w:anchor="_Toc422387953" w:history="1">
        <w:r w:rsidR="00EB7E62" w:rsidRPr="0014782E">
          <w:rPr>
            <w:rStyle w:val="Hyperlink"/>
          </w:rPr>
          <w:t>GRÁFICO 33 – Razão entre a escolaridade média da população negra e da população não negra de 18 a 29 anos</w:t>
        </w:r>
        <w:r w:rsidR="00EB7E62">
          <w:rPr>
            <w:webHidden/>
          </w:rPr>
          <w:tab/>
        </w:r>
        <w:r w:rsidR="007B246A">
          <w:rPr>
            <w:webHidden/>
          </w:rPr>
          <w:t>56</w:t>
        </w:r>
      </w:hyperlink>
    </w:p>
    <w:p w:rsidR="00EB7E62" w:rsidRDefault="004A7F58">
      <w:pPr>
        <w:pStyle w:val="ndicedeilustraes"/>
        <w:rPr>
          <w:rFonts w:asciiTheme="minorHAnsi" w:eastAsiaTheme="minorEastAsia" w:hAnsiTheme="minorHAnsi" w:cstheme="minorBidi"/>
          <w:sz w:val="22"/>
          <w:lang w:eastAsia="pt-BR"/>
        </w:rPr>
      </w:pPr>
      <w:hyperlink w:anchor="_Toc422387954" w:history="1">
        <w:r w:rsidR="00EB7E62" w:rsidRPr="0014782E">
          <w:rPr>
            <w:rStyle w:val="Hyperlink"/>
          </w:rPr>
          <w:t>GRÁFICO 34 – Percentual de professores da educação básica com pós-graduação lato sensu ou stricto sensu</w:t>
        </w:r>
        <w:r w:rsidR="00EB7E62">
          <w:rPr>
            <w:webHidden/>
          </w:rPr>
          <w:tab/>
        </w:r>
        <w:r w:rsidR="007B246A">
          <w:rPr>
            <w:webHidden/>
          </w:rPr>
          <w:t>62</w:t>
        </w:r>
      </w:hyperlink>
    </w:p>
    <w:p w:rsidR="00EB7E62" w:rsidRDefault="004A7F58">
      <w:pPr>
        <w:pStyle w:val="ndicedeilustraes"/>
        <w:rPr>
          <w:rFonts w:asciiTheme="minorHAnsi" w:eastAsiaTheme="minorEastAsia" w:hAnsiTheme="minorHAnsi" w:cstheme="minorBidi"/>
          <w:sz w:val="22"/>
          <w:lang w:eastAsia="pt-BR"/>
        </w:rPr>
      </w:pPr>
      <w:hyperlink w:anchor="_Toc422387955" w:history="1">
        <w:r w:rsidR="00EB7E62" w:rsidRPr="0014782E">
          <w:rPr>
            <w:rStyle w:val="Hyperlink"/>
          </w:rPr>
          <w:t>GRÁFICO 35 - Despesas com Pessoal - Poder Executivo e Legislativo</w:t>
        </w:r>
        <w:r w:rsidR="00EB7E62">
          <w:rPr>
            <w:webHidden/>
          </w:rPr>
          <w:tab/>
        </w:r>
        <w:r w:rsidR="007B246A">
          <w:rPr>
            <w:webHidden/>
          </w:rPr>
          <w:t>66</w:t>
        </w:r>
      </w:hyperlink>
    </w:p>
    <w:p w:rsidR="00EB7E62" w:rsidRDefault="004A7F58">
      <w:pPr>
        <w:pStyle w:val="ndicedeilustraes"/>
        <w:rPr>
          <w:rFonts w:asciiTheme="minorHAnsi" w:eastAsiaTheme="minorEastAsia" w:hAnsiTheme="minorHAnsi" w:cstheme="minorBidi"/>
          <w:sz w:val="22"/>
          <w:lang w:eastAsia="pt-BR"/>
        </w:rPr>
      </w:pPr>
      <w:hyperlink w:anchor="_Toc422387956" w:history="1">
        <w:r w:rsidR="00EB7E62" w:rsidRPr="0014782E">
          <w:rPr>
            <w:rStyle w:val="Hyperlink"/>
          </w:rPr>
          <w:t>GRÁFICO 36: Receita Arrecadada x Receita Própria (R$)</w:t>
        </w:r>
        <w:r w:rsidR="00EB7E62">
          <w:rPr>
            <w:webHidden/>
          </w:rPr>
          <w:tab/>
        </w:r>
        <w:r w:rsidR="007B246A">
          <w:rPr>
            <w:webHidden/>
          </w:rPr>
          <w:t>75</w:t>
        </w:r>
      </w:hyperlink>
    </w:p>
    <w:p w:rsidR="00EB7E62" w:rsidRDefault="004A7F58">
      <w:pPr>
        <w:pStyle w:val="ndicedeilustraes"/>
        <w:rPr>
          <w:rFonts w:asciiTheme="minorHAnsi" w:eastAsiaTheme="minorEastAsia" w:hAnsiTheme="minorHAnsi" w:cstheme="minorBidi"/>
          <w:sz w:val="22"/>
          <w:lang w:eastAsia="pt-BR"/>
        </w:rPr>
      </w:pPr>
      <w:hyperlink w:anchor="_Toc422387957" w:history="1">
        <w:r w:rsidR="00EB7E62" w:rsidRPr="0014782E">
          <w:rPr>
            <w:rStyle w:val="Hyperlink"/>
          </w:rPr>
          <w:t>GRÁFICO 37: Percentual de Aplicação na Manutenção e Desenvolvimento do Ensino</w:t>
        </w:r>
        <w:r w:rsidR="00EB7E62">
          <w:rPr>
            <w:webHidden/>
          </w:rPr>
          <w:tab/>
        </w:r>
        <w:r w:rsidR="007B246A">
          <w:rPr>
            <w:webHidden/>
          </w:rPr>
          <w:t>76</w:t>
        </w:r>
      </w:hyperlink>
    </w:p>
    <w:p w:rsidR="00CA636E" w:rsidRDefault="009208FC" w:rsidP="009F2F92">
      <w:pPr>
        <w:jc w:val="left"/>
        <w:rPr>
          <w:rFonts w:eastAsia="Times New Roman"/>
          <w:lang w:eastAsia="pt-BR"/>
        </w:rPr>
      </w:pPr>
      <w:r>
        <w:rPr>
          <w:rFonts w:eastAsia="Times New Roman"/>
          <w:lang w:eastAsia="pt-BR"/>
        </w:rPr>
        <w:fldChar w:fldCharType="end"/>
      </w:r>
    </w:p>
    <w:p w:rsidR="00CA636E" w:rsidRDefault="00CA636E" w:rsidP="00CA636E">
      <w:pPr>
        <w:jc w:val="center"/>
        <w:rPr>
          <w:rFonts w:eastAsia="Times New Roman"/>
          <w:b/>
          <w:lang w:eastAsia="pt-BR"/>
        </w:rPr>
      </w:pPr>
      <w:r w:rsidRPr="00CA636E">
        <w:rPr>
          <w:rFonts w:eastAsia="Times New Roman"/>
          <w:b/>
          <w:lang w:eastAsia="pt-BR"/>
        </w:rPr>
        <w:t>LISTA DE TABELA</w:t>
      </w:r>
    </w:p>
    <w:p w:rsidR="00EB7E62" w:rsidRDefault="00EB7E62" w:rsidP="00CA636E">
      <w:pPr>
        <w:jc w:val="center"/>
        <w:rPr>
          <w:rFonts w:eastAsia="Times New Roman"/>
          <w:b/>
          <w:lang w:eastAsia="pt-BR"/>
        </w:rPr>
      </w:pPr>
    </w:p>
    <w:p w:rsidR="00EB7E62" w:rsidRDefault="009208FC">
      <w:pPr>
        <w:pStyle w:val="ndicedeilustraes"/>
        <w:rPr>
          <w:rFonts w:asciiTheme="minorHAnsi" w:eastAsiaTheme="minorEastAsia" w:hAnsiTheme="minorHAnsi" w:cstheme="minorBidi"/>
          <w:sz w:val="22"/>
          <w:lang w:eastAsia="pt-BR"/>
        </w:rPr>
      </w:pPr>
      <w:r>
        <w:rPr>
          <w:lang w:eastAsia="pt-BR"/>
        </w:rPr>
        <w:fldChar w:fldCharType="begin"/>
      </w:r>
      <w:r w:rsidR="00CA636E">
        <w:rPr>
          <w:lang w:eastAsia="pt-BR"/>
        </w:rPr>
        <w:instrText xml:space="preserve"> TOC \h \z \c "TABELA" </w:instrText>
      </w:r>
      <w:r>
        <w:rPr>
          <w:lang w:eastAsia="pt-BR"/>
        </w:rPr>
        <w:fldChar w:fldCharType="separate"/>
      </w:r>
      <w:hyperlink w:anchor="_Toc422387958" w:history="1">
        <w:r w:rsidR="00EB7E62" w:rsidRPr="00E07BF7">
          <w:rPr>
            <w:rStyle w:val="Hyperlink"/>
          </w:rPr>
          <w:t>TABELA 1 – Índice de Desenvolvimento Humano Municipal e seus componentes</w:t>
        </w:r>
        <w:r w:rsidR="00EB7E62">
          <w:rPr>
            <w:webHidden/>
          </w:rPr>
          <w:tab/>
        </w:r>
        <w:r w:rsidR="00F236CC">
          <w:rPr>
            <w:webHidden/>
          </w:rPr>
          <w:t>17</w:t>
        </w:r>
      </w:hyperlink>
    </w:p>
    <w:p w:rsidR="00EB7E62" w:rsidRDefault="004A7F58">
      <w:pPr>
        <w:pStyle w:val="ndicedeilustraes"/>
        <w:rPr>
          <w:rFonts w:asciiTheme="minorHAnsi" w:eastAsiaTheme="minorEastAsia" w:hAnsiTheme="minorHAnsi" w:cstheme="minorBidi"/>
          <w:sz w:val="22"/>
          <w:lang w:eastAsia="pt-BR"/>
        </w:rPr>
      </w:pPr>
      <w:hyperlink w:anchor="_Toc422387959" w:history="1">
        <w:r w:rsidR="00EB7E62" w:rsidRPr="00E07BF7">
          <w:rPr>
            <w:rStyle w:val="Hyperlink"/>
          </w:rPr>
          <w:t>TABELA 2: Docentes da Educação Infantil, por formação – Todas as Redes</w:t>
        </w:r>
        <w:r w:rsidR="00EB7E62">
          <w:rPr>
            <w:webHidden/>
          </w:rPr>
          <w:tab/>
        </w:r>
        <w:r w:rsidR="00F236CC">
          <w:rPr>
            <w:webHidden/>
          </w:rPr>
          <w:t>25</w:t>
        </w:r>
      </w:hyperlink>
    </w:p>
    <w:p w:rsidR="00EB7E62" w:rsidRDefault="004A7F58">
      <w:pPr>
        <w:pStyle w:val="ndicedeilustraes"/>
        <w:rPr>
          <w:rFonts w:asciiTheme="minorHAnsi" w:eastAsiaTheme="minorEastAsia" w:hAnsiTheme="minorHAnsi" w:cstheme="minorBidi"/>
          <w:sz w:val="22"/>
          <w:lang w:eastAsia="pt-BR"/>
        </w:rPr>
      </w:pPr>
      <w:hyperlink w:anchor="_Toc422387960" w:history="1">
        <w:r w:rsidR="00EB7E62" w:rsidRPr="00E07BF7">
          <w:rPr>
            <w:rStyle w:val="Hyperlink"/>
          </w:rPr>
          <w:t>TABELA 3: Taxa de distorção idade-série - Anos Iniciais do Ensino Fundamental</w:t>
        </w:r>
        <w:r w:rsidR="00EB7E62">
          <w:rPr>
            <w:webHidden/>
          </w:rPr>
          <w:tab/>
        </w:r>
        <w:r w:rsidR="00F236CC">
          <w:rPr>
            <w:webHidden/>
          </w:rPr>
          <w:t>30</w:t>
        </w:r>
      </w:hyperlink>
    </w:p>
    <w:p w:rsidR="00EB7E62" w:rsidRDefault="004A7F58">
      <w:pPr>
        <w:pStyle w:val="ndicedeilustraes"/>
        <w:rPr>
          <w:rFonts w:asciiTheme="minorHAnsi" w:eastAsiaTheme="minorEastAsia" w:hAnsiTheme="minorHAnsi" w:cstheme="minorBidi"/>
          <w:sz w:val="22"/>
          <w:lang w:eastAsia="pt-BR"/>
        </w:rPr>
      </w:pPr>
      <w:hyperlink w:anchor="_Toc422387961" w:history="1">
        <w:r w:rsidR="00EB7E62" w:rsidRPr="00E07BF7">
          <w:rPr>
            <w:rStyle w:val="Hyperlink"/>
          </w:rPr>
          <w:t>TABELA 4 - Taxa de distorção idade-série - Anos Finais do Ensino Fundamental</w:t>
        </w:r>
        <w:r w:rsidR="00EB7E62">
          <w:rPr>
            <w:webHidden/>
          </w:rPr>
          <w:tab/>
        </w:r>
        <w:r w:rsidR="00F236CC">
          <w:rPr>
            <w:webHidden/>
          </w:rPr>
          <w:t>30</w:t>
        </w:r>
      </w:hyperlink>
    </w:p>
    <w:p w:rsidR="00EB7E62" w:rsidRDefault="004A7F58">
      <w:pPr>
        <w:pStyle w:val="ndicedeilustraes"/>
        <w:rPr>
          <w:rFonts w:asciiTheme="minorHAnsi" w:eastAsiaTheme="minorEastAsia" w:hAnsiTheme="minorHAnsi" w:cstheme="minorBidi"/>
          <w:sz w:val="22"/>
          <w:lang w:eastAsia="pt-BR"/>
        </w:rPr>
      </w:pPr>
      <w:hyperlink w:anchor="_Toc422387962" w:history="1">
        <w:r w:rsidR="00EB7E62" w:rsidRPr="00E07BF7">
          <w:rPr>
            <w:rStyle w:val="Hyperlink"/>
          </w:rPr>
          <w:t>TABELA 5 – Taxa de Distorção Idade-série – Ensino Médio</w:t>
        </w:r>
        <w:r w:rsidR="00EB7E62">
          <w:rPr>
            <w:webHidden/>
          </w:rPr>
          <w:tab/>
        </w:r>
        <w:r w:rsidR="00F236CC">
          <w:rPr>
            <w:webHidden/>
          </w:rPr>
          <w:t>33</w:t>
        </w:r>
      </w:hyperlink>
    </w:p>
    <w:p w:rsidR="00EB7E62" w:rsidRDefault="004A7F58">
      <w:pPr>
        <w:pStyle w:val="ndicedeilustraes"/>
        <w:rPr>
          <w:rFonts w:asciiTheme="minorHAnsi" w:eastAsiaTheme="minorEastAsia" w:hAnsiTheme="minorHAnsi" w:cstheme="minorBidi"/>
          <w:sz w:val="22"/>
          <w:lang w:eastAsia="pt-BR"/>
        </w:rPr>
      </w:pPr>
      <w:hyperlink w:anchor="_Toc422387963" w:history="1">
        <w:r w:rsidR="00EB7E62" w:rsidRPr="00E07BF7">
          <w:rPr>
            <w:rStyle w:val="Hyperlink"/>
          </w:rPr>
          <w:t>TABELA 6 – Médias nacionais para o IDEB constantes da meta 7 do PNE.</w:t>
        </w:r>
        <w:r w:rsidR="00EB7E62">
          <w:rPr>
            <w:webHidden/>
          </w:rPr>
          <w:tab/>
        </w:r>
        <w:r w:rsidR="00F236CC">
          <w:rPr>
            <w:webHidden/>
          </w:rPr>
          <w:t>41</w:t>
        </w:r>
      </w:hyperlink>
    </w:p>
    <w:p w:rsidR="00EB7E62" w:rsidRDefault="004A7F58">
      <w:pPr>
        <w:pStyle w:val="ndicedeilustraes"/>
        <w:rPr>
          <w:rFonts w:asciiTheme="minorHAnsi" w:eastAsiaTheme="minorEastAsia" w:hAnsiTheme="minorHAnsi" w:cstheme="minorBidi"/>
          <w:sz w:val="22"/>
          <w:lang w:eastAsia="pt-BR"/>
        </w:rPr>
      </w:pPr>
      <w:hyperlink w:anchor="_Toc422387964" w:history="1">
        <w:r w:rsidR="00EB7E62" w:rsidRPr="00E07BF7">
          <w:rPr>
            <w:rStyle w:val="Hyperlink"/>
          </w:rPr>
          <w:t>TABELA 7 – Matrículas de Educação Profissional Técnica total e por forma de articulação com o Ensino Médio</w:t>
        </w:r>
        <w:r w:rsidR="00EB7E62">
          <w:rPr>
            <w:webHidden/>
          </w:rPr>
          <w:tab/>
        </w:r>
        <w:r w:rsidR="00F236CC">
          <w:rPr>
            <w:webHidden/>
          </w:rPr>
          <w:t>48</w:t>
        </w:r>
      </w:hyperlink>
    </w:p>
    <w:p w:rsidR="00EB7E62" w:rsidRDefault="004A7F58">
      <w:pPr>
        <w:pStyle w:val="ndicedeilustraes"/>
        <w:rPr>
          <w:rFonts w:asciiTheme="minorHAnsi" w:eastAsiaTheme="minorEastAsia" w:hAnsiTheme="minorHAnsi" w:cstheme="minorBidi"/>
          <w:sz w:val="22"/>
          <w:lang w:eastAsia="pt-BR"/>
        </w:rPr>
      </w:pPr>
      <w:hyperlink w:anchor="_Toc422387965" w:history="1">
        <w:r w:rsidR="00EB7E62" w:rsidRPr="00E07BF7">
          <w:rPr>
            <w:rStyle w:val="Hyperlink"/>
          </w:rPr>
          <w:t>TABELA 8 - Matrículas de Educação Profissional Técnica por rede</w:t>
        </w:r>
        <w:r w:rsidR="00EB7E62">
          <w:rPr>
            <w:webHidden/>
          </w:rPr>
          <w:tab/>
        </w:r>
        <w:r w:rsidR="00F236CC">
          <w:rPr>
            <w:webHidden/>
          </w:rPr>
          <w:t>48</w:t>
        </w:r>
      </w:hyperlink>
    </w:p>
    <w:p w:rsidR="00EB7E62" w:rsidRDefault="004A7F58">
      <w:pPr>
        <w:pStyle w:val="ndicedeilustraes"/>
        <w:rPr>
          <w:rFonts w:asciiTheme="minorHAnsi" w:eastAsiaTheme="minorEastAsia" w:hAnsiTheme="minorHAnsi" w:cstheme="minorBidi"/>
          <w:sz w:val="22"/>
          <w:lang w:eastAsia="pt-BR"/>
        </w:rPr>
      </w:pPr>
      <w:hyperlink w:anchor="_Toc422387966" w:history="1">
        <w:r w:rsidR="00EB7E62" w:rsidRPr="00E07BF7">
          <w:rPr>
            <w:rStyle w:val="Hyperlink"/>
          </w:rPr>
          <w:t>TABELA 9 - Porcentagem de matrículas de alunos com deficiência, transtornos globais do desenvolvimento e altas habilidades ou superdotação por tipo de classe</w:t>
        </w:r>
        <w:r w:rsidR="00EB7E62">
          <w:rPr>
            <w:webHidden/>
          </w:rPr>
          <w:tab/>
        </w:r>
        <w:r w:rsidR="00F236CC">
          <w:rPr>
            <w:webHidden/>
          </w:rPr>
          <w:t>51</w:t>
        </w:r>
      </w:hyperlink>
    </w:p>
    <w:p w:rsidR="00EB7E62" w:rsidRDefault="004A7F58">
      <w:pPr>
        <w:pStyle w:val="ndicedeilustraes"/>
        <w:rPr>
          <w:rFonts w:asciiTheme="minorHAnsi" w:eastAsiaTheme="minorEastAsia" w:hAnsiTheme="minorHAnsi" w:cstheme="minorBidi"/>
          <w:sz w:val="22"/>
          <w:lang w:eastAsia="pt-BR"/>
        </w:rPr>
      </w:pPr>
      <w:hyperlink w:anchor="_Toc422387967" w:history="1">
        <w:r w:rsidR="00EB7E62" w:rsidRPr="00E07BF7">
          <w:rPr>
            <w:rStyle w:val="Hyperlink"/>
          </w:rPr>
          <w:t>TABELA 10 – Porcentagem de professores da Educação Básica com curso superior</w:t>
        </w:r>
        <w:r w:rsidR="00EB7E62">
          <w:rPr>
            <w:webHidden/>
          </w:rPr>
          <w:tab/>
        </w:r>
        <w:r w:rsidR="00F236CC">
          <w:rPr>
            <w:webHidden/>
          </w:rPr>
          <w:t>59</w:t>
        </w:r>
      </w:hyperlink>
    </w:p>
    <w:p w:rsidR="00EB7E62" w:rsidRDefault="004A7F58">
      <w:pPr>
        <w:pStyle w:val="ndicedeilustraes"/>
        <w:rPr>
          <w:rFonts w:asciiTheme="minorHAnsi" w:eastAsiaTheme="minorEastAsia" w:hAnsiTheme="minorHAnsi" w:cstheme="minorBidi"/>
          <w:sz w:val="22"/>
          <w:lang w:eastAsia="pt-BR"/>
        </w:rPr>
      </w:pPr>
      <w:hyperlink w:anchor="_Toc422387968" w:history="1">
        <w:r w:rsidR="00EB7E62" w:rsidRPr="00E07BF7">
          <w:rPr>
            <w:rStyle w:val="Hyperlink"/>
          </w:rPr>
          <w:t>TABELA 11 – Porcentagem de professores dos anos finais do Ensino Fundamental que tem licenciatura na área em que atuam</w:t>
        </w:r>
        <w:r w:rsidR="00EB7E62">
          <w:rPr>
            <w:webHidden/>
          </w:rPr>
          <w:tab/>
        </w:r>
        <w:r w:rsidR="00F236CC">
          <w:rPr>
            <w:webHidden/>
          </w:rPr>
          <w:t>59</w:t>
        </w:r>
      </w:hyperlink>
    </w:p>
    <w:p w:rsidR="00EB7E62" w:rsidRDefault="004A7F58">
      <w:pPr>
        <w:pStyle w:val="ndicedeilustraes"/>
        <w:rPr>
          <w:rFonts w:asciiTheme="minorHAnsi" w:eastAsiaTheme="minorEastAsia" w:hAnsiTheme="minorHAnsi" w:cstheme="minorBidi"/>
          <w:sz w:val="22"/>
          <w:lang w:eastAsia="pt-BR"/>
        </w:rPr>
      </w:pPr>
      <w:hyperlink w:anchor="_Toc422387969" w:history="1">
        <w:r w:rsidR="00EB7E62" w:rsidRPr="00E07BF7">
          <w:rPr>
            <w:rStyle w:val="Hyperlink"/>
          </w:rPr>
          <w:t>TABELA 12: Porcentagem de professores do Ensino Médio que tem licenciatura na área em que atuam</w:t>
        </w:r>
        <w:r w:rsidR="00EB7E62">
          <w:rPr>
            <w:webHidden/>
          </w:rPr>
          <w:tab/>
        </w:r>
        <w:r w:rsidR="00F236CC">
          <w:rPr>
            <w:webHidden/>
          </w:rPr>
          <w:t>60</w:t>
        </w:r>
      </w:hyperlink>
    </w:p>
    <w:p w:rsidR="00EB7E62" w:rsidRDefault="004A7F58">
      <w:pPr>
        <w:pStyle w:val="ndicedeilustraes"/>
        <w:rPr>
          <w:rFonts w:asciiTheme="minorHAnsi" w:eastAsiaTheme="minorEastAsia" w:hAnsiTheme="minorHAnsi" w:cstheme="minorBidi"/>
          <w:sz w:val="22"/>
          <w:lang w:eastAsia="pt-BR"/>
        </w:rPr>
      </w:pPr>
      <w:hyperlink w:anchor="_Toc422387970" w:history="1">
        <w:r w:rsidR="00EB7E62" w:rsidRPr="00E07BF7">
          <w:rPr>
            <w:rStyle w:val="Hyperlink"/>
          </w:rPr>
          <w:t>TABELA 13 – Porcentagem de professores da educação básica com pós graduação por tipo de pós-graduação</w:t>
        </w:r>
        <w:r w:rsidR="00EB7E62">
          <w:rPr>
            <w:webHidden/>
          </w:rPr>
          <w:tab/>
        </w:r>
        <w:r w:rsidR="00F236CC">
          <w:rPr>
            <w:webHidden/>
          </w:rPr>
          <w:t>63</w:t>
        </w:r>
      </w:hyperlink>
    </w:p>
    <w:p w:rsidR="00EB7E62" w:rsidRDefault="004A7F58">
      <w:pPr>
        <w:pStyle w:val="ndicedeilustraes"/>
        <w:rPr>
          <w:rFonts w:asciiTheme="minorHAnsi" w:eastAsiaTheme="minorEastAsia" w:hAnsiTheme="minorHAnsi" w:cstheme="minorBidi"/>
          <w:sz w:val="22"/>
          <w:lang w:eastAsia="pt-BR"/>
        </w:rPr>
      </w:pPr>
      <w:hyperlink w:anchor="_Toc422387971" w:history="1">
        <w:r w:rsidR="00EB7E62" w:rsidRPr="00E07BF7">
          <w:rPr>
            <w:rStyle w:val="Hyperlink"/>
          </w:rPr>
          <w:t>TABELA 14: Gastos com a Manutenção e Desenvolvimento do Ensino</w:t>
        </w:r>
        <w:r w:rsidR="00EB7E62">
          <w:rPr>
            <w:webHidden/>
          </w:rPr>
          <w:tab/>
        </w:r>
        <w:r w:rsidR="00F236CC">
          <w:rPr>
            <w:webHidden/>
          </w:rPr>
          <w:t>76</w:t>
        </w:r>
      </w:hyperlink>
    </w:p>
    <w:p w:rsidR="00CA636E" w:rsidRPr="00CA636E" w:rsidRDefault="009208FC" w:rsidP="00CA636E">
      <w:pPr>
        <w:rPr>
          <w:lang w:eastAsia="pt-BR"/>
        </w:rPr>
      </w:pPr>
      <w:r>
        <w:rPr>
          <w:lang w:eastAsia="pt-BR"/>
        </w:rPr>
        <w:fldChar w:fldCharType="end"/>
      </w:r>
    </w:p>
    <w:p w:rsidR="00716BE4" w:rsidRDefault="00716BE4" w:rsidP="00716BE4">
      <w:pPr>
        <w:rPr>
          <w:rFonts w:eastAsia="Times New Roman" w:cstheme="majorBidi"/>
          <w:b/>
          <w:bCs/>
          <w:color w:val="000000" w:themeColor="text1"/>
          <w:szCs w:val="28"/>
          <w:lang w:eastAsia="pt-BR"/>
        </w:rPr>
      </w:pPr>
      <w:r>
        <w:rPr>
          <w:rFonts w:eastAsia="Times New Roman"/>
          <w:lang w:eastAsia="pt-BR"/>
        </w:rPr>
        <w:br w:type="page"/>
      </w:r>
    </w:p>
    <w:p w:rsidR="00716BE4" w:rsidRPr="001B221C" w:rsidRDefault="00716BE4" w:rsidP="00716BE4">
      <w:pPr>
        <w:pStyle w:val="Ttulo1"/>
        <w:rPr>
          <w:rFonts w:eastAsia="Times New Roman"/>
          <w:lang w:eastAsia="pt-BR"/>
        </w:rPr>
      </w:pPr>
      <w:bookmarkStart w:id="1" w:name="_Toc422387890"/>
      <w:r w:rsidRPr="001B221C">
        <w:rPr>
          <w:rFonts w:eastAsia="Times New Roman"/>
          <w:lang w:eastAsia="pt-BR"/>
        </w:rPr>
        <w:lastRenderedPageBreak/>
        <w:t>1 – INTRODUÇÃO</w:t>
      </w:r>
      <w:bookmarkEnd w:id="1"/>
    </w:p>
    <w:p w:rsidR="00172CC3" w:rsidRDefault="00172CC3" w:rsidP="00172CC3">
      <w:pPr>
        <w:ind w:firstLine="708"/>
        <w:rPr>
          <w:rFonts w:ascii="Arial" w:hAnsi="Arial" w:cs="Arial"/>
        </w:rPr>
      </w:pPr>
    </w:p>
    <w:p w:rsidR="00172CC3" w:rsidRDefault="00172CC3" w:rsidP="008E4489">
      <w:pPr>
        <w:rPr>
          <w:rFonts w:cs="Times New Roman"/>
          <w:szCs w:val="24"/>
        </w:rPr>
      </w:pPr>
      <w:r w:rsidRPr="008E4489">
        <w:rPr>
          <w:rFonts w:cs="Times New Roman"/>
          <w:szCs w:val="24"/>
        </w:rPr>
        <w:t xml:space="preserve">Em junho de 2014, o novo Plano Nacional de Educação (PNE) foi aprovado pelo Congresso Nacional e sancionado pela Presidenta Dilma Rousseff através da Lei 13.005. Esse Plano, o segundo </w:t>
      </w:r>
      <w:proofErr w:type="gramStart"/>
      <w:r w:rsidRPr="008E4489">
        <w:rPr>
          <w:rFonts w:cs="Times New Roman"/>
          <w:szCs w:val="24"/>
        </w:rPr>
        <w:t>a ser</w:t>
      </w:r>
      <w:proofErr w:type="gramEnd"/>
      <w:r w:rsidRPr="008E4489">
        <w:rPr>
          <w:rFonts w:cs="Times New Roman"/>
          <w:szCs w:val="24"/>
        </w:rPr>
        <w:t xml:space="preserve"> elaborado sob a égide da Constituição de 1988 e da nova Lei de Diretrizes e Bases da Educação (LDB), nº 9394/96, fixa as metas e estratégias da educação nacional para os próximos dez anos.</w:t>
      </w:r>
    </w:p>
    <w:p w:rsidR="008E4489" w:rsidRPr="008E4489" w:rsidRDefault="008E4489" w:rsidP="00172CC3">
      <w:pPr>
        <w:ind w:firstLine="708"/>
        <w:rPr>
          <w:rFonts w:cs="Times New Roman"/>
          <w:szCs w:val="24"/>
        </w:rPr>
      </w:pPr>
    </w:p>
    <w:p w:rsidR="00172CC3" w:rsidRDefault="00172CC3" w:rsidP="008E4489">
      <w:pPr>
        <w:rPr>
          <w:rFonts w:cs="Times New Roman"/>
          <w:szCs w:val="24"/>
        </w:rPr>
      </w:pPr>
      <w:r w:rsidRPr="008E4489">
        <w:rPr>
          <w:rFonts w:cs="Times New Roman"/>
          <w:szCs w:val="24"/>
        </w:rPr>
        <w:t>Mais do que isso, o artigo 8° da lei do novo Plano Nacional incumbiu estados e municípios de realizar o processo de discussão para construção e atualização de seus Planos de Educação, em conformidade com o novo PNE, em até um ano a contar da data de sua publicação, que ocorreu no dia 26 de junho de 2014.</w:t>
      </w:r>
    </w:p>
    <w:p w:rsidR="008E4489" w:rsidRPr="008E4489" w:rsidRDefault="008E4489" w:rsidP="00172CC3">
      <w:pPr>
        <w:ind w:firstLine="708"/>
        <w:rPr>
          <w:rFonts w:cs="Times New Roman"/>
          <w:szCs w:val="24"/>
        </w:rPr>
      </w:pPr>
    </w:p>
    <w:p w:rsidR="00172CC3" w:rsidRPr="008E4489" w:rsidRDefault="00172CC3" w:rsidP="008E4489">
      <w:pPr>
        <w:rPr>
          <w:rFonts w:cs="Times New Roman"/>
          <w:szCs w:val="24"/>
        </w:rPr>
      </w:pPr>
      <w:r w:rsidRPr="008E4489">
        <w:rPr>
          <w:rFonts w:cs="Times New Roman"/>
          <w:szCs w:val="24"/>
        </w:rPr>
        <w:t>Um dos principais motivadores dessa nova conjuntura é a Emenda Constitucional nº 59 de 2009, a qual, segundo o próprio Ministério da Educação (MEC)</w:t>
      </w:r>
      <w:proofErr w:type="gramStart"/>
      <w:r w:rsidRPr="008E4489">
        <w:rPr>
          <w:rFonts w:cs="Times New Roman"/>
          <w:szCs w:val="24"/>
        </w:rPr>
        <w:t>,</w:t>
      </w:r>
      <w:proofErr w:type="gramEnd"/>
    </w:p>
    <w:p w:rsidR="00172CC3" w:rsidRPr="008E4489" w:rsidRDefault="00172CC3" w:rsidP="00172CC3">
      <w:pPr>
        <w:ind w:firstLine="708"/>
        <w:rPr>
          <w:rFonts w:cs="Times New Roman"/>
          <w:szCs w:val="24"/>
        </w:rPr>
      </w:pPr>
    </w:p>
    <w:p w:rsidR="00172CC3" w:rsidRPr="008E4489" w:rsidRDefault="00172CC3" w:rsidP="00172CC3">
      <w:pPr>
        <w:ind w:left="1701"/>
        <w:rPr>
          <w:rFonts w:cs="Times New Roman"/>
          <w:szCs w:val="24"/>
        </w:rPr>
      </w:pPr>
      <w:proofErr w:type="gramStart"/>
      <w:r w:rsidRPr="008E4489">
        <w:rPr>
          <w:rFonts w:cs="Times New Roman"/>
          <w:szCs w:val="24"/>
        </w:rPr>
        <w:t>mudou</w:t>
      </w:r>
      <w:proofErr w:type="gramEnd"/>
      <w:r w:rsidRPr="008E4489">
        <w:rPr>
          <w:rFonts w:cs="Times New Roman"/>
          <w:szCs w:val="24"/>
        </w:rPr>
        <w:t xml:space="preserve"> substancialmente a condição e o papel dos planos de educação. O Plano Nacional de Educação (PNE) e, consequentemente, os planos estaduais, </w:t>
      </w:r>
      <w:proofErr w:type="gramStart"/>
      <w:r w:rsidRPr="008E4489">
        <w:rPr>
          <w:rFonts w:cs="Times New Roman"/>
          <w:szCs w:val="24"/>
        </w:rPr>
        <w:t>distrital e municipais</w:t>
      </w:r>
      <w:proofErr w:type="gramEnd"/>
      <w:r w:rsidRPr="008E4489">
        <w:rPr>
          <w:rFonts w:cs="Times New Roman"/>
          <w:szCs w:val="24"/>
        </w:rPr>
        <w:t xml:space="preserve"> passaram a ser decenais e articuladores dos sistemas de educação. (Planejando a Próxima Década – Alinhando os Planos de Educação – MEC)</w:t>
      </w:r>
    </w:p>
    <w:p w:rsidR="00172CC3" w:rsidRPr="008E4489" w:rsidRDefault="00172CC3" w:rsidP="00172CC3">
      <w:pPr>
        <w:ind w:left="1701"/>
        <w:rPr>
          <w:rFonts w:cs="Times New Roman"/>
          <w:szCs w:val="24"/>
        </w:rPr>
      </w:pPr>
    </w:p>
    <w:p w:rsidR="00172CC3" w:rsidRDefault="00172CC3" w:rsidP="008E4489">
      <w:pPr>
        <w:rPr>
          <w:rFonts w:cs="Times New Roman"/>
          <w:szCs w:val="24"/>
        </w:rPr>
      </w:pPr>
      <w:r w:rsidRPr="008E4489">
        <w:rPr>
          <w:rFonts w:cs="Times New Roman"/>
          <w:szCs w:val="24"/>
        </w:rPr>
        <w:t>Desta forma</w:t>
      </w:r>
      <w:r w:rsidRPr="008E4489">
        <w:rPr>
          <w:rFonts w:cs="Times New Roman"/>
          <w:b/>
          <w:szCs w:val="24"/>
        </w:rPr>
        <w:t xml:space="preserve">, </w:t>
      </w:r>
      <w:r w:rsidRPr="008E4489">
        <w:rPr>
          <w:rFonts w:cs="Times New Roman"/>
          <w:szCs w:val="24"/>
        </w:rPr>
        <w:t>a atualização do Plano Municipal Educação (PME), em consonância com o PNE, principalmente em relação às vinte metas apresentadas por este, deverá ser realizada por todos os municípios com a participação ativa dos diversos segmentos sociais, com status de Plano de Estado, e legitimado pela realização de audiência pública com a participação da comunidade.</w:t>
      </w:r>
    </w:p>
    <w:p w:rsidR="008E4489" w:rsidRPr="008E4489" w:rsidRDefault="008E4489" w:rsidP="00172CC3">
      <w:pPr>
        <w:ind w:firstLine="708"/>
        <w:rPr>
          <w:rFonts w:cs="Times New Roman"/>
          <w:szCs w:val="24"/>
        </w:rPr>
      </w:pPr>
    </w:p>
    <w:p w:rsidR="00716BE4" w:rsidRDefault="00172CC3" w:rsidP="00EB7E62">
      <w:pPr>
        <w:rPr>
          <w:rFonts w:eastAsia="Times New Roman" w:cstheme="majorBidi"/>
          <w:b/>
          <w:bCs/>
          <w:color w:val="000000" w:themeColor="text1"/>
          <w:szCs w:val="28"/>
          <w:lang w:eastAsia="pt-BR"/>
        </w:rPr>
      </w:pPr>
      <w:r w:rsidRPr="008E4489">
        <w:rPr>
          <w:rFonts w:cs="Times New Roman"/>
          <w:szCs w:val="24"/>
        </w:rPr>
        <w:t>Dentro desta perspectiva, é função do PME hierarquizar prioridades, delineando a política educacional do município, e, a partir de um diagnóstico realista do quadro atual, propor estratégias adequadas para realização das metas propostas. Como resultado, o novo Plano Municipal de Educação deve responder às demandas e carências educacionais da sociedade, além de formar bases sólidas para a gestão democrática.</w:t>
      </w:r>
      <w:proofErr w:type="gramStart"/>
      <w:r w:rsidR="00716BE4">
        <w:rPr>
          <w:rFonts w:eastAsia="Times New Roman"/>
          <w:lang w:eastAsia="pt-BR"/>
        </w:rPr>
        <w:br w:type="page"/>
      </w:r>
      <w:proofErr w:type="gramEnd"/>
    </w:p>
    <w:p w:rsidR="00716BE4" w:rsidRPr="001B221C" w:rsidRDefault="00716BE4" w:rsidP="00716BE4">
      <w:pPr>
        <w:pStyle w:val="Ttulo1"/>
        <w:rPr>
          <w:rFonts w:eastAsia="Times New Roman"/>
          <w:lang w:eastAsia="pt-BR"/>
        </w:rPr>
      </w:pPr>
      <w:bookmarkStart w:id="2" w:name="_Toc422387891"/>
      <w:proofErr w:type="gramStart"/>
      <w:r w:rsidRPr="001B221C">
        <w:rPr>
          <w:rFonts w:eastAsia="Times New Roman"/>
          <w:lang w:eastAsia="pt-BR"/>
        </w:rPr>
        <w:lastRenderedPageBreak/>
        <w:t>2 - CARACTERIZAÇÃO</w:t>
      </w:r>
      <w:proofErr w:type="gramEnd"/>
      <w:r w:rsidRPr="001B221C">
        <w:rPr>
          <w:rFonts w:eastAsia="Times New Roman"/>
          <w:lang w:eastAsia="pt-BR"/>
        </w:rPr>
        <w:t xml:space="preserve"> DO MUNICÍPIO</w:t>
      </w:r>
      <w:bookmarkEnd w:id="2"/>
    </w:p>
    <w:p w:rsidR="00716BE4" w:rsidRDefault="00716BE4" w:rsidP="00A837F4">
      <w:pPr>
        <w:rPr>
          <w:rStyle w:val="Ttulo2Char"/>
          <w:b w:val="0"/>
          <w:bCs w:val="0"/>
        </w:rPr>
      </w:pPr>
    </w:p>
    <w:p w:rsidR="00716BE4" w:rsidRDefault="00716BE4" w:rsidP="00716BE4">
      <w:pPr>
        <w:pStyle w:val="Ttulo2"/>
        <w:rPr>
          <w:rStyle w:val="Ttulo2Char"/>
          <w:b/>
          <w:bCs/>
        </w:rPr>
      </w:pPr>
      <w:bookmarkStart w:id="3" w:name="_Toc422387892"/>
      <w:r w:rsidRPr="003A50DF">
        <w:rPr>
          <w:rStyle w:val="Ttulo2Char"/>
          <w:b/>
          <w:bCs/>
        </w:rPr>
        <w:t xml:space="preserve">2.1 - Aspectos </w:t>
      </w:r>
      <w:r>
        <w:rPr>
          <w:rStyle w:val="Ttulo2Char"/>
          <w:b/>
          <w:bCs/>
        </w:rPr>
        <w:t>g</w:t>
      </w:r>
      <w:r w:rsidRPr="003A50DF">
        <w:rPr>
          <w:rStyle w:val="Ttulo2Char"/>
          <w:b/>
          <w:bCs/>
        </w:rPr>
        <w:t>erais</w:t>
      </w:r>
      <w:bookmarkEnd w:id="3"/>
    </w:p>
    <w:p w:rsidR="00EB0238" w:rsidRDefault="00EB0238" w:rsidP="00F655DD">
      <w:pPr>
        <w:rPr>
          <w:rFonts w:cs="Times New Roman"/>
          <w:szCs w:val="24"/>
          <w:lang w:eastAsia="pt-BR"/>
        </w:rPr>
      </w:pPr>
    </w:p>
    <w:p w:rsidR="009D2EAA" w:rsidRDefault="009D2EAA" w:rsidP="009D2EAA">
      <w:pPr>
        <w:rPr>
          <w:color w:val="000000"/>
          <w:szCs w:val="24"/>
        </w:rPr>
      </w:pPr>
      <w:r>
        <w:rPr>
          <w:color w:val="000000"/>
        </w:rPr>
        <w:t>O município de Estiva está situado na mesorregião Sul/Sudoeste de Minas, na microrregião Pouso Alegre. Caracterizado como um município de Pequeno Porte I sua densidade demográfica é de 44,47 habitantes por km² e sua área territorial é de 243,87Km². Além disso, a superintendência regional de ensino à qual ele está circunscrito é a de Pouso Alegre.</w:t>
      </w:r>
    </w:p>
    <w:p w:rsidR="0023283D" w:rsidRDefault="0023283D" w:rsidP="00F655DD">
      <w:pPr>
        <w:rPr>
          <w:rFonts w:cs="Times New Roman"/>
          <w:color w:val="ED7D31" w:themeColor="accent2"/>
          <w:szCs w:val="24"/>
          <w:lang w:eastAsia="pt-BR"/>
        </w:rPr>
      </w:pPr>
    </w:p>
    <w:p w:rsidR="007C458A" w:rsidRDefault="007C458A" w:rsidP="007C458A">
      <w:pPr>
        <w:pStyle w:val="Legenda"/>
      </w:pPr>
      <w:r>
        <w:t xml:space="preserve">MAPA </w:t>
      </w:r>
      <w:r w:rsidR="004A7F58">
        <w:fldChar w:fldCharType="begin"/>
      </w:r>
      <w:r w:rsidR="004A7F58">
        <w:instrText xml:space="preserve"> SEQ MAPA \* ARABIC </w:instrText>
      </w:r>
      <w:r w:rsidR="004A7F58">
        <w:fldChar w:fldCharType="separate"/>
      </w:r>
      <w:r w:rsidR="00A0057C">
        <w:rPr>
          <w:noProof/>
        </w:rPr>
        <w:t>1</w:t>
      </w:r>
      <w:r w:rsidR="004A7F58">
        <w:rPr>
          <w:noProof/>
        </w:rPr>
        <w:fldChar w:fldCharType="end"/>
      </w:r>
      <w:r>
        <w:t xml:space="preserve">: </w:t>
      </w:r>
      <w:proofErr w:type="gramStart"/>
      <w:r>
        <w:t>LOCALIZAÇÃO DO MUNICÍPIO EM MINAS GERAS</w:t>
      </w:r>
      <w:proofErr w:type="gramEnd"/>
    </w:p>
    <w:p w:rsidR="007C458A" w:rsidRPr="00823FF4" w:rsidRDefault="009D2EAA" w:rsidP="007C458A">
      <w:pPr>
        <w:rPr>
          <w:color w:val="ED7D31" w:themeColor="accent2"/>
        </w:rPr>
      </w:pPr>
      <w:r>
        <w:rPr>
          <w:noProof/>
          <w:color w:val="ED7D31" w:themeColor="accent2"/>
          <w:lang w:eastAsia="pt-BR"/>
        </w:rPr>
        <w:drawing>
          <wp:inline distT="0" distB="0" distL="0" distR="0">
            <wp:extent cx="5760085" cy="4412586"/>
            <wp:effectExtent l="0" t="0" r="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412586"/>
                    </a:xfrm>
                    <a:prstGeom prst="rect">
                      <a:avLst/>
                    </a:prstGeom>
                    <a:noFill/>
                    <a:ln>
                      <a:noFill/>
                    </a:ln>
                  </pic:spPr>
                </pic:pic>
              </a:graphicData>
            </a:graphic>
          </wp:inline>
        </w:drawing>
      </w:r>
    </w:p>
    <w:p w:rsidR="007C458A" w:rsidRPr="00EB0238" w:rsidRDefault="007C458A" w:rsidP="007C458A">
      <w:pPr>
        <w:pStyle w:val="FONTE"/>
      </w:pPr>
      <w:r>
        <w:t xml:space="preserve">Fonte: </w:t>
      </w:r>
      <w:r w:rsidR="006F0A64">
        <w:t>DAPE/SEE-MG</w:t>
      </w:r>
    </w:p>
    <w:p w:rsidR="007C458A" w:rsidRDefault="007C458A" w:rsidP="00FC0C04">
      <w:pPr>
        <w:pStyle w:val="Legenda"/>
      </w:pPr>
    </w:p>
    <w:p w:rsidR="00240FC4" w:rsidRDefault="00240FC4" w:rsidP="00FC0C04">
      <w:pPr>
        <w:pStyle w:val="Legenda"/>
      </w:pPr>
      <w:r w:rsidRPr="00FC0C04">
        <w:t xml:space="preserve">QUADRO </w:t>
      </w:r>
      <w:r w:rsidR="004A7F58">
        <w:fldChar w:fldCharType="begin"/>
      </w:r>
      <w:r w:rsidR="004A7F58">
        <w:instrText xml:space="preserve"> SEQ QUADRO \* ARABIC </w:instrText>
      </w:r>
      <w:r w:rsidR="004A7F58">
        <w:fldChar w:fldCharType="separate"/>
      </w:r>
      <w:r w:rsidR="00A0057C">
        <w:rPr>
          <w:noProof/>
        </w:rPr>
        <w:t>1</w:t>
      </w:r>
      <w:r w:rsidR="004A7F58">
        <w:rPr>
          <w:noProof/>
        </w:rPr>
        <w:fldChar w:fldCharType="end"/>
      </w:r>
      <w:r w:rsidRPr="00FC0C04">
        <w:t xml:space="preserve"> – Caracterização do território</w:t>
      </w:r>
    </w:p>
    <w:p w:rsidR="0079549A" w:rsidRPr="0079549A" w:rsidRDefault="009D2EAA" w:rsidP="0079549A">
      <w:pPr>
        <w:rPr>
          <w:color w:val="ED7D31" w:themeColor="accent2"/>
        </w:rPr>
      </w:pPr>
      <w:r>
        <w:rPr>
          <w:noProof/>
          <w:color w:val="ED7D31" w:themeColor="accent2"/>
          <w:lang w:eastAsia="pt-BR"/>
        </w:rPr>
        <w:lastRenderedPageBreak/>
        <w:drawing>
          <wp:inline distT="0" distB="0" distL="0" distR="0">
            <wp:extent cx="5419725" cy="8667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9725" cy="866775"/>
                    </a:xfrm>
                    <a:prstGeom prst="rect">
                      <a:avLst/>
                    </a:prstGeom>
                    <a:noFill/>
                    <a:ln>
                      <a:noFill/>
                    </a:ln>
                  </pic:spPr>
                </pic:pic>
              </a:graphicData>
            </a:graphic>
          </wp:inline>
        </w:drawing>
      </w:r>
    </w:p>
    <w:p w:rsidR="00240FC4" w:rsidRDefault="00240FC4" w:rsidP="008E2B6B">
      <w:pPr>
        <w:pStyle w:val="FONTE"/>
      </w:pPr>
      <w:r w:rsidRPr="00872C0B">
        <w:t>Fonte: Atlas Brasil 2013</w:t>
      </w:r>
      <w:r w:rsidR="006F0A64">
        <w:t>/ Elaboração</w:t>
      </w:r>
      <w:r w:rsidR="006F0A64" w:rsidRPr="00CD1083">
        <w:t xml:space="preserve">: </w:t>
      </w:r>
      <w:r w:rsidR="006F0A64">
        <w:t>DAPE/SEE-MG</w:t>
      </w:r>
    </w:p>
    <w:p w:rsidR="005649F8" w:rsidRDefault="005649F8" w:rsidP="005649F8"/>
    <w:p w:rsidR="00716BE4" w:rsidRPr="00537D17" w:rsidRDefault="00716BE4" w:rsidP="00716BE4">
      <w:pPr>
        <w:pStyle w:val="Ttulo2"/>
        <w:rPr>
          <w:rFonts w:eastAsia="Times New Roman"/>
          <w:lang w:eastAsia="pt-BR"/>
        </w:rPr>
      </w:pPr>
      <w:bookmarkStart w:id="4" w:name="_Toc422387893"/>
      <w:r>
        <w:rPr>
          <w:rFonts w:eastAsia="Times New Roman"/>
          <w:lang w:eastAsia="pt-BR"/>
        </w:rPr>
        <w:t>2.2 - Aspectos d</w:t>
      </w:r>
      <w:r w:rsidRPr="00537D17">
        <w:rPr>
          <w:rFonts w:eastAsia="Times New Roman"/>
          <w:lang w:eastAsia="pt-BR"/>
        </w:rPr>
        <w:t>emográficos</w:t>
      </w:r>
      <w:bookmarkEnd w:id="4"/>
    </w:p>
    <w:p w:rsidR="005A0787" w:rsidRDefault="005A0787" w:rsidP="005A0787"/>
    <w:p w:rsidR="009D2EAA" w:rsidRDefault="005A0787" w:rsidP="009D2EAA">
      <w:pPr>
        <w:rPr>
          <w:color w:val="000000"/>
          <w:szCs w:val="24"/>
        </w:rPr>
      </w:pPr>
      <w:r>
        <w:t xml:space="preserve">A estrutura demográfica é importante de ser analisada para que se possa estabelecer uma previsão da demanda por matrícula em cada uma das faixas etárias. Entre 2000 e 2010 foi verificada que a população de 60 anos ou mais </w:t>
      </w:r>
      <w:r w:rsidR="009D2EAA">
        <w:rPr>
          <w:color w:val="000000"/>
        </w:rPr>
        <w:t>aumentou em 40,37%. Em 2000, este grupo representava 10,42% da população, já em 2010 detinha 13,98%.</w:t>
      </w:r>
    </w:p>
    <w:p w:rsidR="005A0787" w:rsidRDefault="005A0787" w:rsidP="005A0787"/>
    <w:p w:rsidR="009D2EAA" w:rsidRDefault="00AE341B" w:rsidP="009D2EAA">
      <w:pPr>
        <w:rPr>
          <w:color w:val="000000"/>
          <w:szCs w:val="24"/>
        </w:rPr>
      </w:pPr>
      <w:bookmarkStart w:id="5" w:name="_Toc413236778"/>
      <w:r>
        <w:t xml:space="preserve">Na base da pirâmide demográfica, por sua vez, o que se observou foi </w:t>
      </w:r>
      <w:r w:rsidR="009D2EAA">
        <w:rPr>
          <w:color w:val="000000"/>
        </w:rPr>
        <w:t>uma redução de -20,29% para a faixa etária de 0 a 3 anos; uma variação negativa de -27,51% para as crianças de 4 a 5 anos; e uma queda de -15,57% da população de 6 a 14 anos. Observa-se, assim, que a participação da faixa etária de 0 a 14 anos na pirâmide demográfica passou de 25,99% em 2000 para 20,33% em 2010.</w:t>
      </w:r>
    </w:p>
    <w:p w:rsidR="00FC56E2" w:rsidRDefault="00FC56E2" w:rsidP="00FC56E2">
      <w:pPr>
        <w:rPr>
          <w:color w:val="ED7D31" w:themeColor="accent2"/>
        </w:rPr>
      </w:pPr>
    </w:p>
    <w:p w:rsidR="009D2EAA" w:rsidRDefault="00DC4CCB" w:rsidP="009D2EAA">
      <w:pPr>
        <w:rPr>
          <w:color w:val="000000"/>
          <w:szCs w:val="24"/>
        </w:rPr>
      </w:pPr>
      <w:r>
        <w:t xml:space="preserve">Por fim, no que concerne à população de 15 a 59 anos, </w:t>
      </w:r>
      <w:r w:rsidR="001B1FA8">
        <w:t xml:space="preserve">observa-se que a faixa etária de 15 a 17 experimentou </w:t>
      </w:r>
      <w:r w:rsidR="009D2EAA">
        <w:rPr>
          <w:color w:val="000000"/>
        </w:rPr>
        <w:t xml:space="preserve">uma redução de -11,17%, de 2000 a 2010; </w:t>
      </w:r>
      <w:proofErr w:type="gramStart"/>
      <w:r w:rsidR="009D2EAA">
        <w:rPr>
          <w:color w:val="000000"/>
        </w:rPr>
        <w:t>o número jovens</w:t>
      </w:r>
      <w:proofErr w:type="gramEnd"/>
      <w:r w:rsidR="009D2EAA">
        <w:rPr>
          <w:color w:val="000000"/>
        </w:rPr>
        <w:t xml:space="preserve"> de 18 a 29 anos reduziu -00,89%; e a população de 30 a 59 anos aumentou 16,00%, no mesmo período. Dessa forma, a faixa etária de 15 a 59 anos passou de 63,59% em 2000, para 65,69% em 2010.</w:t>
      </w:r>
    </w:p>
    <w:p w:rsidR="00DF0A3D" w:rsidRDefault="00DF0A3D" w:rsidP="00FC56E2"/>
    <w:p w:rsidR="00240FC4" w:rsidRDefault="0083433F" w:rsidP="0083433F">
      <w:pPr>
        <w:pStyle w:val="Legenda"/>
      </w:pPr>
      <w:bookmarkStart w:id="6" w:name="_Toc422387921"/>
      <w:r>
        <w:t xml:space="preserve">GRÁFICO </w:t>
      </w:r>
      <w:r w:rsidR="004A7F58">
        <w:fldChar w:fldCharType="begin"/>
      </w:r>
      <w:r w:rsidR="004A7F58">
        <w:instrText xml:space="preserve"> SEQ GRÁFICO \* ARABIC </w:instrText>
      </w:r>
      <w:r w:rsidR="004A7F58">
        <w:fldChar w:fldCharType="separate"/>
      </w:r>
      <w:r w:rsidR="00A0057C">
        <w:rPr>
          <w:noProof/>
        </w:rPr>
        <w:t>1</w:t>
      </w:r>
      <w:r w:rsidR="004A7F58">
        <w:rPr>
          <w:noProof/>
        </w:rPr>
        <w:fldChar w:fldCharType="end"/>
      </w:r>
      <w:proofErr w:type="gramStart"/>
      <w:r w:rsidR="00F54A8A">
        <w:t>:</w:t>
      </w:r>
      <w:proofErr w:type="gramEnd"/>
      <w:r w:rsidR="00240FC4">
        <w:t>População residente no município por faixa etária</w:t>
      </w:r>
      <w:bookmarkEnd w:id="5"/>
      <w:bookmarkEnd w:id="6"/>
    </w:p>
    <w:p w:rsidR="00E03C9D" w:rsidRPr="001B07E6" w:rsidRDefault="009D2EAA" w:rsidP="00E03C9D">
      <w:pPr>
        <w:rPr>
          <w:color w:val="ED7D31" w:themeColor="accent2"/>
        </w:rPr>
      </w:pPr>
      <w:r>
        <w:rPr>
          <w:noProof/>
          <w:lang w:eastAsia="pt-BR"/>
        </w:rPr>
        <w:lastRenderedPageBreak/>
        <w:drawing>
          <wp:inline distT="0" distB="0" distL="0" distR="0">
            <wp:extent cx="5612130" cy="2639695"/>
            <wp:effectExtent l="0" t="0" r="762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612130" cy="2639695"/>
                    </a:xfrm>
                    <a:prstGeom prst="rect">
                      <a:avLst/>
                    </a:prstGeom>
                  </pic:spPr>
                </pic:pic>
              </a:graphicData>
            </a:graphic>
          </wp:inline>
        </w:drawing>
      </w:r>
    </w:p>
    <w:p w:rsidR="00C11D31" w:rsidRPr="00CD1083" w:rsidRDefault="00240FC4" w:rsidP="00C11D31">
      <w:pPr>
        <w:pStyle w:val="FONTE"/>
      </w:pPr>
      <w:r>
        <w:t>Fonte: IBGE – Censos Demográficos 2000 e 2010</w:t>
      </w:r>
      <w:r w:rsidR="00C11D31">
        <w:t>/Atlas Brasil/</w:t>
      </w:r>
      <w:r w:rsidR="004B1D61">
        <w:t>Elaboração</w:t>
      </w:r>
      <w:r w:rsidR="00C11D31" w:rsidRPr="00CD1083">
        <w:t xml:space="preserve">: </w:t>
      </w:r>
      <w:r w:rsidR="004875AF">
        <w:t>DAPE/SEE-MG</w:t>
      </w:r>
    </w:p>
    <w:p w:rsidR="00716BE4" w:rsidRDefault="00716BE4" w:rsidP="00F655DD">
      <w:pPr>
        <w:pStyle w:val="FONTE"/>
        <w:rPr>
          <w:rFonts w:eastAsia="Times New Roman"/>
          <w:lang w:eastAsia="pt-BR"/>
        </w:rPr>
      </w:pPr>
    </w:p>
    <w:p w:rsidR="00D01B37" w:rsidRDefault="00D01B37" w:rsidP="00A837F4">
      <w:pPr>
        <w:rPr>
          <w:lang w:eastAsia="pt-BR"/>
        </w:rPr>
      </w:pPr>
    </w:p>
    <w:p w:rsidR="009D2EAA" w:rsidRDefault="009B6D6E" w:rsidP="009D2EAA">
      <w:pPr>
        <w:rPr>
          <w:color w:val="000000"/>
          <w:szCs w:val="24"/>
        </w:rPr>
      </w:pPr>
      <w:r>
        <w:rPr>
          <w:lang w:eastAsia="pt-BR"/>
        </w:rPr>
        <w:t xml:space="preserve">Em relação à área de residência da população, pode-se observar que de 1991 a 2010 houve um movimento de </w:t>
      </w:r>
      <w:r w:rsidR="009D2EAA">
        <w:rPr>
          <w:color w:val="000000"/>
        </w:rPr>
        <w:t>êxodo rural, uma vez que a população urbana cresceu 31,98% e a rural, por sua vez, reduziu -00,39%. Por fim, em relação ao número de habitantes total, observa-se que Estiva apresentou, de 1991 a 2010, uma taxa geométrica de crescimento anual de 0,63%.</w:t>
      </w:r>
    </w:p>
    <w:p w:rsidR="00D01B37" w:rsidRDefault="00D01B37" w:rsidP="00D01B37">
      <w:pPr>
        <w:rPr>
          <w:color w:val="ED7D31" w:themeColor="accent2"/>
        </w:rPr>
      </w:pPr>
    </w:p>
    <w:p w:rsidR="006D265A" w:rsidRDefault="00F54A8A" w:rsidP="00F54A8A">
      <w:pPr>
        <w:pStyle w:val="Legenda"/>
        <w:rPr>
          <w:lang w:eastAsia="pt-BR"/>
        </w:rPr>
      </w:pPr>
      <w:bookmarkStart w:id="7" w:name="_Toc422387922"/>
      <w:r>
        <w:t xml:space="preserve">GRÁFICO </w:t>
      </w:r>
      <w:r w:rsidR="004A7F58">
        <w:fldChar w:fldCharType="begin"/>
      </w:r>
      <w:r w:rsidR="004A7F58">
        <w:instrText xml:space="preserve"> SEQ GRÁFICO \* ARABIC </w:instrText>
      </w:r>
      <w:r w:rsidR="004A7F58">
        <w:fldChar w:fldCharType="separate"/>
      </w:r>
      <w:r w:rsidR="00A0057C">
        <w:rPr>
          <w:noProof/>
        </w:rPr>
        <w:t>2</w:t>
      </w:r>
      <w:r w:rsidR="004A7F58">
        <w:rPr>
          <w:noProof/>
        </w:rPr>
        <w:fldChar w:fldCharType="end"/>
      </w:r>
      <w:r>
        <w:rPr>
          <w:lang w:eastAsia="pt-BR"/>
        </w:rPr>
        <w:t xml:space="preserve">: </w:t>
      </w:r>
      <w:r w:rsidRPr="00F54A8A">
        <w:rPr>
          <w:lang w:eastAsia="pt-BR"/>
        </w:rPr>
        <w:t>População residen</w:t>
      </w:r>
      <w:r w:rsidR="001E6ADA">
        <w:rPr>
          <w:lang w:eastAsia="pt-BR"/>
        </w:rPr>
        <w:t>te no município por área - Urb</w:t>
      </w:r>
      <w:r w:rsidR="004875AF">
        <w:rPr>
          <w:lang w:eastAsia="pt-BR"/>
        </w:rPr>
        <w:t>ana e Rural</w:t>
      </w:r>
      <w:bookmarkEnd w:id="7"/>
    </w:p>
    <w:p w:rsidR="0050760B" w:rsidRPr="001B07E6" w:rsidRDefault="009D2EAA" w:rsidP="0050760B">
      <w:pPr>
        <w:rPr>
          <w:color w:val="ED7D31" w:themeColor="accent2"/>
        </w:rPr>
      </w:pPr>
      <w:r>
        <w:rPr>
          <w:noProof/>
          <w:lang w:eastAsia="pt-BR"/>
        </w:rPr>
        <w:drawing>
          <wp:inline distT="0" distB="0" distL="0" distR="0">
            <wp:extent cx="5612130" cy="286131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612130" cy="2861310"/>
                    </a:xfrm>
                    <a:prstGeom prst="rect">
                      <a:avLst/>
                    </a:prstGeom>
                  </pic:spPr>
                </pic:pic>
              </a:graphicData>
            </a:graphic>
          </wp:inline>
        </w:drawing>
      </w:r>
    </w:p>
    <w:p w:rsidR="004875AF" w:rsidRPr="00CD1083" w:rsidRDefault="004875AF" w:rsidP="004875AF">
      <w:pPr>
        <w:pStyle w:val="FONTE"/>
      </w:pPr>
      <w:r>
        <w:t>Fonte: IBGE – Censos Demográficos 1991, 2000 e 2010/Atlas Brasil/</w:t>
      </w:r>
      <w:r w:rsidR="004B1D61">
        <w:t>Elaboração</w:t>
      </w:r>
      <w:r w:rsidRPr="00CD1083">
        <w:t xml:space="preserve">: </w:t>
      </w:r>
      <w:r>
        <w:t>DAPE/</w:t>
      </w:r>
      <w:proofErr w:type="gramStart"/>
      <w:r>
        <w:t>SEE-MG</w:t>
      </w:r>
      <w:proofErr w:type="gramEnd"/>
    </w:p>
    <w:p w:rsidR="003877B4" w:rsidRDefault="003877B4" w:rsidP="00D01B37">
      <w:pPr>
        <w:rPr>
          <w:lang w:eastAsia="pt-BR"/>
        </w:rPr>
      </w:pPr>
    </w:p>
    <w:p w:rsidR="009D2EAA" w:rsidRDefault="00C01AA8" w:rsidP="009D2EAA">
      <w:pPr>
        <w:rPr>
          <w:color w:val="000000"/>
          <w:szCs w:val="24"/>
        </w:rPr>
      </w:pPr>
      <w:r>
        <w:rPr>
          <w:lang w:eastAsia="pt-BR"/>
        </w:rPr>
        <w:lastRenderedPageBreak/>
        <w:t>Outro aspecto relevante diz respeito à taxa de fecundidade. Definida como sendo o n</w:t>
      </w:r>
      <w:r w:rsidRPr="00C01AA8">
        <w:rPr>
          <w:lang w:eastAsia="pt-BR"/>
        </w:rPr>
        <w:t>úmero médio de filhos que uma mulher deverá ter ao terminar o período repr</w:t>
      </w:r>
      <w:r>
        <w:rPr>
          <w:lang w:eastAsia="pt-BR"/>
        </w:rPr>
        <w:t xml:space="preserve">odutivo (15 a 49 anos de </w:t>
      </w:r>
      <w:r w:rsidR="00D33E89">
        <w:rPr>
          <w:lang w:eastAsia="pt-BR"/>
        </w:rPr>
        <w:t xml:space="preserve">idade), essa taxa reflete uma perspectiva de aumentou ou diminuição da população nos próximos anos. No município de </w:t>
      </w:r>
      <w:r w:rsidR="009D2EAA">
        <w:rPr>
          <w:color w:val="000000"/>
        </w:rPr>
        <w:t>Estiva, de 1991 a 2000, apresentou uma queda, em termos relativos, de -3,23% e, de 2000 a 2010, um decréscimo de -25,83%. Por fim, a variação relativa total, ao longo de todo o período, foi de -28,23%.</w:t>
      </w:r>
    </w:p>
    <w:p w:rsidR="00C01AA8" w:rsidRDefault="00C01AA8" w:rsidP="00D01B37">
      <w:pPr>
        <w:rPr>
          <w:lang w:eastAsia="pt-BR"/>
        </w:rPr>
      </w:pPr>
    </w:p>
    <w:p w:rsidR="0050760B" w:rsidRDefault="007F733F" w:rsidP="007F733F">
      <w:pPr>
        <w:pStyle w:val="Legenda"/>
        <w:rPr>
          <w:lang w:eastAsia="pt-BR"/>
        </w:rPr>
      </w:pPr>
      <w:bookmarkStart w:id="8" w:name="_Toc422387923"/>
      <w:r>
        <w:t xml:space="preserve">GRÁFICO </w:t>
      </w:r>
      <w:r w:rsidR="004A7F58">
        <w:fldChar w:fldCharType="begin"/>
      </w:r>
      <w:r w:rsidR="004A7F58">
        <w:instrText xml:space="preserve"> SEQ GRÁFICO \* ARABIC </w:instrText>
      </w:r>
      <w:r w:rsidR="004A7F58">
        <w:fldChar w:fldCharType="separate"/>
      </w:r>
      <w:r w:rsidR="00A0057C">
        <w:rPr>
          <w:noProof/>
        </w:rPr>
        <w:t>3</w:t>
      </w:r>
      <w:r w:rsidR="004A7F58">
        <w:rPr>
          <w:noProof/>
        </w:rPr>
        <w:fldChar w:fldCharType="end"/>
      </w:r>
      <w:r>
        <w:rPr>
          <w:lang w:eastAsia="pt-BR"/>
        </w:rPr>
        <w:t>:</w:t>
      </w:r>
      <w:r w:rsidRPr="007F733F">
        <w:rPr>
          <w:lang w:eastAsia="pt-BR"/>
        </w:rPr>
        <w:t xml:space="preserve"> Taxa de fecundidade</w:t>
      </w:r>
      <w:bookmarkEnd w:id="8"/>
    </w:p>
    <w:p w:rsidR="007F733F" w:rsidRPr="001B07E6" w:rsidRDefault="009D2EAA" w:rsidP="007F733F">
      <w:pPr>
        <w:rPr>
          <w:color w:val="ED7D31" w:themeColor="accent2"/>
        </w:rPr>
      </w:pPr>
      <w:r>
        <w:rPr>
          <w:noProof/>
          <w:lang w:eastAsia="pt-BR"/>
        </w:rPr>
        <w:drawing>
          <wp:inline distT="0" distB="0" distL="0" distR="0">
            <wp:extent cx="5612130" cy="266763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612130" cy="2667635"/>
                    </a:xfrm>
                    <a:prstGeom prst="rect">
                      <a:avLst/>
                    </a:prstGeom>
                  </pic:spPr>
                </pic:pic>
              </a:graphicData>
            </a:graphic>
          </wp:inline>
        </w:drawing>
      </w:r>
    </w:p>
    <w:p w:rsidR="00667BB9" w:rsidRPr="00CD1083" w:rsidRDefault="00667BB9" w:rsidP="00667BB9">
      <w:pPr>
        <w:pStyle w:val="FONTE"/>
      </w:pPr>
      <w:r>
        <w:t>Fonte: IBGE – Censos Demográficos 1991, 2000 e 2010/Atlas Brasil/</w:t>
      </w:r>
      <w:r w:rsidR="004B1D61">
        <w:t>Elaboração</w:t>
      </w:r>
      <w:r w:rsidRPr="00CD1083">
        <w:t xml:space="preserve">: </w:t>
      </w:r>
      <w:r>
        <w:t>DAPE/</w:t>
      </w:r>
      <w:proofErr w:type="gramStart"/>
      <w:r>
        <w:t>SEE-MG</w:t>
      </w:r>
      <w:proofErr w:type="gramEnd"/>
    </w:p>
    <w:p w:rsidR="0050760B" w:rsidRDefault="0050760B" w:rsidP="007F733F">
      <w:pPr>
        <w:rPr>
          <w:lang w:eastAsia="pt-BR"/>
        </w:rPr>
      </w:pPr>
    </w:p>
    <w:p w:rsidR="009D2EAA" w:rsidRDefault="00072441" w:rsidP="009D2EAA">
      <w:pPr>
        <w:rPr>
          <w:color w:val="000000"/>
          <w:szCs w:val="24"/>
        </w:rPr>
      </w:pPr>
      <w:r>
        <w:rPr>
          <w:lang w:eastAsia="pt-BR"/>
        </w:rPr>
        <w:t xml:space="preserve">Outro dado complementar </w:t>
      </w:r>
      <w:proofErr w:type="gramStart"/>
      <w:r>
        <w:rPr>
          <w:lang w:eastAsia="pt-BR"/>
        </w:rPr>
        <w:t>à</w:t>
      </w:r>
      <w:proofErr w:type="gramEnd"/>
      <w:r>
        <w:rPr>
          <w:lang w:eastAsia="pt-BR"/>
        </w:rPr>
        <w:t xml:space="preserve"> análise de crescimento populacional é a taxa de mortalidade infantil, n</w:t>
      </w:r>
      <w:r w:rsidRPr="00072441">
        <w:rPr>
          <w:lang w:eastAsia="pt-BR"/>
        </w:rPr>
        <w:t xml:space="preserve">úmero de crianças que não deverão sobreviver ao primeiro ano de vida em cada 1000 crianças nascidas </w:t>
      </w:r>
      <w:proofErr w:type="spellStart"/>
      <w:r w:rsidRPr="00072441">
        <w:rPr>
          <w:lang w:eastAsia="pt-BR"/>
        </w:rPr>
        <w:t>vivas.</w:t>
      </w:r>
      <w:r w:rsidR="009D2EAA">
        <w:rPr>
          <w:color w:val="000000"/>
        </w:rPr>
        <w:t>Estiva</w:t>
      </w:r>
      <w:proofErr w:type="spellEnd"/>
      <w:r w:rsidR="009D2EAA">
        <w:rPr>
          <w:color w:val="000000"/>
        </w:rPr>
        <w:t>, de 1991 a 2000, apresentou uma queda, em termos relativos, de -4,05% e, de 2000 a 2010, um decréscimo de -42,08%. Por fim, a variação relativa total, ao longo de todo o período, foi de -44,42%.</w:t>
      </w:r>
    </w:p>
    <w:p w:rsidR="007F733F" w:rsidRDefault="007F733F" w:rsidP="007F733F">
      <w:pPr>
        <w:rPr>
          <w:color w:val="ED7D31" w:themeColor="accent2"/>
        </w:rPr>
      </w:pPr>
    </w:p>
    <w:p w:rsidR="007F733F" w:rsidRDefault="007F733F" w:rsidP="007F733F">
      <w:pPr>
        <w:pStyle w:val="Legenda"/>
      </w:pPr>
      <w:bookmarkStart w:id="9" w:name="_Toc422387924"/>
      <w:r>
        <w:t xml:space="preserve">GRÁFICO </w:t>
      </w:r>
      <w:r w:rsidR="004A7F58">
        <w:fldChar w:fldCharType="begin"/>
      </w:r>
      <w:r w:rsidR="004A7F58">
        <w:instrText xml:space="preserve"> SEQ GRÁFICO \* ARABIC </w:instrText>
      </w:r>
      <w:r w:rsidR="004A7F58">
        <w:fldChar w:fldCharType="separate"/>
      </w:r>
      <w:r w:rsidR="00A0057C">
        <w:rPr>
          <w:noProof/>
        </w:rPr>
        <w:t>4</w:t>
      </w:r>
      <w:r w:rsidR="004A7F58">
        <w:rPr>
          <w:noProof/>
        </w:rPr>
        <w:fldChar w:fldCharType="end"/>
      </w:r>
      <w:r>
        <w:t>:</w:t>
      </w:r>
      <w:r w:rsidRPr="007F733F">
        <w:t xml:space="preserve"> Taxa de </w:t>
      </w:r>
      <w:r>
        <w:t>mortalidade infantil</w:t>
      </w:r>
      <w:bookmarkEnd w:id="9"/>
    </w:p>
    <w:p w:rsidR="007F733F" w:rsidRPr="001B07E6" w:rsidRDefault="009D2EAA" w:rsidP="007F733F">
      <w:pPr>
        <w:rPr>
          <w:color w:val="ED7D31" w:themeColor="accent2"/>
        </w:rPr>
      </w:pPr>
      <w:r>
        <w:rPr>
          <w:noProof/>
          <w:lang w:eastAsia="pt-BR"/>
        </w:rPr>
        <w:lastRenderedPageBreak/>
        <w:drawing>
          <wp:inline distT="0" distB="0" distL="0" distR="0">
            <wp:extent cx="5612130" cy="2667635"/>
            <wp:effectExtent l="0" t="0" r="762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612130" cy="2667635"/>
                    </a:xfrm>
                    <a:prstGeom prst="rect">
                      <a:avLst/>
                    </a:prstGeom>
                  </pic:spPr>
                </pic:pic>
              </a:graphicData>
            </a:graphic>
          </wp:inline>
        </w:drawing>
      </w:r>
    </w:p>
    <w:p w:rsidR="00667BB9" w:rsidRPr="00CD1083" w:rsidRDefault="00667BB9" w:rsidP="00667BB9">
      <w:pPr>
        <w:pStyle w:val="FONTE"/>
      </w:pPr>
      <w:r>
        <w:t>Fonte: IBGE – Censos Demográficos 1991, 2000 e 2010/Atlas Brasil/</w:t>
      </w:r>
      <w:r w:rsidR="004B1D61">
        <w:t>Elaboração</w:t>
      </w:r>
      <w:r w:rsidRPr="00CD1083">
        <w:t xml:space="preserve">: </w:t>
      </w:r>
      <w:r>
        <w:t>DAPE/</w:t>
      </w:r>
      <w:proofErr w:type="gramStart"/>
      <w:r>
        <w:t>SEE-MG</w:t>
      </w:r>
      <w:proofErr w:type="gramEnd"/>
    </w:p>
    <w:p w:rsidR="00072441" w:rsidRDefault="00072441" w:rsidP="00E47F05">
      <w:pPr>
        <w:pStyle w:val="Legenda"/>
      </w:pPr>
    </w:p>
    <w:p w:rsidR="009D2EAA" w:rsidRDefault="00072441" w:rsidP="009D2EAA">
      <w:pPr>
        <w:rPr>
          <w:color w:val="000000"/>
          <w:szCs w:val="24"/>
        </w:rPr>
      </w:pPr>
      <w:r>
        <w:t xml:space="preserve">Por fim, a esperança de vida ao nascer, ou seja, </w:t>
      </w:r>
      <w:r w:rsidR="00253BCE">
        <w:t>o n</w:t>
      </w:r>
      <w:r w:rsidRPr="00072441">
        <w:t xml:space="preserve">úmero médio de anos que as pessoas deverão viver a partir do nascimento, se </w:t>
      </w:r>
      <w:proofErr w:type="gramStart"/>
      <w:r w:rsidRPr="00072441">
        <w:t>permanecerem</w:t>
      </w:r>
      <w:proofErr w:type="gramEnd"/>
      <w:r w:rsidRPr="00072441">
        <w:t xml:space="preserve"> constantes ao longo da vida o nível e o padrão de mortalidade por idad</w:t>
      </w:r>
      <w:r w:rsidR="00253BCE">
        <w:t xml:space="preserve">e prevalecentes no ano do Censo, é outro indicador que pode auxiliar na análise demográfica. </w:t>
      </w:r>
      <w:r w:rsidR="009D2EAA">
        <w:rPr>
          <w:color w:val="000000"/>
        </w:rPr>
        <w:t>Estiva, de 1991 a 2000, apresentou um aumento, em termos relativos, de 2,76% e, de 2000 a 2010, uma elevação de 6,08%. Por fim, a variação relativa total, ao longo de todo o período, foi de 9,00%.</w:t>
      </w:r>
    </w:p>
    <w:p w:rsidR="00072441" w:rsidRDefault="00072441" w:rsidP="00072441">
      <w:pPr>
        <w:rPr>
          <w:color w:val="ED7D31" w:themeColor="accent2"/>
        </w:rPr>
      </w:pPr>
    </w:p>
    <w:p w:rsidR="00E47F05" w:rsidRPr="00E47F05" w:rsidRDefault="00E47F05" w:rsidP="00E47F05">
      <w:pPr>
        <w:pStyle w:val="Legenda"/>
        <w:rPr>
          <w:color w:val="000000" w:themeColor="text1"/>
          <w:lang w:eastAsia="pt-BR"/>
        </w:rPr>
      </w:pPr>
      <w:bookmarkStart w:id="10" w:name="_Toc422387925"/>
      <w:r>
        <w:t xml:space="preserve">GRÁFICO </w:t>
      </w:r>
      <w:r w:rsidR="004A7F58">
        <w:fldChar w:fldCharType="begin"/>
      </w:r>
      <w:r w:rsidR="004A7F58">
        <w:instrText xml:space="preserve"> SEQ GRÁFICO \* ARABIC </w:instrText>
      </w:r>
      <w:r w:rsidR="004A7F58">
        <w:fldChar w:fldCharType="separate"/>
      </w:r>
      <w:r w:rsidR="00A0057C">
        <w:rPr>
          <w:noProof/>
        </w:rPr>
        <w:t>5</w:t>
      </w:r>
      <w:r w:rsidR="004A7F58">
        <w:rPr>
          <w:noProof/>
        </w:rPr>
        <w:fldChar w:fldCharType="end"/>
      </w:r>
      <w:r>
        <w:rPr>
          <w:color w:val="000000" w:themeColor="text1"/>
        </w:rPr>
        <w:t xml:space="preserve">: </w:t>
      </w:r>
      <w:r w:rsidRPr="00E47F05">
        <w:rPr>
          <w:color w:val="000000" w:themeColor="text1"/>
        </w:rPr>
        <w:t>Esperança de vida ao nascer</w:t>
      </w:r>
      <w:bookmarkEnd w:id="10"/>
    </w:p>
    <w:p w:rsidR="00E47F05" w:rsidRPr="001B07E6" w:rsidRDefault="009D2EAA" w:rsidP="00E47F05">
      <w:pPr>
        <w:rPr>
          <w:color w:val="ED7D31" w:themeColor="accent2"/>
        </w:rPr>
      </w:pPr>
      <w:r>
        <w:rPr>
          <w:noProof/>
          <w:lang w:eastAsia="pt-BR"/>
        </w:rPr>
        <w:drawing>
          <wp:inline distT="0" distB="0" distL="0" distR="0">
            <wp:extent cx="5612130" cy="2667635"/>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612130" cy="2667635"/>
                    </a:xfrm>
                    <a:prstGeom prst="rect">
                      <a:avLst/>
                    </a:prstGeom>
                  </pic:spPr>
                </pic:pic>
              </a:graphicData>
            </a:graphic>
          </wp:inline>
        </w:drawing>
      </w:r>
    </w:p>
    <w:p w:rsidR="009E7A47" w:rsidRPr="00CD1083" w:rsidRDefault="009E7A47" w:rsidP="009E7A47">
      <w:pPr>
        <w:pStyle w:val="FONTE"/>
      </w:pPr>
      <w:r>
        <w:t>Fonte: IBGE – Censos Demográficos 1991, 2000 e 2010/Atlas Brasil/</w:t>
      </w:r>
      <w:r w:rsidR="004B1D61">
        <w:t>Elaboração</w:t>
      </w:r>
      <w:r w:rsidRPr="00CD1083">
        <w:t xml:space="preserve">: </w:t>
      </w:r>
      <w:r>
        <w:t>DAPE/</w:t>
      </w:r>
      <w:proofErr w:type="gramStart"/>
      <w:r>
        <w:t>SEE-MG</w:t>
      </w:r>
      <w:proofErr w:type="gramEnd"/>
    </w:p>
    <w:p w:rsidR="00E47F05" w:rsidRDefault="00E47F05" w:rsidP="007F733F">
      <w:pPr>
        <w:rPr>
          <w:lang w:eastAsia="pt-BR"/>
        </w:rPr>
      </w:pPr>
    </w:p>
    <w:p w:rsidR="00E47F05" w:rsidRPr="00D01B37" w:rsidRDefault="00E47F05" w:rsidP="007F733F">
      <w:pPr>
        <w:rPr>
          <w:lang w:eastAsia="pt-BR"/>
        </w:rPr>
      </w:pPr>
    </w:p>
    <w:p w:rsidR="00716BE4" w:rsidRPr="00253BCE" w:rsidRDefault="00716BE4" w:rsidP="00716BE4">
      <w:pPr>
        <w:pStyle w:val="Ttulo2"/>
        <w:rPr>
          <w:rFonts w:eastAsia="Times New Roman"/>
          <w:lang w:eastAsia="pt-BR"/>
        </w:rPr>
      </w:pPr>
      <w:bookmarkStart w:id="11" w:name="_Toc422387894"/>
      <w:r>
        <w:rPr>
          <w:rFonts w:eastAsia="Times New Roman"/>
          <w:lang w:eastAsia="pt-BR"/>
        </w:rPr>
        <w:lastRenderedPageBreak/>
        <w:t xml:space="preserve">2.3 </w:t>
      </w:r>
      <w:r w:rsidRPr="00253BCE">
        <w:rPr>
          <w:rFonts w:eastAsia="Times New Roman"/>
          <w:lang w:eastAsia="pt-BR"/>
        </w:rPr>
        <w:t>- Aspectos sociais</w:t>
      </w:r>
      <w:bookmarkEnd w:id="11"/>
    </w:p>
    <w:p w:rsidR="009D2EAA" w:rsidRDefault="00253BCE" w:rsidP="009D2EAA">
      <w:pPr>
        <w:rPr>
          <w:color w:val="000000"/>
          <w:szCs w:val="24"/>
        </w:rPr>
      </w:pPr>
      <w:r>
        <w:t xml:space="preserve">Os aspectos sociais de um município são cruciais de serem analisados em um plano de educação, uma vez que esse possui influência no desempenho do corpo discente. Um dos principais indicadores nesse âmbito é o Índice de </w:t>
      </w:r>
      <w:proofErr w:type="spellStart"/>
      <w:r>
        <w:t>Gini</w:t>
      </w:r>
      <w:proofErr w:type="spellEnd"/>
      <w:r>
        <w:t>. Esse m</w:t>
      </w:r>
      <w:r w:rsidRPr="00253BCE">
        <w:t xml:space="preserve">ede o grau de desigualdade existente na distribuição de indivíduos segundo a renda domiciliar per capita. Seu valor varia de </w:t>
      </w:r>
      <w:proofErr w:type="gramStart"/>
      <w:r w:rsidRPr="00253BCE">
        <w:t>0</w:t>
      </w:r>
      <w:proofErr w:type="gramEnd"/>
      <w:r w:rsidRPr="00253BCE">
        <w:t>, quando não há desigualdade (a renda domiciliar per capita de todos os indivíduos tem o mesmo valor), a 1, quando a desigualdade é máxima (apenas um indivíduo detém toda a renda)</w:t>
      </w:r>
      <w:r w:rsidR="00FF4BBE">
        <w:rPr>
          <w:rStyle w:val="Refdenotaderodap"/>
        </w:rPr>
        <w:footnoteReference w:id="1"/>
      </w:r>
      <w:r w:rsidRPr="00253BCE">
        <w:t>.</w:t>
      </w:r>
      <w:r w:rsidR="009D2EAA">
        <w:rPr>
          <w:color w:val="000000"/>
        </w:rPr>
        <w:t>Estiva, de 1991 a 2000, apresentou um aumento, em termos relativos, de 8,51% e, de 2000 a 2010, um decréscimo de -23,53%. Por fim, a variação relativa total, ao longo de todo o período, foi de -17,02%.</w:t>
      </w:r>
    </w:p>
    <w:p w:rsidR="00A45584" w:rsidRDefault="00A45584" w:rsidP="00A45584">
      <w:pPr>
        <w:rPr>
          <w:color w:val="ED7D31" w:themeColor="accent2"/>
        </w:rPr>
      </w:pPr>
    </w:p>
    <w:p w:rsidR="008A6F79" w:rsidRPr="00E47F05" w:rsidRDefault="008A6F79" w:rsidP="008A6F79">
      <w:pPr>
        <w:pStyle w:val="Legenda"/>
        <w:rPr>
          <w:color w:val="000000" w:themeColor="text1"/>
          <w:lang w:eastAsia="pt-BR"/>
        </w:rPr>
      </w:pPr>
      <w:bookmarkStart w:id="12" w:name="_Toc422387926"/>
      <w:r>
        <w:t xml:space="preserve">GRÁFICO </w:t>
      </w:r>
      <w:r w:rsidR="004A7F58">
        <w:fldChar w:fldCharType="begin"/>
      </w:r>
      <w:r w:rsidR="004A7F58">
        <w:instrText xml:space="preserve"> SEQ GRÁFICO \* ARABIC </w:instrText>
      </w:r>
      <w:r w:rsidR="004A7F58">
        <w:fldChar w:fldCharType="separate"/>
      </w:r>
      <w:r w:rsidR="00A0057C">
        <w:rPr>
          <w:noProof/>
        </w:rPr>
        <w:t>6</w:t>
      </w:r>
      <w:r w:rsidR="004A7F58">
        <w:rPr>
          <w:noProof/>
        </w:rPr>
        <w:fldChar w:fldCharType="end"/>
      </w:r>
      <w:proofErr w:type="gramStart"/>
      <w:r>
        <w:rPr>
          <w:color w:val="000000" w:themeColor="text1"/>
        </w:rPr>
        <w:t>:</w:t>
      </w:r>
      <w:proofErr w:type="gramEnd"/>
      <w:r w:rsidRPr="008A6F79">
        <w:rPr>
          <w:color w:val="000000" w:themeColor="text1"/>
        </w:rPr>
        <w:t xml:space="preserve">Índice de </w:t>
      </w:r>
      <w:proofErr w:type="spellStart"/>
      <w:r w:rsidRPr="008A6F79">
        <w:rPr>
          <w:color w:val="000000" w:themeColor="text1"/>
        </w:rPr>
        <w:t>Gini</w:t>
      </w:r>
      <w:bookmarkEnd w:id="12"/>
      <w:proofErr w:type="spellEnd"/>
    </w:p>
    <w:p w:rsidR="008A6F79" w:rsidRPr="001B07E6" w:rsidRDefault="009D2EAA" w:rsidP="008A6F79">
      <w:pPr>
        <w:rPr>
          <w:color w:val="ED7D31" w:themeColor="accent2"/>
        </w:rPr>
      </w:pPr>
      <w:r>
        <w:rPr>
          <w:noProof/>
          <w:lang w:eastAsia="pt-BR"/>
        </w:rPr>
        <w:drawing>
          <wp:inline distT="0" distB="0" distL="0" distR="0">
            <wp:extent cx="5612130" cy="2663190"/>
            <wp:effectExtent l="0" t="0" r="762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612130" cy="2663190"/>
                    </a:xfrm>
                    <a:prstGeom prst="rect">
                      <a:avLst/>
                    </a:prstGeom>
                  </pic:spPr>
                </pic:pic>
              </a:graphicData>
            </a:graphic>
          </wp:inline>
        </w:drawing>
      </w:r>
    </w:p>
    <w:p w:rsidR="00361BA6" w:rsidRPr="00CD1083" w:rsidRDefault="00361BA6" w:rsidP="00361BA6">
      <w:pPr>
        <w:pStyle w:val="FONTE"/>
      </w:pPr>
      <w:r>
        <w:t>Fonte: IBGE – Censos Demográficos 1991, 2000 e 2010/Atlas Brasil/</w:t>
      </w:r>
      <w:r w:rsidR="001D2DCE">
        <w:t>Elaboração</w:t>
      </w:r>
      <w:r w:rsidRPr="00CD1083">
        <w:t xml:space="preserve">: </w:t>
      </w:r>
      <w:r>
        <w:t>DAPE/</w:t>
      </w:r>
      <w:proofErr w:type="gramStart"/>
      <w:r>
        <w:t>SEE-MG</w:t>
      </w:r>
      <w:proofErr w:type="gramEnd"/>
    </w:p>
    <w:p w:rsidR="00361BA6" w:rsidRDefault="00361BA6" w:rsidP="00A45584"/>
    <w:p w:rsidR="009D2EAA" w:rsidRDefault="006C294A" w:rsidP="009D2EAA">
      <w:pPr>
        <w:rPr>
          <w:color w:val="000000"/>
          <w:szCs w:val="24"/>
        </w:rPr>
      </w:pPr>
      <w:r>
        <w:t>Outra dimensão dos aspectos sociais é o n</w:t>
      </w:r>
      <w:r w:rsidRPr="006C294A">
        <w:t>úmero médio de anos de estudo que uma geração de crianças que ingressa na escola deverá completar ao atingir 18 anos de idade, se os padrões atuais se mantiverem ao longo de sua vida escolar</w:t>
      </w:r>
      <w:r>
        <w:t xml:space="preserve">, ou seja, a expectativa de anos de </w:t>
      </w:r>
      <w:proofErr w:type="spellStart"/>
      <w:proofErr w:type="gramStart"/>
      <w:r>
        <w:t>estudo</w:t>
      </w:r>
      <w:r w:rsidRPr="006C294A">
        <w:t>.</w:t>
      </w:r>
      <w:proofErr w:type="gramEnd"/>
      <w:r w:rsidR="009D2EAA">
        <w:rPr>
          <w:color w:val="000000"/>
        </w:rPr>
        <w:t>Estiva</w:t>
      </w:r>
      <w:proofErr w:type="spellEnd"/>
      <w:r w:rsidR="009D2EAA">
        <w:rPr>
          <w:color w:val="000000"/>
        </w:rPr>
        <w:t>, de 1991 a 2000, apresentou uma queda, em termos relativos, de -0,83% e, de 2000 a 2010, uma elevação de 9,04%. Por fim, a variação relativa total, ao longo de todo o período, foi de 8,14%.</w:t>
      </w:r>
    </w:p>
    <w:p w:rsidR="008A6F79" w:rsidRDefault="008A6F79" w:rsidP="00A45584">
      <w:pPr>
        <w:rPr>
          <w:color w:val="ED7D31" w:themeColor="accent2"/>
        </w:rPr>
      </w:pPr>
    </w:p>
    <w:p w:rsidR="00127F16" w:rsidRDefault="0031583C" w:rsidP="0031583C">
      <w:pPr>
        <w:pStyle w:val="Legenda"/>
      </w:pPr>
      <w:bookmarkStart w:id="13" w:name="_Toc422387927"/>
      <w:r>
        <w:lastRenderedPageBreak/>
        <w:t xml:space="preserve">GRÁFICO </w:t>
      </w:r>
      <w:r w:rsidR="004A7F58">
        <w:fldChar w:fldCharType="begin"/>
      </w:r>
      <w:r w:rsidR="004A7F58">
        <w:instrText xml:space="preserve"> SEQ GRÁFICO \* ARABIC </w:instrText>
      </w:r>
      <w:r w:rsidR="004A7F58">
        <w:fldChar w:fldCharType="separate"/>
      </w:r>
      <w:r w:rsidR="00A0057C">
        <w:rPr>
          <w:noProof/>
        </w:rPr>
        <w:t>7</w:t>
      </w:r>
      <w:r w:rsidR="004A7F58">
        <w:rPr>
          <w:noProof/>
        </w:rPr>
        <w:fldChar w:fldCharType="end"/>
      </w:r>
      <w:r>
        <w:t xml:space="preserve">: </w:t>
      </w:r>
      <w:r w:rsidRPr="0031583C">
        <w:t>Expectativa de anos de estudo</w:t>
      </w:r>
      <w:bookmarkEnd w:id="13"/>
    </w:p>
    <w:p w:rsidR="0031583C" w:rsidRPr="001B07E6" w:rsidRDefault="009D2EAA" w:rsidP="0031583C">
      <w:pPr>
        <w:rPr>
          <w:color w:val="ED7D31" w:themeColor="accent2"/>
        </w:rPr>
      </w:pPr>
      <w:r>
        <w:rPr>
          <w:noProof/>
          <w:lang w:eastAsia="pt-BR"/>
        </w:rPr>
        <w:drawing>
          <wp:inline distT="0" distB="0" distL="0" distR="0">
            <wp:extent cx="5612130" cy="2667635"/>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612130" cy="2667635"/>
                    </a:xfrm>
                    <a:prstGeom prst="rect">
                      <a:avLst/>
                    </a:prstGeom>
                  </pic:spPr>
                </pic:pic>
              </a:graphicData>
            </a:graphic>
          </wp:inline>
        </w:drawing>
      </w:r>
    </w:p>
    <w:p w:rsidR="002832DF" w:rsidRPr="00CD1083" w:rsidRDefault="002832DF" w:rsidP="002832DF">
      <w:pPr>
        <w:pStyle w:val="FONTE"/>
      </w:pPr>
      <w:r>
        <w:t>Fonte: IBGE – Censos Demográficos 1991, 2000 e 2010/Atlas Brasil/</w:t>
      </w:r>
      <w:r w:rsidR="001D2DCE">
        <w:t>Elaboração</w:t>
      </w:r>
      <w:r w:rsidRPr="00CD1083">
        <w:t xml:space="preserve">: </w:t>
      </w:r>
      <w:r>
        <w:t>DAPE/</w:t>
      </w:r>
      <w:proofErr w:type="gramStart"/>
      <w:r>
        <w:t>SEE-MG</w:t>
      </w:r>
      <w:proofErr w:type="gramEnd"/>
    </w:p>
    <w:p w:rsidR="00336092" w:rsidRPr="007F733F" w:rsidRDefault="00336092" w:rsidP="0031583C">
      <w:pPr>
        <w:rPr>
          <w:sz w:val="20"/>
          <w:szCs w:val="20"/>
        </w:rPr>
      </w:pPr>
    </w:p>
    <w:p w:rsidR="009D2EAA" w:rsidRDefault="00FF4BBE" w:rsidP="009D2EAA">
      <w:pPr>
        <w:rPr>
          <w:color w:val="000000"/>
          <w:szCs w:val="24"/>
        </w:rPr>
      </w:pPr>
      <w:r>
        <w:t>A porcentagem de pobres, a qual é definida como a p</w:t>
      </w:r>
      <w:r w:rsidRPr="00FF4BBE">
        <w:t>roporção dos indivíduos com renda domiciliar per capita igual ou inferior a R$ 140,00 mensa</w:t>
      </w:r>
      <w:r>
        <w:t>is, em reais de agosto de 2010</w:t>
      </w:r>
      <w:r>
        <w:rPr>
          <w:rStyle w:val="Refdenotaderodap"/>
        </w:rPr>
        <w:footnoteReference w:id="2"/>
      </w:r>
      <w:r>
        <w:t xml:space="preserve">. No que diz respeito a esse indicador, observa-se que o município de </w:t>
      </w:r>
      <w:r w:rsidR="009D2EAA">
        <w:rPr>
          <w:color w:val="000000"/>
        </w:rPr>
        <w:t>Estiva, de 1991 a 2000, apresentou uma queda, em termos relativos, de -50,95% e, de 2000 a 2010, um decréscimo de -67,42%. Por fim, a variação relativa total, ao longo de todo o período, foi de -84,02%.</w:t>
      </w:r>
    </w:p>
    <w:p w:rsidR="00127F16" w:rsidRDefault="00127F16" w:rsidP="00A45584"/>
    <w:p w:rsidR="00127F16" w:rsidRDefault="0031583C" w:rsidP="0031583C">
      <w:pPr>
        <w:pStyle w:val="Legenda"/>
      </w:pPr>
      <w:bookmarkStart w:id="14" w:name="_Toc422387928"/>
      <w:r>
        <w:t xml:space="preserve">GRÁFICO </w:t>
      </w:r>
      <w:r w:rsidR="004A7F58">
        <w:fldChar w:fldCharType="begin"/>
      </w:r>
      <w:r w:rsidR="004A7F58">
        <w:instrText xml:space="preserve"> SEQ GRÁFICO \* ARABIC </w:instrText>
      </w:r>
      <w:r w:rsidR="004A7F58">
        <w:fldChar w:fldCharType="separate"/>
      </w:r>
      <w:r w:rsidR="00A0057C">
        <w:rPr>
          <w:noProof/>
        </w:rPr>
        <w:t>8</w:t>
      </w:r>
      <w:r w:rsidR="004A7F58">
        <w:rPr>
          <w:noProof/>
        </w:rPr>
        <w:fldChar w:fldCharType="end"/>
      </w:r>
      <w:proofErr w:type="gramStart"/>
      <w:r>
        <w:t>:</w:t>
      </w:r>
      <w:proofErr w:type="gramEnd"/>
      <w:r w:rsidR="001D2B3B">
        <w:t>Porcentagem</w:t>
      </w:r>
      <w:r w:rsidRPr="0031583C">
        <w:t xml:space="preserve"> de pobres</w:t>
      </w:r>
      <w:bookmarkEnd w:id="14"/>
    </w:p>
    <w:p w:rsidR="0031583C" w:rsidRPr="001B07E6" w:rsidRDefault="009D2EAA" w:rsidP="0031583C">
      <w:pPr>
        <w:rPr>
          <w:color w:val="ED7D31" w:themeColor="accent2"/>
        </w:rPr>
      </w:pPr>
      <w:r>
        <w:rPr>
          <w:noProof/>
          <w:lang w:eastAsia="pt-BR"/>
        </w:rPr>
        <w:drawing>
          <wp:inline distT="0" distB="0" distL="0" distR="0">
            <wp:extent cx="5612130" cy="2667635"/>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612130" cy="2667635"/>
                    </a:xfrm>
                    <a:prstGeom prst="rect">
                      <a:avLst/>
                    </a:prstGeom>
                  </pic:spPr>
                </pic:pic>
              </a:graphicData>
            </a:graphic>
          </wp:inline>
        </w:drawing>
      </w:r>
    </w:p>
    <w:p w:rsidR="002832DF" w:rsidRPr="00CD1083" w:rsidRDefault="002832DF" w:rsidP="002832DF">
      <w:pPr>
        <w:pStyle w:val="FONTE"/>
      </w:pPr>
      <w:r>
        <w:t>Fonte: IBGE – Censos Demográficos 1991, 2000 e 2010/Atlas Brasil/</w:t>
      </w:r>
      <w:r w:rsidR="001D2DCE">
        <w:t>Elaboração</w:t>
      </w:r>
      <w:r w:rsidRPr="00CD1083">
        <w:t xml:space="preserve">: </w:t>
      </w:r>
      <w:r>
        <w:t>DAPE/</w:t>
      </w:r>
      <w:proofErr w:type="gramStart"/>
      <w:r>
        <w:t>SEE-MG</w:t>
      </w:r>
      <w:proofErr w:type="gramEnd"/>
    </w:p>
    <w:p w:rsidR="002832DF" w:rsidRDefault="002832DF" w:rsidP="00A45584"/>
    <w:p w:rsidR="009D2EAA" w:rsidRDefault="00FF4BBE" w:rsidP="009D2EAA">
      <w:pPr>
        <w:rPr>
          <w:color w:val="000000"/>
          <w:szCs w:val="24"/>
        </w:rPr>
      </w:pPr>
      <w:r>
        <w:lastRenderedPageBreak/>
        <w:t xml:space="preserve">No que diz respeito à renda </w:t>
      </w:r>
      <w:r w:rsidRPr="00BA272E">
        <w:rPr>
          <w:i/>
        </w:rPr>
        <w:t>per capita</w:t>
      </w:r>
      <w:r w:rsidR="00BA272E">
        <w:t xml:space="preserve"> dos munícipes é importante verificar a diferença entre os mais pobres e a média da renda dos habitantes. Para análise, o indicador utilizado foi </w:t>
      </w:r>
      <w:proofErr w:type="gramStart"/>
      <w:r w:rsidR="00BA272E">
        <w:t>a</w:t>
      </w:r>
      <w:proofErr w:type="gramEnd"/>
      <w:r w:rsidR="00BA272E">
        <w:t xml:space="preserve"> m</w:t>
      </w:r>
      <w:r w:rsidR="00BA272E" w:rsidRPr="00BA272E">
        <w:t xml:space="preserve">édia da renda </w:t>
      </w:r>
      <w:proofErr w:type="spellStart"/>
      <w:r w:rsidR="00BA272E" w:rsidRPr="00BA272E">
        <w:t>domiciliar</w:t>
      </w:r>
      <w:r w:rsidR="00BA272E" w:rsidRPr="00BA272E">
        <w:rPr>
          <w:i/>
        </w:rPr>
        <w:t>per</w:t>
      </w:r>
      <w:proofErr w:type="spellEnd"/>
      <w:r w:rsidR="00BA272E" w:rsidRPr="00BA272E">
        <w:rPr>
          <w:i/>
        </w:rPr>
        <w:t xml:space="preserve"> capita</w:t>
      </w:r>
      <w:r w:rsidR="00BA272E" w:rsidRPr="00BA272E">
        <w:t xml:space="preserve"> dos indivíduos pertencentes ao quinto mais pobre da distribuição de indivíduos segundo a renda domiciliar </w:t>
      </w:r>
      <w:r w:rsidR="00BA272E" w:rsidRPr="00BA272E">
        <w:rPr>
          <w:i/>
        </w:rPr>
        <w:t>per capita</w:t>
      </w:r>
      <w:r w:rsidR="00BA272E">
        <w:rPr>
          <w:rStyle w:val="Refdenotaderodap"/>
          <w:i/>
        </w:rPr>
        <w:footnoteReference w:id="3"/>
      </w:r>
      <w:r w:rsidR="00BA272E" w:rsidRPr="00BA272E">
        <w:t xml:space="preserve">. </w:t>
      </w:r>
      <w:r w:rsidR="00BA272E">
        <w:t xml:space="preserve">Em relação a essa variável, </w:t>
      </w:r>
      <w:r w:rsidR="009D2EAA">
        <w:rPr>
          <w:color w:val="000000"/>
        </w:rPr>
        <w:t>Estiva, de 1991 a 2000, apresentou um aumento, em termos relativos, de 60,13% e, de 2000 a 2010, uma elevação de 67,49%. Por fim, a variação relativa total, ao longo de todo o período, foi de 168,19%.</w:t>
      </w:r>
    </w:p>
    <w:p w:rsidR="00FF4BBE" w:rsidRDefault="00FF4BBE" w:rsidP="00A45584">
      <w:pPr>
        <w:rPr>
          <w:color w:val="ED7D31" w:themeColor="accent2"/>
        </w:rPr>
      </w:pPr>
    </w:p>
    <w:p w:rsidR="001D2B3B" w:rsidRDefault="00BF738B" w:rsidP="00BF738B">
      <w:pPr>
        <w:pStyle w:val="Legenda"/>
      </w:pPr>
      <w:bookmarkStart w:id="15" w:name="_Toc422387929"/>
      <w:r>
        <w:t xml:space="preserve">GRÁFICO </w:t>
      </w:r>
      <w:r w:rsidR="004A7F58">
        <w:fldChar w:fldCharType="begin"/>
      </w:r>
      <w:r w:rsidR="004A7F58">
        <w:instrText xml:space="preserve"> SEQ GRÁFICO \* ARABIC </w:instrText>
      </w:r>
      <w:r w:rsidR="004A7F58">
        <w:fldChar w:fldCharType="separate"/>
      </w:r>
      <w:r w:rsidR="00A0057C">
        <w:rPr>
          <w:noProof/>
        </w:rPr>
        <w:t>9</w:t>
      </w:r>
      <w:r w:rsidR="004A7F58">
        <w:rPr>
          <w:noProof/>
        </w:rPr>
        <w:fldChar w:fldCharType="end"/>
      </w:r>
      <w:proofErr w:type="gramStart"/>
      <w:r>
        <w:t>:</w:t>
      </w:r>
      <w:proofErr w:type="gramEnd"/>
      <w:r w:rsidR="00FF4BBE">
        <w:t>Renda per capita</w:t>
      </w:r>
      <w:r>
        <w:t xml:space="preserve"> média do 1º </w:t>
      </w:r>
      <w:r w:rsidRPr="00BF738B">
        <w:t>quinto mais pobre</w:t>
      </w:r>
      <w:bookmarkEnd w:id="15"/>
    </w:p>
    <w:p w:rsidR="00BF738B" w:rsidRPr="001B07E6" w:rsidRDefault="009D2EAA" w:rsidP="00BF738B">
      <w:pPr>
        <w:rPr>
          <w:color w:val="ED7D31" w:themeColor="accent2"/>
        </w:rPr>
      </w:pPr>
      <w:r>
        <w:rPr>
          <w:noProof/>
          <w:lang w:eastAsia="pt-BR"/>
        </w:rPr>
        <w:drawing>
          <wp:inline distT="0" distB="0" distL="0" distR="0">
            <wp:extent cx="5612130" cy="2663190"/>
            <wp:effectExtent l="0" t="0" r="762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12130" cy="2663190"/>
                    </a:xfrm>
                    <a:prstGeom prst="rect">
                      <a:avLst/>
                    </a:prstGeom>
                  </pic:spPr>
                </pic:pic>
              </a:graphicData>
            </a:graphic>
          </wp:inline>
        </w:drawing>
      </w:r>
    </w:p>
    <w:p w:rsidR="004B1D61" w:rsidRPr="00CD1083" w:rsidRDefault="004B1D61" w:rsidP="004B1D61">
      <w:pPr>
        <w:pStyle w:val="FONTE"/>
      </w:pPr>
      <w:r>
        <w:t>Fonte: IBGE – Censos Demográficos 1991, 2000 e 2010/Atlas Brasil/</w:t>
      </w:r>
      <w:r w:rsidR="001D2DCE">
        <w:t>Elaboração</w:t>
      </w:r>
      <w:r w:rsidRPr="00CD1083">
        <w:t xml:space="preserve">: </w:t>
      </w:r>
      <w:r>
        <w:t>DAPE/</w:t>
      </w:r>
      <w:proofErr w:type="gramStart"/>
      <w:r>
        <w:t>SEE-MG</w:t>
      </w:r>
      <w:proofErr w:type="gramEnd"/>
    </w:p>
    <w:p w:rsidR="004B1D61" w:rsidRDefault="004B1D61" w:rsidP="00A45584"/>
    <w:p w:rsidR="009D2EAA" w:rsidRDefault="00704DCF" w:rsidP="009D2EAA">
      <w:pPr>
        <w:rPr>
          <w:color w:val="000000"/>
          <w:szCs w:val="24"/>
        </w:rPr>
      </w:pPr>
      <w:r>
        <w:t>Para o prosseguimento do diagnóstico</w:t>
      </w:r>
      <w:r w:rsidR="00BA272E">
        <w:t>, analisou-se a renda per capita média, ou seja, a r</w:t>
      </w:r>
      <w:r w:rsidR="00BA272E" w:rsidRPr="00BA272E">
        <w:t>azão entre o somatório da renda de todos os indivíduos residentes em domicílios particulares permanentes e o número total desses indivíduos</w:t>
      </w:r>
      <w:r w:rsidR="00BA272E">
        <w:rPr>
          <w:rStyle w:val="Refdenotaderodap"/>
        </w:rPr>
        <w:footnoteReference w:id="4"/>
      </w:r>
      <w:r w:rsidR="00BA272E" w:rsidRPr="00BA272E">
        <w:t xml:space="preserve">. </w:t>
      </w:r>
      <w:r w:rsidR="00B94796">
        <w:t xml:space="preserve">No que concerne a esse indicador, o município de </w:t>
      </w:r>
      <w:r w:rsidR="009D2EAA">
        <w:rPr>
          <w:color w:val="000000"/>
        </w:rPr>
        <w:t>Estiva, de 1991 a 2000, apresentou um aumento, em termos relativos, de 55,09% e, de 2000 a 2010, uma elevação de 13,45%. Por fim, a variação relativa total, ao longo de todo o período, foi de 75,96%.</w:t>
      </w:r>
    </w:p>
    <w:p w:rsidR="006A2F4A" w:rsidRPr="00BA272E" w:rsidRDefault="006A2F4A" w:rsidP="00A45584"/>
    <w:p w:rsidR="00BF738B" w:rsidRDefault="001E6BC4" w:rsidP="001E6BC4">
      <w:pPr>
        <w:pStyle w:val="Legenda"/>
      </w:pPr>
      <w:bookmarkStart w:id="16" w:name="_Toc422387930"/>
      <w:r>
        <w:t xml:space="preserve">GRÁFICO </w:t>
      </w:r>
      <w:r w:rsidR="004A7F58">
        <w:fldChar w:fldCharType="begin"/>
      </w:r>
      <w:r w:rsidR="004A7F58">
        <w:instrText xml:space="preserve"> SEQ GRÁFICO \* ARABIC </w:instrText>
      </w:r>
      <w:r w:rsidR="004A7F58">
        <w:fldChar w:fldCharType="separate"/>
      </w:r>
      <w:r w:rsidR="00A0057C">
        <w:rPr>
          <w:noProof/>
        </w:rPr>
        <w:t>10</w:t>
      </w:r>
      <w:r w:rsidR="004A7F58">
        <w:rPr>
          <w:noProof/>
        </w:rPr>
        <w:fldChar w:fldCharType="end"/>
      </w:r>
      <w:r>
        <w:t xml:space="preserve">: </w:t>
      </w:r>
      <w:r w:rsidRPr="001E6BC4">
        <w:t>Renda per capita</w:t>
      </w:r>
      <w:bookmarkEnd w:id="16"/>
    </w:p>
    <w:p w:rsidR="001E6BC4" w:rsidRPr="001B07E6" w:rsidRDefault="009D2EAA" w:rsidP="001E6BC4">
      <w:pPr>
        <w:rPr>
          <w:color w:val="ED7D31" w:themeColor="accent2"/>
        </w:rPr>
      </w:pPr>
      <w:r>
        <w:rPr>
          <w:noProof/>
          <w:lang w:eastAsia="pt-BR"/>
        </w:rPr>
        <w:lastRenderedPageBreak/>
        <w:drawing>
          <wp:inline distT="0" distB="0" distL="0" distR="0">
            <wp:extent cx="5612130" cy="2663190"/>
            <wp:effectExtent l="0" t="0" r="7620"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612130" cy="2663190"/>
                    </a:xfrm>
                    <a:prstGeom prst="rect">
                      <a:avLst/>
                    </a:prstGeom>
                  </pic:spPr>
                </pic:pic>
              </a:graphicData>
            </a:graphic>
          </wp:inline>
        </w:drawing>
      </w:r>
    </w:p>
    <w:p w:rsidR="004B1D61" w:rsidRPr="00CD1083" w:rsidRDefault="004B1D61" w:rsidP="004B1D61">
      <w:pPr>
        <w:pStyle w:val="FONTE"/>
      </w:pPr>
      <w:r>
        <w:t>Fonte: IBGE – Censos Demográficos 1991, 2000 e 2010/Atlas Brasil/</w:t>
      </w:r>
      <w:r w:rsidR="001D2DCE">
        <w:t>Elaboração</w:t>
      </w:r>
      <w:r w:rsidRPr="00CD1083">
        <w:t xml:space="preserve">: </w:t>
      </w:r>
      <w:r>
        <w:t>DAPE/</w:t>
      </w:r>
      <w:proofErr w:type="gramStart"/>
      <w:r>
        <w:t>SEE-MG</w:t>
      </w:r>
      <w:proofErr w:type="gramEnd"/>
    </w:p>
    <w:p w:rsidR="004B1D61" w:rsidRDefault="004B1D61" w:rsidP="00704DCF"/>
    <w:p w:rsidR="009D2EAA" w:rsidRDefault="0041380F" w:rsidP="009D2EAA">
      <w:pPr>
        <w:rPr>
          <w:color w:val="000000"/>
          <w:szCs w:val="24"/>
        </w:rPr>
      </w:pPr>
      <w:r>
        <w:t>Um indicativo de vulnerabilidade social é o p</w:t>
      </w:r>
      <w:r w:rsidRPr="00B53A05">
        <w:t>ercentual de pessoas que vivem em domicílios vulneráveis à pobreza (com renda per capita inferior a 1/2 salário mínimo de agosto de 2010) e em que ninguém tem o ensino fundamental completo</w:t>
      </w:r>
      <w:r w:rsidR="00704DCF">
        <w:rPr>
          <w:rStyle w:val="Refdenotaderodap"/>
        </w:rPr>
        <w:footnoteReference w:id="5"/>
      </w:r>
      <w:r w:rsidR="00704DCF" w:rsidRPr="00CD6980">
        <w:t xml:space="preserve">. </w:t>
      </w:r>
      <w:r w:rsidR="00704DCF">
        <w:t xml:space="preserve">Nesse sentido, </w:t>
      </w:r>
      <w:r w:rsidR="009D2EAA">
        <w:rPr>
          <w:color w:val="000000"/>
        </w:rPr>
        <w:t>Estiva, de 1991 a 2000, apresentou um aumento, em termos relativos, de 7,69% e, de 2000 a 2010, um decréscimo de -62,40%. Por fim, a variação relativa total, ao longo de todo o período, foi de -59,51%.</w:t>
      </w:r>
    </w:p>
    <w:p w:rsidR="00704DCF" w:rsidRDefault="00704DCF" w:rsidP="00704DCF"/>
    <w:p w:rsidR="001E6BC4" w:rsidRDefault="001E6BC4" w:rsidP="001E6BC4">
      <w:pPr>
        <w:pStyle w:val="Legenda"/>
      </w:pPr>
      <w:bookmarkStart w:id="17" w:name="_Toc422387931"/>
      <w:r>
        <w:t xml:space="preserve">GRÁFICO </w:t>
      </w:r>
      <w:r w:rsidR="004A7F58">
        <w:fldChar w:fldCharType="begin"/>
      </w:r>
      <w:r w:rsidR="004A7F58">
        <w:instrText xml:space="preserve"> SEQ GRÁFICO \* ARABIC </w:instrText>
      </w:r>
      <w:r w:rsidR="004A7F58">
        <w:fldChar w:fldCharType="separate"/>
      </w:r>
      <w:r w:rsidR="00A0057C">
        <w:rPr>
          <w:noProof/>
        </w:rPr>
        <w:t>11</w:t>
      </w:r>
      <w:r w:rsidR="004A7F58">
        <w:rPr>
          <w:noProof/>
        </w:rPr>
        <w:fldChar w:fldCharType="end"/>
      </w:r>
      <w:proofErr w:type="gramStart"/>
      <w:r>
        <w:t>:</w:t>
      </w:r>
      <w:proofErr w:type="gramEnd"/>
      <w:r>
        <w:t xml:space="preserve">Porcentagem </w:t>
      </w:r>
      <w:r w:rsidRPr="001E6BC4">
        <w:t>de pessoas em domicílios vulneráveis à pobreza e em que ninguém tem fundamental completo.</w:t>
      </w:r>
      <w:bookmarkEnd w:id="17"/>
    </w:p>
    <w:p w:rsidR="001E6BC4" w:rsidRPr="001B07E6" w:rsidRDefault="009D2EAA" w:rsidP="001E6BC4">
      <w:pPr>
        <w:rPr>
          <w:color w:val="ED7D31" w:themeColor="accent2"/>
        </w:rPr>
      </w:pPr>
      <w:r>
        <w:rPr>
          <w:noProof/>
          <w:lang w:eastAsia="pt-BR"/>
        </w:rPr>
        <w:drawing>
          <wp:inline distT="0" distB="0" distL="0" distR="0">
            <wp:extent cx="5612130" cy="2667635"/>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612130" cy="2667635"/>
                    </a:xfrm>
                    <a:prstGeom prst="rect">
                      <a:avLst/>
                    </a:prstGeom>
                  </pic:spPr>
                </pic:pic>
              </a:graphicData>
            </a:graphic>
          </wp:inline>
        </w:drawing>
      </w:r>
    </w:p>
    <w:p w:rsidR="004B1D61" w:rsidRPr="00CD1083" w:rsidRDefault="004B1D61" w:rsidP="004B1D61">
      <w:pPr>
        <w:pStyle w:val="FONTE"/>
      </w:pPr>
      <w:r>
        <w:lastRenderedPageBreak/>
        <w:t>Fonte: IBGE – Censos Demográficos 1991, 2000 e 2010/Atlas Brasil/</w:t>
      </w:r>
      <w:r w:rsidR="001D2DCE">
        <w:t>Elaboração</w:t>
      </w:r>
      <w:r w:rsidRPr="00CD1083">
        <w:t xml:space="preserve">: </w:t>
      </w:r>
      <w:r>
        <w:t>DAPE/</w:t>
      </w:r>
      <w:proofErr w:type="gramStart"/>
      <w:r>
        <w:t>SEE-MG</w:t>
      </w:r>
      <w:proofErr w:type="gramEnd"/>
    </w:p>
    <w:p w:rsidR="00704DCF" w:rsidRDefault="00704DCF" w:rsidP="00704DCF"/>
    <w:p w:rsidR="009D2EAA" w:rsidRDefault="0041380F" w:rsidP="009D2EAA">
      <w:pPr>
        <w:rPr>
          <w:color w:val="000000"/>
          <w:szCs w:val="24"/>
        </w:rPr>
      </w:pPr>
      <w:r>
        <w:t>Uma questão social que tem sido bastante debatida é a gravidez na adolescência. Para essa análise foram considerados dois indicadores. O primeiro deles é a r</w:t>
      </w:r>
      <w:r w:rsidRPr="008C3391">
        <w:t>azão entre as mulheres de 10 a 14 anos de idade que tiveram filhos e o total de mulheres nesta faixa etária multiplicado por 100</w:t>
      </w:r>
      <w:r>
        <w:t>, ou seja, o percentual de mulheres de 10 a 14 anos que tiveram filhos</w:t>
      </w:r>
      <w:r w:rsidRPr="008C3391">
        <w:t>.</w:t>
      </w:r>
      <w:r w:rsidR="00704DCF">
        <w:t xml:space="preserve"> Sobre esse indicador </w:t>
      </w:r>
      <w:r w:rsidR="009D2EAA">
        <w:rPr>
          <w:color w:val="000000"/>
        </w:rPr>
        <w:t xml:space="preserve">Estiva os valores para os anos de 1991, 2000 e 2010 </w:t>
      </w:r>
      <w:proofErr w:type="gramStart"/>
      <w:r w:rsidR="009D2EAA">
        <w:rPr>
          <w:color w:val="000000"/>
        </w:rPr>
        <w:t>é</w:t>
      </w:r>
      <w:proofErr w:type="gramEnd"/>
      <w:r w:rsidR="009D2EAA">
        <w:rPr>
          <w:color w:val="000000"/>
        </w:rPr>
        <w:t xml:space="preserve"> 0,0.</w:t>
      </w:r>
    </w:p>
    <w:p w:rsidR="00704DCF" w:rsidRPr="009A63EE" w:rsidRDefault="00704DCF" w:rsidP="00704DCF"/>
    <w:p w:rsidR="001E6BC4" w:rsidRDefault="001E6BC4" w:rsidP="001E6BC4">
      <w:pPr>
        <w:pStyle w:val="Legenda"/>
      </w:pPr>
      <w:bookmarkStart w:id="18" w:name="_Toc422387932"/>
      <w:r>
        <w:t xml:space="preserve">GRÁFICO </w:t>
      </w:r>
      <w:r w:rsidR="004A7F58">
        <w:fldChar w:fldCharType="begin"/>
      </w:r>
      <w:r w:rsidR="004A7F58">
        <w:instrText xml:space="preserve"> SEQ GRÁFICO \* ARABIC </w:instrText>
      </w:r>
      <w:r w:rsidR="004A7F58">
        <w:fldChar w:fldCharType="separate"/>
      </w:r>
      <w:r w:rsidR="00A0057C">
        <w:rPr>
          <w:noProof/>
        </w:rPr>
        <w:t>12</w:t>
      </w:r>
      <w:r w:rsidR="004A7F58">
        <w:rPr>
          <w:noProof/>
        </w:rPr>
        <w:fldChar w:fldCharType="end"/>
      </w:r>
      <w:proofErr w:type="gramStart"/>
      <w:r>
        <w:t>:</w:t>
      </w:r>
      <w:proofErr w:type="gramEnd"/>
      <w:r>
        <w:t>Porcentagem</w:t>
      </w:r>
      <w:r w:rsidRPr="001E6BC4">
        <w:t xml:space="preserve"> de mulheres de 10 a 14 anos que tiveram filhos</w:t>
      </w:r>
      <w:bookmarkEnd w:id="18"/>
    </w:p>
    <w:p w:rsidR="001E6BC4" w:rsidRPr="001B07E6" w:rsidRDefault="009D2EAA" w:rsidP="001E6BC4">
      <w:pPr>
        <w:rPr>
          <w:color w:val="ED7D31" w:themeColor="accent2"/>
        </w:rPr>
      </w:pPr>
      <w:r>
        <w:rPr>
          <w:noProof/>
          <w:lang w:eastAsia="pt-BR"/>
        </w:rPr>
        <w:drawing>
          <wp:inline distT="0" distB="0" distL="0" distR="0">
            <wp:extent cx="5612130" cy="2667635"/>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612130" cy="2667635"/>
                    </a:xfrm>
                    <a:prstGeom prst="rect">
                      <a:avLst/>
                    </a:prstGeom>
                  </pic:spPr>
                </pic:pic>
              </a:graphicData>
            </a:graphic>
          </wp:inline>
        </w:drawing>
      </w:r>
    </w:p>
    <w:p w:rsidR="004B1D61" w:rsidRPr="00CD1083" w:rsidRDefault="004B1D61" w:rsidP="004B1D61">
      <w:pPr>
        <w:pStyle w:val="FONTE"/>
      </w:pPr>
      <w:r>
        <w:t>Fonte: IBGE – Censos Demográficos 1991, 2000 e 2010/Atlas Brasil/</w:t>
      </w:r>
      <w:r w:rsidR="001D2DCE">
        <w:t>Elaboração</w:t>
      </w:r>
      <w:r w:rsidRPr="00CD1083">
        <w:t xml:space="preserve">: </w:t>
      </w:r>
      <w:r>
        <w:t>DAPE/</w:t>
      </w:r>
      <w:proofErr w:type="gramStart"/>
      <w:r>
        <w:t>SEE-MG</w:t>
      </w:r>
      <w:proofErr w:type="gramEnd"/>
    </w:p>
    <w:p w:rsidR="00704DCF" w:rsidRDefault="00704DCF" w:rsidP="00704DCF"/>
    <w:p w:rsidR="009D2EAA" w:rsidRDefault="0041380F" w:rsidP="009D2EAA">
      <w:pPr>
        <w:rPr>
          <w:color w:val="000000"/>
          <w:szCs w:val="24"/>
        </w:rPr>
      </w:pPr>
      <w:r>
        <w:t xml:space="preserve">O outro dado considerado foi </w:t>
      </w:r>
      <w:proofErr w:type="gramStart"/>
      <w:r>
        <w:t>a</w:t>
      </w:r>
      <w:proofErr w:type="gramEnd"/>
      <w:r>
        <w:t xml:space="preserve"> r</w:t>
      </w:r>
      <w:r w:rsidRPr="008C3391">
        <w:t>azão entre as mulheres de 15 a 17 anos de idade que tiveram filhos e o total de mulheres nesta faixa etária multiplicado por 100</w:t>
      </w:r>
      <w:r>
        <w:t>, ou seja, o percentual de mulheres de 15 a 17 anos que tiveram filhos</w:t>
      </w:r>
      <w:r w:rsidRPr="008C3391">
        <w:t>.</w:t>
      </w:r>
      <w:r>
        <w:t xml:space="preserve"> Nesse </w:t>
      </w:r>
      <w:proofErr w:type="spellStart"/>
      <w:proofErr w:type="gramStart"/>
      <w:r>
        <w:t>indicador,</w:t>
      </w:r>
      <w:proofErr w:type="gramEnd"/>
      <w:r w:rsidR="009D2EAA">
        <w:rPr>
          <w:color w:val="000000"/>
        </w:rPr>
        <w:t>Estiva</w:t>
      </w:r>
      <w:proofErr w:type="spellEnd"/>
      <w:r w:rsidR="009D2EAA">
        <w:rPr>
          <w:color w:val="000000"/>
        </w:rPr>
        <w:t>, de 1991 a 2000, apresentou um aumento, em termos relativos, de 71,26% e, de 2000 a 2010, um decréscimo de -47,43%. Por fim, a variação relativa total, ao longo de todo o período, foi de -9,96%.</w:t>
      </w:r>
    </w:p>
    <w:p w:rsidR="00704DCF" w:rsidRPr="009A63EE" w:rsidRDefault="00704DCF" w:rsidP="00704DCF"/>
    <w:p w:rsidR="001E6BC4" w:rsidRPr="001E6BC4" w:rsidRDefault="001E6BC4" w:rsidP="001E6BC4">
      <w:pPr>
        <w:pStyle w:val="Legenda"/>
      </w:pPr>
      <w:bookmarkStart w:id="19" w:name="_Toc422387933"/>
      <w:r>
        <w:t xml:space="preserve">GRÁFICO </w:t>
      </w:r>
      <w:r w:rsidR="004A7F58">
        <w:fldChar w:fldCharType="begin"/>
      </w:r>
      <w:r w:rsidR="004A7F58">
        <w:instrText xml:space="preserve"> SEQ GRÁFICO \* ARABIC </w:instrText>
      </w:r>
      <w:r w:rsidR="004A7F58">
        <w:fldChar w:fldCharType="separate"/>
      </w:r>
      <w:r w:rsidR="00A0057C">
        <w:rPr>
          <w:noProof/>
        </w:rPr>
        <w:t>13</w:t>
      </w:r>
      <w:r w:rsidR="004A7F58">
        <w:rPr>
          <w:noProof/>
        </w:rPr>
        <w:fldChar w:fldCharType="end"/>
      </w:r>
      <w:proofErr w:type="gramStart"/>
      <w:r>
        <w:t>:</w:t>
      </w:r>
      <w:proofErr w:type="gramEnd"/>
      <w:r w:rsidR="006D7AB1">
        <w:t>Porcentagem</w:t>
      </w:r>
      <w:r w:rsidR="006D7AB1" w:rsidRPr="006D7AB1">
        <w:t xml:space="preserve"> de mulheres de 15 a 17 anos que tiveram filhos</w:t>
      </w:r>
      <w:bookmarkEnd w:id="19"/>
    </w:p>
    <w:p w:rsidR="006D7AB1" w:rsidRPr="001B07E6" w:rsidRDefault="009D2EAA" w:rsidP="006D7AB1">
      <w:pPr>
        <w:rPr>
          <w:color w:val="ED7D31" w:themeColor="accent2"/>
        </w:rPr>
      </w:pPr>
      <w:r>
        <w:rPr>
          <w:noProof/>
          <w:lang w:eastAsia="pt-BR"/>
        </w:rPr>
        <w:lastRenderedPageBreak/>
        <w:drawing>
          <wp:inline distT="0" distB="0" distL="0" distR="0">
            <wp:extent cx="5612130" cy="2667635"/>
            <wp:effectExtent l="0" t="0" r="762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612130" cy="2667635"/>
                    </a:xfrm>
                    <a:prstGeom prst="rect">
                      <a:avLst/>
                    </a:prstGeom>
                  </pic:spPr>
                </pic:pic>
              </a:graphicData>
            </a:graphic>
          </wp:inline>
        </w:drawing>
      </w:r>
    </w:p>
    <w:p w:rsidR="004B1D61" w:rsidRPr="00CD1083" w:rsidRDefault="004B1D61" w:rsidP="004B1D61">
      <w:pPr>
        <w:pStyle w:val="FONTE"/>
      </w:pPr>
      <w:r>
        <w:t>Fonte: IBGE – Censos Demográficos 1991, 2000 e 2010/Atlas Brasil/</w:t>
      </w:r>
      <w:r w:rsidR="001D2DCE">
        <w:t>Elaboração</w:t>
      </w:r>
      <w:r w:rsidRPr="00CD1083">
        <w:t xml:space="preserve">: </w:t>
      </w:r>
      <w:r>
        <w:t>DAPE/</w:t>
      </w:r>
      <w:proofErr w:type="gramStart"/>
      <w:r>
        <w:t>SEE-MG</w:t>
      </w:r>
      <w:proofErr w:type="gramEnd"/>
    </w:p>
    <w:p w:rsidR="006D7AB1" w:rsidRDefault="006D7AB1" w:rsidP="006D7AB1">
      <w:pPr>
        <w:rPr>
          <w:color w:val="ED7D31" w:themeColor="accent2"/>
        </w:rPr>
      </w:pPr>
    </w:p>
    <w:p w:rsidR="008A6F79" w:rsidRDefault="008A6F79" w:rsidP="00A45584"/>
    <w:p w:rsidR="00716BE4" w:rsidRDefault="00716BE4" w:rsidP="00716BE4">
      <w:pPr>
        <w:pStyle w:val="Ttulo3"/>
      </w:pPr>
      <w:bookmarkStart w:id="20" w:name="_Toc422387895"/>
      <w:r w:rsidRPr="003A50DF">
        <w:t xml:space="preserve">2.3.1 – </w:t>
      </w:r>
      <w:r>
        <w:t>Í</w:t>
      </w:r>
      <w:r w:rsidRPr="003A50DF">
        <w:t>ndice de desenvolvimento humano</w:t>
      </w:r>
      <w:bookmarkEnd w:id="20"/>
    </w:p>
    <w:p w:rsidR="004B1D61" w:rsidRPr="004B1D61" w:rsidRDefault="004B1D61" w:rsidP="004B1D61"/>
    <w:p w:rsidR="0041380F" w:rsidRPr="002A5420" w:rsidRDefault="0041380F" w:rsidP="0041380F">
      <w:pPr>
        <w:rPr>
          <w:lang w:eastAsia="pt-BR"/>
        </w:rPr>
      </w:pPr>
      <w:r>
        <w:rPr>
          <w:lang w:eastAsia="pt-BR"/>
        </w:rPr>
        <w:t>O Índice de Desenvolvimento Humano Municipal (IDHM) é um indicador sintético que se propõe ser uma medida do estágio de desenvolvimento humano. Ele é composto por três componentes. Primeiramente, pelo í</w:t>
      </w:r>
      <w:r w:rsidRPr="00EF2AA5">
        <w:rPr>
          <w:lang w:eastAsia="pt-BR"/>
        </w:rPr>
        <w:t>ndice sintético da dimensão Educação</w:t>
      </w:r>
      <w:r>
        <w:rPr>
          <w:lang w:eastAsia="pt-BR"/>
        </w:rPr>
        <w:t>, o qual é</w:t>
      </w:r>
      <w:r w:rsidRPr="00EF2AA5">
        <w:rPr>
          <w:lang w:eastAsia="pt-BR"/>
        </w:rPr>
        <w:t xml:space="preserve"> obtido através da média geométrica do </w:t>
      </w:r>
      <w:proofErr w:type="spellStart"/>
      <w:r w:rsidRPr="00EF2AA5">
        <w:rPr>
          <w:lang w:eastAsia="pt-BR"/>
        </w:rPr>
        <w:t>subíndice</w:t>
      </w:r>
      <w:proofErr w:type="spellEnd"/>
      <w:r w:rsidRPr="00EF2AA5">
        <w:rPr>
          <w:lang w:eastAsia="pt-BR"/>
        </w:rPr>
        <w:t xml:space="preserve"> de frequência de crianças e jovens à escola, com peso de 2/3, e do </w:t>
      </w:r>
      <w:proofErr w:type="spellStart"/>
      <w:r w:rsidRPr="00EF2AA5">
        <w:rPr>
          <w:lang w:eastAsia="pt-BR"/>
        </w:rPr>
        <w:t>subíndice</w:t>
      </w:r>
      <w:proofErr w:type="spellEnd"/>
      <w:r w:rsidRPr="00EF2AA5">
        <w:rPr>
          <w:lang w:eastAsia="pt-BR"/>
        </w:rPr>
        <w:t xml:space="preserve"> de escolaridade da população adulta, com peso de 1/3.</w:t>
      </w:r>
      <w:r>
        <w:rPr>
          <w:lang w:eastAsia="pt-BR"/>
        </w:rPr>
        <w:t xml:space="preserve"> Em seguida, pelo í</w:t>
      </w:r>
      <w:r w:rsidRPr="00EF2AA5">
        <w:rPr>
          <w:lang w:eastAsia="pt-BR"/>
        </w:rPr>
        <w:t>ndice da dimensão Longevidade</w:t>
      </w:r>
      <w:r>
        <w:rPr>
          <w:lang w:eastAsia="pt-BR"/>
        </w:rPr>
        <w:t>, o qual é calculado</w:t>
      </w:r>
      <w:r w:rsidRPr="00EF2AA5">
        <w:rPr>
          <w:lang w:eastAsia="pt-BR"/>
        </w:rPr>
        <w:t xml:space="preserve"> a partir do indicador Esperança de vida ao nascer, através da fórmula: [(valor observado do indicador) - (valor mínimo)] / [(valor máximo) - (valor mínimo)], onde os valores mínimo e máximo são 25 e 85 anos, respectivamente.</w:t>
      </w:r>
      <w:r>
        <w:rPr>
          <w:lang w:eastAsia="pt-BR"/>
        </w:rPr>
        <w:t xml:space="preserve"> Por fim, o </w:t>
      </w:r>
      <w:r w:rsidRPr="00EF2AA5">
        <w:rPr>
          <w:lang w:eastAsia="pt-BR"/>
        </w:rPr>
        <w:t>Índice da dimensão Renda</w:t>
      </w:r>
      <w:r>
        <w:rPr>
          <w:lang w:eastAsia="pt-BR"/>
        </w:rPr>
        <w:t xml:space="preserve">, que é </w:t>
      </w:r>
      <w:proofErr w:type="spellStart"/>
      <w:r>
        <w:rPr>
          <w:lang w:eastAsia="pt-BR"/>
        </w:rPr>
        <w:t>calculadoa</w:t>
      </w:r>
      <w:proofErr w:type="spellEnd"/>
      <w:r>
        <w:rPr>
          <w:lang w:eastAsia="pt-BR"/>
        </w:rPr>
        <w:t xml:space="preserve"> partir do </w:t>
      </w:r>
      <w:r w:rsidRPr="00EF2AA5">
        <w:rPr>
          <w:lang w:eastAsia="pt-BR"/>
        </w:rPr>
        <w:t>indicador Renda per capita, através da fórmula: [</w:t>
      </w:r>
      <w:proofErr w:type="spellStart"/>
      <w:r w:rsidRPr="00EF2AA5">
        <w:rPr>
          <w:lang w:eastAsia="pt-BR"/>
        </w:rPr>
        <w:t>ln</w:t>
      </w:r>
      <w:proofErr w:type="spellEnd"/>
      <w:r w:rsidRPr="00EF2AA5">
        <w:rPr>
          <w:lang w:eastAsia="pt-BR"/>
        </w:rPr>
        <w:t xml:space="preserve"> (valor observado do indicador) - </w:t>
      </w:r>
      <w:proofErr w:type="spellStart"/>
      <w:r w:rsidRPr="00EF2AA5">
        <w:rPr>
          <w:lang w:eastAsia="pt-BR"/>
        </w:rPr>
        <w:t>ln</w:t>
      </w:r>
      <w:proofErr w:type="spellEnd"/>
      <w:r w:rsidRPr="00EF2AA5">
        <w:rPr>
          <w:lang w:eastAsia="pt-BR"/>
        </w:rPr>
        <w:t xml:space="preserve"> (valor mínimo)] / [</w:t>
      </w:r>
      <w:proofErr w:type="spellStart"/>
      <w:r w:rsidRPr="00EF2AA5">
        <w:rPr>
          <w:lang w:eastAsia="pt-BR"/>
        </w:rPr>
        <w:t>ln</w:t>
      </w:r>
      <w:proofErr w:type="spellEnd"/>
      <w:r w:rsidRPr="00EF2AA5">
        <w:rPr>
          <w:lang w:eastAsia="pt-BR"/>
        </w:rPr>
        <w:t xml:space="preserve"> (valor máximo) - </w:t>
      </w:r>
      <w:proofErr w:type="spellStart"/>
      <w:r w:rsidRPr="00EF2AA5">
        <w:rPr>
          <w:lang w:eastAsia="pt-BR"/>
        </w:rPr>
        <w:t>ln</w:t>
      </w:r>
      <w:proofErr w:type="spellEnd"/>
      <w:r w:rsidRPr="00EF2AA5">
        <w:rPr>
          <w:lang w:eastAsia="pt-BR"/>
        </w:rPr>
        <w:t xml:space="preserve"> (valor mínimo)], onde os valores mínimo e máximo são R$ 8,00 e R$ 4.033,00 (a preços de agosto de 2010).</w:t>
      </w:r>
    </w:p>
    <w:p w:rsidR="00240FC4" w:rsidRPr="002A5420" w:rsidRDefault="00240FC4" w:rsidP="00240FC4">
      <w:pPr>
        <w:rPr>
          <w:lang w:eastAsia="pt-BR"/>
        </w:rPr>
      </w:pPr>
    </w:p>
    <w:p w:rsidR="00240FC4" w:rsidRDefault="00240FC4" w:rsidP="00872C0B">
      <w:pPr>
        <w:pStyle w:val="Legenda"/>
      </w:pPr>
      <w:bookmarkStart w:id="21" w:name="_Toc422387958"/>
      <w:bookmarkStart w:id="22" w:name="_Toc413236809"/>
      <w:r>
        <w:t xml:space="preserve">TABELA </w:t>
      </w:r>
      <w:r w:rsidR="004A7F58">
        <w:fldChar w:fldCharType="begin"/>
      </w:r>
      <w:r w:rsidR="004A7F58">
        <w:instrText xml:space="preserve"> SEQ TABELA \* ARABIC </w:instrText>
      </w:r>
      <w:r w:rsidR="004A7F58">
        <w:fldChar w:fldCharType="separate"/>
      </w:r>
      <w:r w:rsidR="00A0057C">
        <w:rPr>
          <w:noProof/>
        </w:rPr>
        <w:t>1</w:t>
      </w:r>
      <w:r w:rsidR="004A7F58">
        <w:rPr>
          <w:noProof/>
        </w:rPr>
        <w:fldChar w:fldCharType="end"/>
      </w:r>
      <w:r>
        <w:t xml:space="preserve"> – Índice de Desenvolvimento Humano Municipal e seus componentes</w:t>
      </w:r>
      <w:bookmarkEnd w:id="21"/>
      <w:bookmarkEnd w:id="22"/>
    </w:p>
    <w:p w:rsidR="00E212F4" w:rsidRPr="00E212F4" w:rsidRDefault="009D2EAA" w:rsidP="00240FC4">
      <w:pPr>
        <w:rPr>
          <w:color w:val="ED7D31" w:themeColor="accent2"/>
        </w:rPr>
      </w:pPr>
      <w:r>
        <w:rPr>
          <w:noProof/>
          <w:color w:val="ED7D31" w:themeColor="accent2"/>
          <w:lang w:eastAsia="pt-BR"/>
        </w:rPr>
        <w:lastRenderedPageBreak/>
        <w:drawing>
          <wp:inline distT="0" distB="0" distL="0" distR="0">
            <wp:extent cx="5760085" cy="2299260"/>
            <wp:effectExtent l="0" t="0" r="0" b="635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2299260"/>
                    </a:xfrm>
                    <a:prstGeom prst="rect">
                      <a:avLst/>
                    </a:prstGeom>
                    <a:noFill/>
                    <a:ln>
                      <a:noFill/>
                    </a:ln>
                  </pic:spPr>
                </pic:pic>
              </a:graphicData>
            </a:graphic>
          </wp:inline>
        </w:drawing>
      </w:r>
    </w:p>
    <w:p w:rsidR="001D2DCE" w:rsidRPr="00CD1083" w:rsidRDefault="00240FC4" w:rsidP="001D2DCE">
      <w:pPr>
        <w:pStyle w:val="FONTE"/>
      </w:pPr>
      <w:r>
        <w:rPr>
          <w:sz w:val="22"/>
        </w:rPr>
        <w:t xml:space="preserve">Fonte: PNUD, </w:t>
      </w:r>
      <w:proofErr w:type="gramStart"/>
      <w:r>
        <w:rPr>
          <w:sz w:val="22"/>
        </w:rPr>
        <w:t>Ipea</w:t>
      </w:r>
      <w:proofErr w:type="gramEnd"/>
      <w:r>
        <w:rPr>
          <w:sz w:val="22"/>
        </w:rPr>
        <w:t xml:space="preserve"> e FJP</w:t>
      </w:r>
      <w:r w:rsidR="004B1D61">
        <w:rPr>
          <w:sz w:val="22"/>
        </w:rPr>
        <w:t>/</w:t>
      </w:r>
      <w:r w:rsidR="001D2DCE">
        <w:t>Elaboração</w:t>
      </w:r>
      <w:r w:rsidR="001D2DCE" w:rsidRPr="00CD1083">
        <w:t xml:space="preserve">: </w:t>
      </w:r>
      <w:r w:rsidR="001D2DCE">
        <w:t>DAPE/SEE-MG</w:t>
      </w:r>
    </w:p>
    <w:p w:rsidR="004B1D61" w:rsidRDefault="004B1D61" w:rsidP="00240FC4">
      <w:pPr>
        <w:rPr>
          <w:sz w:val="22"/>
        </w:rPr>
      </w:pPr>
    </w:p>
    <w:p w:rsidR="009D2EAA" w:rsidRDefault="0041380F" w:rsidP="009D2EAA">
      <w:pPr>
        <w:rPr>
          <w:color w:val="000000"/>
          <w:szCs w:val="24"/>
        </w:rPr>
      </w:pPr>
      <w:r w:rsidRPr="0041380F">
        <w:rPr>
          <w:lang w:eastAsia="pt-BR"/>
        </w:rPr>
        <w:t>Quanto ao componente Educação, o município de</w:t>
      </w:r>
      <w:r w:rsidR="009C5872">
        <w:rPr>
          <w:lang w:eastAsia="pt-BR"/>
        </w:rPr>
        <w:t xml:space="preserve"> </w:t>
      </w:r>
      <w:r w:rsidR="009D2EAA">
        <w:rPr>
          <w:color w:val="000000"/>
        </w:rPr>
        <w:t>Estiva, de 1991 a 2000, apresentou um aumento, em termos relativos, de 96,53% e, de 2000 a 2010, uma elevação de 68,53%. Por fim, a variação relativa total, ao longo de todo o período, foi de 231,21%.</w:t>
      </w:r>
    </w:p>
    <w:p w:rsidR="00716BE4" w:rsidRDefault="00716BE4" w:rsidP="00FA4CA1">
      <w:pPr>
        <w:rPr>
          <w:b/>
          <w:color w:val="ED7D31" w:themeColor="accent2"/>
          <w:lang w:eastAsia="pt-BR"/>
        </w:rPr>
      </w:pPr>
    </w:p>
    <w:p w:rsidR="009D2EAA" w:rsidRDefault="0041380F" w:rsidP="009D2EAA">
      <w:pPr>
        <w:rPr>
          <w:color w:val="000000"/>
          <w:szCs w:val="24"/>
        </w:rPr>
      </w:pPr>
      <w:r w:rsidRPr="00F253A8">
        <w:t xml:space="preserve">Em relação ao componente </w:t>
      </w:r>
      <w:proofErr w:type="spellStart"/>
      <w:proofErr w:type="gramStart"/>
      <w:r w:rsidRPr="00F253A8">
        <w:t>Longevidade</w:t>
      </w:r>
      <w:r w:rsidR="009D2EAA">
        <w:rPr>
          <w:color w:val="000000"/>
        </w:rPr>
        <w:t>Estiva</w:t>
      </w:r>
      <w:proofErr w:type="spellEnd"/>
      <w:proofErr w:type="gramEnd"/>
      <w:r w:rsidR="009D2EAA">
        <w:rPr>
          <w:color w:val="000000"/>
        </w:rPr>
        <w:t>, de 1991 a 2000, apresentou um aumento, em termos relativos, de 4,30% e, de 2000 a 2010, uma elevação de 9,28%. Por fim, a variação relativa total, ao longo de todo o período, foi de 13,98%.</w:t>
      </w:r>
    </w:p>
    <w:p w:rsidR="0041380F" w:rsidRDefault="0041380F" w:rsidP="0041380F">
      <w:pPr>
        <w:rPr>
          <w:color w:val="ED7D31" w:themeColor="accent2"/>
        </w:rPr>
      </w:pPr>
    </w:p>
    <w:p w:rsidR="009D2EAA" w:rsidRDefault="0041380F" w:rsidP="009D2EAA">
      <w:pPr>
        <w:rPr>
          <w:color w:val="000000"/>
          <w:szCs w:val="24"/>
        </w:rPr>
      </w:pPr>
      <w:r>
        <w:t xml:space="preserve">No que diz respeito ao componente renda </w:t>
      </w:r>
      <w:r w:rsidR="009D2EAA">
        <w:rPr>
          <w:color w:val="000000"/>
        </w:rPr>
        <w:t>Estiva, de 1991 a 2000, apresentou um aumento, em termos relativos, de 12,07% e, de 2000 a 2010, uma elevação de 3,03%. Por fim, a variação relativa total, ao longo de todo o período, foi de 15,48%.</w:t>
      </w:r>
    </w:p>
    <w:p w:rsidR="0041380F" w:rsidRDefault="0041380F" w:rsidP="0041380F">
      <w:pPr>
        <w:rPr>
          <w:color w:val="ED7D31" w:themeColor="accent2"/>
        </w:rPr>
      </w:pPr>
    </w:p>
    <w:p w:rsidR="009D2EAA" w:rsidRDefault="0041380F" w:rsidP="009D2EAA">
      <w:pPr>
        <w:rPr>
          <w:color w:val="000000"/>
          <w:szCs w:val="24"/>
        </w:rPr>
      </w:pPr>
      <w:r w:rsidRPr="007E7F9A">
        <w:t>Empreendendo-se uma análise do IDHM</w:t>
      </w:r>
      <w:r>
        <w:t xml:space="preserve">, o qual é uma média geométrica dos três índices, observa-se que o município de </w:t>
      </w:r>
      <w:r w:rsidR="009D2EAA">
        <w:rPr>
          <w:color w:val="000000"/>
        </w:rPr>
        <w:t>Estiva, de 1991 a 2000, apresentou um aumento, em termos relativos, de 31,95% e, de 2000 a 2010, uma elevação de 23,80%. Por fim, a variação relativa total, ao longo de todo o período, foi de 63,36%.</w:t>
      </w:r>
    </w:p>
    <w:p w:rsidR="0041380F" w:rsidRPr="0041380F" w:rsidRDefault="0041380F" w:rsidP="0041380F">
      <w:pPr>
        <w:rPr>
          <w:lang w:eastAsia="pt-BR"/>
        </w:rPr>
      </w:pPr>
    </w:p>
    <w:p w:rsidR="0041380F" w:rsidRPr="0041380F" w:rsidRDefault="0041380F" w:rsidP="0041380F">
      <w:pPr>
        <w:rPr>
          <w:lang w:eastAsia="pt-BR"/>
        </w:rPr>
      </w:pPr>
    </w:p>
    <w:p w:rsidR="00716BE4" w:rsidRPr="00537D17" w:rsidRDefault="00716BE4" w:rsidP="00716BE4">
      <w:pPr>
        <w:pStyle w:val="Ttulo2"/>
        <w:rPr>
          <w:rFonts w:eastAsia="Times New Roman"/>
          <w:lang w:eastAsia="pt-BR"/>
        </w:rPr>
      </w:pPr>
      <w:bookmarkStart w:id="23" w:name="_Toc422387896"/>
      <w:r>
        <w:rPr>
          <w:rFonts w:eastAsia="Times New Roman"/>
          <w:lang w:eastAsia="pt-BR"/>
        </w:rPr>
        <w:t>2.4 - Aspectos e</w:t>
      </w:r>
      <w:r w:rsidRPr="00537D17">
        <w:rPr>
          <w:rFonts w:eastAsia="Times New Roman"/>
          <w:lang w:eastAsia="pt-BR"/>
        </w:rPr>
        <w:t>conômicos</w:t>
      </w:r>
      <w:bookmarkEnd w:id="23"/>
    </w:p>
    <w:p w:rsidR="009D2EAA" w:rsidRDefault="0056518F" w:rsidP="009D2EAA">
      <w:pPr>
        <w:rPr>
          <w:color w:val="000000"/>
          <w:szCs w:val="24"/>
        </w:rPr>
      </w:pPr>
      <w:r>
        <w:rPr>
          <w:lang w:eastAsia="pt-BR"/>
        </w:rPr>
        <w:t xml:space="preserve">Uma medida adequada para analisar os aspectos econômicos municipais são os valores agregados ao PIB por cada um dos setores. </w:t>
      </w:r>
      <w:r w:rsidR="009D2EAA">
        <w:rPr>
          <w:color w:val="000000"/>
        </w:rPr>
        <w:t xml:space="preserve">Estiva, em relação aos valores agregados, observou-se o seguinte: a agropecuária aumentou 47,71%, passando de R$ 20,71 milhões, em </w:t>
      </w:r>
      <w:r w:rsidR="009D2EAA">
        <w:rPr>
          <w:color w:val="000000"/>
        </w:rPr>
        <w:lastRenderedPageBreak/>
        <w:t>2007, para R$ 30,59 milhões, em 2012; a indústria, por sua vez, observou um crescimento de 74,91%, saindo de R$ 6,49 milhões (2007) para R$ 11,35 milhões (2012); no que diz respeito ao valor agregado pela administração pública, essa experimentou um aumento de 71,57%, uma vez que passou de R$ 14,54 milhões, no ano de 2007, para R$ 24,94 milhões, no ano de 2012; por fim, os serviços tiveram crescimento de 65,48%, no período analisado, saindo de R$ 49,82 milhões e alcançando o patamar de R$ 82,43 milhões. É válido analisar, também, a evolução dos impostos. No ano de 2007 esses estavam no patamar de R$ 5,18 milhões e, em 2012, esse aumentou para R$ 9,07 milhões, o que representa um crescimento de 75,27%.</w:t>
      </w:r>
    </w:p>
    <w:p w:rsidR="002D088B" w:rsidRDefault="002D088B" w:rsidP="002D088B">
      <w:pPr>
        <w:rPr>
          <w:lang w:eastAsia="pt-BR"/>
        </w:rPr>
      </w:pPr>
    </w:p>
    <w:p w:rsidR="00716BE4" w:rsidRPr="00283A73" w:rsidRDefault="00283A73" w:rsidP="00283A73">
      <w:pPr>
        <w:pStyle w:val="Legenda"/>
        <w:rPr>
          <w:color w:val="000000" w:themeColor="text1"/>
          <w:lang w:eastAsia="pt-BR"/>
        </w:rPr>
      </w:pPr>
      <w:bookmarkStart w:id="24" w:name="_Toc422387934"/>
      <w:bookmarkStart w:id="25" w:name="OLE_LINK2"/>
      <w:r>
        <w:t xml:space="preserve">GRÁFICO </w:t>
      </w:r>
      <w:r w:rsidR="004A7F58">
        <w:fldChar w:fldCharType="begin"/>
      </w:r>
      <w:r w:rsidR="004A7F58">
        <w:instrText xml:space="preserve"> SEQ GRÁFICO \* ARABIC </w:instrText>
      </w:r>
      <w:r w:rsidR="004A7F58">
        <w:fldChar w:fldCharType="separate"/>
      </w:r>
      <w:r w:rsidR="00A0057C">
        <w:rPr>
          <w:noProof/>
        </w:rPr>
        <w:t>14</w:t>
      </w:r>
      <w:r w:rsidR="004A7F58">
        <w:rPr>
          <w:noProof/>
        </w:rPr>
        <w:fldChar w:fldCharType="end"/>
      </w:r>
      <w:r>
        <w:rPr>
          <w:color w:val="000000" w:themeColor="text1"/>
          <w:lang w:eastAsia="pt-BR"/>
        </w:rPr>
        <w:t xml:space="preserve">: </w:t>
      </w:r>
      <w:r w:rsidR="00F24D8C" w:rsidRPr="00283A73">
        <w:rPr>
          <w:color w:val="000000" w:themeColor="text1"/>
          <w:lang w:eastAsia="pt-BR"/>
        </w:rPr>
        <w:t>PIB</w:t>
      </w:r>
      <w:bookmarkEnd w:id="24"/>
    </w:p>
    <w:bookmarkEnd w:id="25"/>
    <w:p w:rsidR="00335793" w:rsidRPr="001B07E6" w:rsidRDefault="009D2EAA" w:rsidP="00335793">
      <w:pPr>
        <w:rPr>
          <w:color w:val="ED7D31" w:themeColor="accent2"/>
        </w:rPr>
      </w:pPr>
      <w:r>
        <w:rPr>
          <w:noProof/>
          <w:lang w:eastAsia="pt-BR"/>
        </w:rPr>
        <w:drawing>
          <wp:inline distT="0" distB="0" distL="0" distR="0">
            <wp:extent cx="5612130" cy="2653665"/>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612130" cy="2653665"/>
                    </a:xfrm>
                    <a:prstGeom prst="rect">
                      <a:avLst/>
                    </a:prstGeom>
                  </pic:spPr>
                </pic:pic>
              </a:graphicData>
            </a:graphic>
          </wp:inline>
        </w:drawing>
      </w:r>
    </w:p>
    <w:p w:rsidR="001D2DCE" w:rsidRPr="00CD1083" w:rsidRDefault="001D2DCE" w:rsidP="001D2DCE">
      <w:pPr>
        <w:pStyle w:val="FONTE"/>
      </w:pPr>
      <w:r>
        <w:t xml:space="preserve">Fonte: </w:t>
      </w:r>
      <w:proofErr w:type="gramStart"/>
      <w:r>
        <w:t>IBGE ,</w:t>
      </w:r>
      <w:proofErr w:type="gramEnd"/>
      <w:r>
        <w:rPr>
          <w:sz w:val="22"/>
        </w:rPr>
        <w:t>FJP/</w:t>
      </w:r>
      <w:r>
        <w:t>Elaboração</w:t>
      </w:r>
      <w:r w:rsidRPr="00CD1083">
        <w:t xml:space="preserve">: </w:t>
      </w:r>
      <w:r>
        <w:t>DAPE/SEE</w:t>
      </w:r>
    </w:p>
    <w:p w:rsidR="00335793" w:rsidRDefault="00335793" w:rsidP="002D088B">
      <w:pPr>
        <w:rPr>
          <w:color w:val="ED7D31" w:themeColor="accent2"/>
          <w:lang w:eastAsia="pt-BR"/>
        </w:rPr>
      </w:pPr>
    </w:p>
    <w:p w:rsidR="00E2218B" w:rsidRDefault="00E2218B" w:rsidP="00E2218B">
      <w:pPr>
        <w:rPr>
          <w:lang w:eastAsia="pt-BR"/>
        </w:rPr>
      </w:pPr>
    </w:p>
    <w:p w:rsidR="003E313F" w:rsidRPr="00011D30" w:rsidRDefault="003E313F" w:rsidP="00E723BD">
      <w:pPr>
        <w:rPr>
          <w:color w:val="ED7D31" w:themeColor="accent2"/>
          <w:lang w:eastAsia="pt-BR"/>
        </w:rPr>
      </w:pPr>
    </w:p>
    <w:p w:rsidR="00861B86" w:rsidRDefault="00716BE4" w:rsidP="00E065AA">
      <w:pPr>
        <w:pStyle w:val="Ttulo1"/>
      </w:pPr>
      <w:r>
        <w:rPr>
          <w:lang w:eastAsia="pt-BR"/>
        </w:rPr>
        <w:br w:type="page"/>
      </w:r>
      <w:bookmarkStart w:id="26" w:name="_Toc414369058"/>
      <w:bookmarkStart w:id="27" w:name="_Toc422387897"/>
      <w:proofErr w:type="gramStart"/>
      <w:r w:rsidR="006A2F4A">
        <w:rPr>
          <w:lang w:eastAsia="pt-BR"/>
        </w:rPr>
        <w:lastRenderedPageBreak/>
        <w:t>3.</w:t>
      </w:r>
      <w:proofErr w:type="gramEnd"/>
      <w:r w:rsidR="00861B86" w:rsidRPr="002D5901">
        <w:t>PLANOS DE EDUCAÇÃO</w:t>
      </w:r>
      <w:bookmarkEnd w:id="26"/>
      <w:bookmarkEnd w:id="27"/>
    </w:p>
    <w:p w:rsidR="00861B86" w:rsidRPr="004604CA" w:rsidRDefault="00861B86" w:rsidP="00861B86"/>
    <w:p w:rsidR="00861B86" w:rsidRDefault="00861B86" w:rsidP="00861B86">
      <w:r w:rsidRPr="00B37912">
        <w:t xml:space="preserve">A Constituição Federal de 1988 estabelece, em seu art.214, que deverá ser elaborado um Plano Nacional de Educação de duração decenal definidor de “diretrizes, objetivos, metas e estratégias de </w:t>
      </w:r>
      <w:proofErr w:type="gramStart"/>
      <w:r w:rsidRPr="00B37912">
        <w:t>implementação</w:t>
      </w:r>
      <w:proofErr w:type="gramEnd"/>
      <w:r w:rsidRPr="00B37912">
        <w:t xml:space="preserve"> para assegurar a manutenção e desenvolvimento do ensino em seus diversos níveis, etapas e modalidades”. Como fruto de longa e complexa construção social, foi aprovado o novo Plano Nacional de Educação (2014-2024) </w:t>
      </w:r>
      <w:r>
        <w:t xml:space="preserve">por meio da Lei nº 13.005/2014, cujas diretrizes, indicadas no art.2º são: </w:t>
      </w:r>
    </w:p>
    <w:p w:rsidR="00861B86" w:rsidRPr="00065C11" w:rsidRDefault="00861B86" w:rsidP="00861B86">
      <w:pPr>
        <w:pStyle w:val="SemEspaamento"/>
        <w:rPr>
          <w:sz w:val="22"/>
        </w:rPr>
      </w:pPr>
    </w:p>
    <w:p w:rsidR="00861B86" w:rsidRPr="00065C11" w:rsidRDefault="00861B86" w:rsidP="00861B86">
      <w:pPr>
        <w:spacing w:line="240" w:lineRule="auto"/>
        <w:ind w:left="2268"/>
        <w:rPr>
          <w:sz w:val="22"/>
        </w:rPr>
      </w:pPr>
      <w:r w:rsidRPr="00065C11">
        <w:rPr>
          <w:sz w:val="22"/>
        </w:rPr>
        <w:t>I - erradicação do analfabetismo;</w:t>
      </w:r>
    </w:p>
    <w:p w:rsidR="00861B86" w:rsidRPr="00065C11" w:rsidRDefault="00861B86" w:rsidP="00861B86">
      <w:pPr>
        <w:spacing w:line="240" w:lineRule="auto"/>
        <w:ind w:left="2268"/>
        <w:rPr>
          <w:sz w:val="22"/>
        </w:rPr>
      </w:pPr>
      <w:r w:rsidRPr="00065C11">
        <w:rPr>
          <w:sz w:val="22"/>
        </w:rPr>
        <w:t>II - universalização do atendimento escolar;</w:t>
      </w:r>
    </w:p>
    <w:p w:rsidR="00861B86" w:rsidRPr="00065C11" w:rsidRDefault="00861B86" w:rsidP="00861B86">
      <w:pPr>
        <w:spacing w:line="240" w:lineRule="auto"/>
        <w:ind w:left="2268"/>
        <w:rPr>
          <w:sz w:val="22"/>
        </w:rPr>
      </w:pPr>
      <w:r w:rsidRPr="00065C11">
        <w:rPr>
          <w:sz w:val="22"/>
        </w:rPr>
        <w:t>III - superação das desigualdades educacionais, com ênfase na promoção da cidadania e na erradicação de todas as formas de discriminação;</w:t>
      </w:r>
    </w:p>
    <w:p w:rsidR="00861B86" w:rsidRPr="00065C11" w:rsidRDefault="00861B86" w:rsidP="00861B86">
      <w:pPr>
        <w:spacing w:line="240" w:lineRule="auto"/>
        <w:ind w:left="2268"/>
        <w:rPr>
          <w:sz w:val="22"/>
        </w:rPr>
      </w:pPr>
      <w:r w:rsidRPr="00065C11">
        <w:rPr>
          <w:sz w:val="22"/>
        </w:rPr>
        <w:t>IV - melhoria da qualidade da educação;</w:t>
      </w:r>
    </w:p>
    <w:p w:rsidR="00861B86" w:rsidRPr="00065C11" w:rsidRDefault="00861B86" w:rsidP="00861B86">
      <w:pPr>
        <w:spacing w:line="240" w:lineRule="auto"/>
        <w:ind w:left="2268"/>
        <w:rPr>
          <w:sz w:val="22"/>
        </w:rPr>
      </w:pPr>
      <w:r w:rsidRPr="00065C11">
        <w:rPr>
          <w:sz w:val="22"/>
        </w:rPr>
        <w:t>V - formação para o trabalho e para a cidadania, com ênfase nos valores morais e éticos em que se fundamenta a sociedade;</w:t>
      </w:r>
    </w:p>
    <w:p w:rsidR="00861B86" w:rsidRPr="00065C11" w:rsidRDefault="00861B86" w:rsidP="00861B86">
      <w:pPr>
        <w:spacing w:line="240" w:lineRule="auto"/>
        <w:ind w:left="2268"/>
        <w:rPr>
          <w:sz w:val="22"/>
        </w:rPr>
      </w:pPr>
      <w:r w:rsidRPr="00065C11">
        <w:rPr>
          <w:sz w:val="22"/>
        </w:rPr>
        <w:t>VI - promoção do princípio da gestão democrática da educação pública;</w:t>
      </w:r>
    </w:p>
    <w:p w:rsidR="00861B86" w:rsidRPr="00065C11" w:rsidRDefault="00861B86" w:rsidP="00861B86">
      <w:pPr>
        <w:spacing w:line="240" w:lineRule="auto"/>
        <w:ind w:left="2268"/>
        <w:rPr>
          <w:sz w:val="22"/>
        </w:rPr>
      </w:pPr>
      <w:r w:rsidRPr="00065C11">
        <w:rPr>
          <w:sz w:val="22"/>
        </w:rPr>
        <w:t>VII - promoção humanística, científica, cultural e tecnológica do País;</w:t>
      </w:r>
    </w:p>
    <w:p w:rsidR="00861B86" w:rsidRPr="00065C11" w:rsidRDefault="00861B86" w:rsidP="00861B86">
      <w:pPr>
        <w:spacing w:line="240" w:lineRule="auto"/>
        <w:ind w:left="2268"/>
        <w:rPr>
          <w:sz w:val="22"/>
        </w:rPr>
      </w:pPr>
      <w:r w:rsidRPr="00065C11">
        <w:rPr>
          <w:sz w:val="22"/>
        </w:rPr>
        <w:t>VIII - estabelecimento de meta de aplicação de recursos públicos em educação como proporção do Produto Interno Bruto - PIB, que assegure atendimento às necessidades de expansão, com padrão de qualidade e equidade;</w:t>
      </w:r>
      <w:r w:rsidRPr="00065C11">
        <w:rPr>
          <w:sz w:val="22"/>
        </w:rPr>
        <w:br/>
        <w:t>IX - valorização dos (as) profissionais da educação;</w:t>
      </w:r>
    </w:p>
    <w:p w:rsidR="00861B86" w:rsidRPr="00065C11" w:rsidRDefault="00861B86" w:rsidP="00861B86">
      <w:pPr>
        <w:spacing w:line="240" w:lineRule="auto"/>
        <w:ind w:left="2268"/>
        <w:rPr>
          <w:sz w:val="22"/>
        </w:rPr>
      </w:pPr>
      <w:r w:rsidRPr="00065C11">
        <w:rPr>
          <w:sz w:val="22"/>
        </w:rPr>
        <w:t>X - promoção dos princípios do respeito aos direitos humanos, à diversidade e à sustentabilidade socioambiental.</w:t>
      </w:r>
    </w:p>
    <w:p w:rsidR="00861B86" w:rsidRPr="00065C11" w:rsidRDefault="00861B86" w:rsidP="00861B86">
      <w:pPr>
        <w:pStyle w:val="SemEspaamento"/>
        <w:rPr>
          <w:sz w:val="22"/>
        </w:rPr>
      </w:pPr>
    </w:p>
    <w:p w:rsidR="00861B86" w:rsidRDefault="00861B86" w:rsidP="00861B86">
      <w:r>
        <w:t>C</w:t>
      </w:r>
      <w:r w:rsidRPr="00B37912">
        <w:t xml:space="preserve">omo uma </w:t>
      </w:r>
      <w:r>
        <w:t xml:space="preserve">das </w:t>
      </w:r>
      <w:r w:rsidRPr="00B37912">
        <w:t>previsões</w:t>
      </w:r>
      <w:r>
        <w:t xml:space="preserve"> do atual PNE</w:t>
      </w:r>
      <w:r w:rsidRPr="00B37912">
        <w:t xml:space="preserve">, estabeleceu-se que os Estados e Municípios deverão elaborar ou adequar seus respectivos planos ao PNE no prazo de um ano a contar da publicação do referido PNE (art.8º, da Lei nº 13.005/2014). </w:t>
      </w:r>
    </w:p>
    <w:p w:rsidR="00861B86" w:rsidRPr="00B37912" w:rsidRDefault="00861B86" w:rsidP="00861B86"/>
    <w:p w:rsidR="00861B86" w:rsidRDefault="00861B86" w:rsidP="00861B86">
      <w:r w:rsidRPr="00B37912">
        <w:t>No que concerne à esfera estadual, a Constituição Mineira afirma que o Plano Estadual de Educação deve visar à articulação, à integração do poder público e à adaptação ao Plano Nacional. No âmbito da legislação estadual, a lei 19.4</w:t>
      </w:r>
      <w:r>
        <w:t>8</w:t>
      </w:r>
      <w:r w:rsidRPr="00B37912">
        <w:t xml:space="preserve">1/2011 aprovou o Plano </w:t>
      </w:r>
      <w:r>
        <w:t>de Educação do Estado (P</w:t>
      </w:r>
      <w:r w:rsidRPr="00B37912">
        <w:t>EE)</w:t>
      </w:r>
      <w:r>
        <w:t xml:space="preserve"> para o decênio 2011-2020</w:t>
      </w:r>
      <w:r w:rsidRPr="00B37912">
        <w:t>, definindo diretrizes para a elaboração dos Plan</w:t>
      </w:r>
      <w:r>
        <w:t>os de Educação dos Municípios. O P</w:t>
      </w:r>
      <w:r w:rsidRPr="00B37912">
        <w:t>EE está atualmente passando por revisão para sua adequação ao PNE</w:t>
      </w:r>
      <w:r>
        <w:t xml:space="preserve">. </w:t>
      </w:r>
    </w:p>
    <w:p w:rsidR="00B02EFB" w:rsidRDefault="00861B86" w:rsidP="00861B86">
      <w:r>
        <w:t xml:space="preserve">Já em relação ao âmbito do Município de </w:t>
      </w:r>
      <w:proofErr w:type="gramStart"/>
      <w:r w:rsidR="00B02EFB">
        <w:t>Estiva ,</w:t>
      </w:r>
      <w:proofErr w:type="gramEnd"/>
      <w:r w:rsidR="00B02EFB">
        <w:t xml:space="preserve"> Lei n° 038/2005;</w:t>
      </w:r>
    </w:p>
    <w:p w:rsidR="00B02EFB" w:rsidRPr="00B02EFB" w:rsidRDefault="00B02EFB" w:rsidP="00B02EFB">
      <w:pPr>
        <w:pStyle w:val="Recuodecorpodetexto3"/>
        <w:ind w:left="272" w:firstLine="0"/>
        <w:rPr>
          <w:rFonts w:ascii="Garamond" w:hAnsi="Garamond"/>
          <w:sz w:val="24"/>
          <w:szCs w:val="24"/>
        </w:rPr>
      </w:pPr>
      <w:r w:rsidRPr="00B02EFB">
        <w:rPr>
          <w:rFonts w:ascii="Garamond" w:hAnsi="Garamond"/>
          <w:b/>
          <w:sz w:val="24"/>
          <w:szCs w:val="24"/>
        </w:rPr>
        <w:t xml:space="preserve"> </w:t>
      </w:r>
      <w:r w:rsidRPr="00B02EFB">
        <w:rPr>
          <w:rFonts w:ascii="Garamond" w:hAnsi="Garamond"/>
          <w:sz w:val="24"/>
          <w:szCs w:val="24"/>
        </w:rPr>
        <w:t xml:space="preserve">A educação infantil, primeira etapa da Educação Básica, tem como finalidade o desenvolvimento integral da criança até 06 (seis anos incompletos), em seus aspectos físicos, psicológicos, intelectual e social, complementando a ação da família e da comunidade. </w:t>
      </w:r>
    </w:p>
    <w:p w:rsidR="00B02EFB" w:rsidRPr="00B02EFB" w:rsidRDefault="00B02EFB" w:rsidP="00B02EFB">
      <w:pPr>
        <w:pStyle w:val="Recuodecorpodetexto3"/>
        <w:ind w:firstLine="709"/>
        <w:rPr>
          <w:rFonts w:ascii="Garamond" w:hAnsi="Garamond"/>
          <w:sz w:val="24"/>
          <w:szCs w:val="24"/>
        </w:rPr>
      </w:pPr>
    </w:p>
    <w:p w:rsidR="00B02EFB" w:rsidRPr="00B02EFB" w:rsidRDefault="00B02EFB" w:rsidP="00B02EFB">
      <w:pPr>
        <w:pStyle w:val="Recuodecorpodetexto3"/>
        <w:rPr>
          <w:rFonts w:ascii="Garamond" w:hAnsi="Garamond"/>
          <w:sz w:val="24"/>
          <w:szCs w:val="24"/>
        </w:rPr>
      </w:pPr>
      <w:r w:rsidRPr="00B02EFB">
        <w:rPr>
          <w:rFonts w:ascii="Garamond" w:hAnsi="Garamond"/>
          <w:sz w:val="24"/>
          <w:szCs w:val="24"/>
        </w:rPr>
        <w:t>A mesma será oferecida em:</w:t>
      </w:r>
    </w:p>
    <w:p w:rsidR="00B02EFB" w:rsidRPr="00B02EFB" w:rsidRDefault="00B02EFB" w:rsidP="00B02EFB">
      <w:pPr>
        <w:pStyle w:val="Recuodecorpodetexto3"/>
        <w:tabs>
          <w:tab w:val="left" w:pos="1575"/>
        </w:tabs>
        <w:ind w:firstLine="0"/>
        <w:rPr>
          <w:rFonts w:ascii="Garamond" w:hAnsi="Garamond"/>
          <w:color w:val="000000" w:themeColor="text1"/>
          <w:sz w:val="24"/>
          <w:szCs w:val="24"/>
        </w:rPr>
      </w:pPr>
      <w:r w:rsidRPr="00B02EFB">
        <w:rPr>
          <w:rFonts w:ascii="Garamond" w:hAnsi="Garamond"/>
          <w:color w:val="000000" w:themeColor="text1"/>
          <w:sz w:val="24"/>
          <w:szCs w:val="24"/>
        </w:rPr>
        <w:t xml:space="preserve">I – Maternal I e II oferecido em tempo integral para crianças de </w:t>
      </w:r>
      <w:proofErr w:type="gramStart"/>
      <w:r w:rsidRPr="00B02EFB">
        <w:rPr>
          <w:rFonts w:ascii="Garamond" w:hAnsi="Garamond"/>
          <w:color w:val="000000" w:themeColor="text1"/>
          <w:sz w:val="24"/>
          <w:szCs w:val="24"/>
        </w:rPr>
        <w:t>2</w:t>
      </w:r>
      <w:proofErr w:type="gramEnd"/>
      <w:r w:rsidRPr="00B02EFB">
        <w:rPr>
          <w:rFonts w:ascii="Garamond" w:hAnsi="Garamond"/>
          <w:color w:val="000000" w:themeColor="text1"/>
          <w:sz w:val="24"/>
          <w:szCs w:val="24"/>
        </w:rPr>
        <w:t xml:space="preserve"> e 3 anos.</w:t>
      </w:r>
    </w:p>
    <w:p w:rsidR="00B02EFB" w:rsidRPr="00B02EFB" w:rsidRDefault="00B02EFB" w:rsidP="00B02EFB">
      <w:pPr>
        <w:pStyle w:val="Recuodecorpodetexto3"/>
        <w:ind w:firstLine="0"/>
        <w:rPr>
          <w:rFonts w:ascii="Garamond" w:hAnsi="Garamond"/>
          <w:sz w:val="24"/>
          <w:szCs w:val="24"/>
        </w:rPr>
      </w:pPr>
      <w:r w:rsidRPr="00B02EFB">
        <w:rPr>
          <w:rFonts w:ascii="Garamond" w:hAnsi="Garamond"/>
          <w:sz w:val="24"/>
          <w:szCs w:val="24"/>
        </w:rPr>
        <w:t xml:space="preserve">II – </w:t>
      </w:r>
      <w:proofErr w:type="spellStart"/>
      <w:r w:rsidRPr="00B02EFB">
        <w:rPr>
          <w:rFonts w:ascii="Garamond" w:hAnsi="Garamond"/>
          <w:sz w:val="24"/>
          <w:szCs w:val="24"/>
        </w:rPr>
        <w:t>Pré</w:t>
      </w:r>
      <w:proofErr w:type="spellEnd"/>
      <w:r w:rsidRPr="00B02EFB">
        <w:rPr>
          <w:rFonts w:ascii="Garamond" w:hAnsi="Garamond"/>
          <w:sz w:val="24"/>
          <w:szCs w:val="24"/>
        </w:rPr>
        <w:t xml:space="preserve"> – Escolar I e II oferecida para crianças de </w:t>
      </w:r>
      <w:proofErr w:type="gramStart"/>
      <w:r w:rsidRPr="00B02EFB">
        <w:rPr>
          <w:rFonts w:ascii="Garamond" w:hAnsi="Garamond"/>
          <w:sz w:val="24"/>
          <w:szCs w:val="24"/>
        </w:rPr>
        <w:t>4</w:t>
      </w:r>
      <w:proofErr w:type="gramEnd"/>
      <w:r w:rsidRPr="00B02EFB">
        <w:rPr>
          <w:rFonts w:ascii="Garamond" w:hAnsi="Garamond"/>
          <w:sz w:val="24"/>
          <w:szCs w:val="24"/>
        </w:rPr>
        <w:t xml:space="preserve"> e 5 anos, e crianças que completam 6 anos após 30 de junho.</w:t>
      </w:r>
    </w:p>
    <w:p w:rsidR="00B02EFB" w:rsidRPr="00B02EFB" w:rsidRDefault="00B02EFB" w:rsidP="00B02EFB">
      <w:pPr>
        <w:pStyle w:val="Recuodecorpodetexto3"/>
        <w:rPr>
          <w:rFonts w:ascii="Garamond" w:hAnsi="Garamond"/>
          <w:sz w:val="24"/>
          <w:szCs w:val="24"/>
        </w:rPr>
      </w:pPr>
      <w:r w:rsidRPr="00B02EFB">
        <w:rPr>
          <w:rFonts w:ascii="Garamond" w:hAnsi="Garamond"/>
          <w:sz w:val="24"/>
          <w:szCs w:val="24"/>
        </w:rPr>
        <w:t>Na educação infantil a avaliação far-se-á mediante acompanhamento individual e registro do seu desenvolvimento, visando apresentar a criança um micro universo necessário ao desenvolvimento de suas estruturas de pensamento, capacidade de cooperação, em busca da harmonia entre o EU e o MUNDO.</w:t>
      </w:r>
    </w:p>
    <w:p w:rsidR="00EB3CA1" w:rsidRDefault="00043A8B" w:rsidP="00861B86">
      <w:pPr>
        <w:rPr>
          <w:color w:val="FF0000"/>
        </w:rPr>
      </w:pPr>
      <w:r w:rsidRPr="00043A8B">
        <w:rPr>
          <w:noProof/>
          <w:color w:val="FF0000"/>
          <w:lang w:eastAsia="pt-BR"/>
        </w:rPr>
        <w:drawing>
          <wp:inline distT="0" distB="0" distL="0" distR="0">
            <wp:extent cx="4078248" cy="1885950"/>
            <wp:effectExtent l="19050" t="0" r="0" b="0"/>
            <wp:docPr id="55" name="Imagem 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8" cstate="print"/>
                    <a:srcRect t="29538" r="27358"/>
                    <a:stretch>
                      <a:fillRect/>
                    </a:stretch>
                  </pic:blipFill>
                  <pic:spPr>
                    <a:xfrm>
                      <a:off x="0" y="0"/>
                      <a:ext cx="4078248" cy="1885950"/>
                    </a:xfrm>
                    <a:prstGeom prst="rect">
                      <a:avLst/>
                    </a:prstGeom>
                  </pic:spPr>
                </pic:pic>
              </a:graphicData>
            </a:graphic>
          </wp:inline>
        </w:drawing>
      </w:r>
    </w:p>
    <w:p w:rsidR="00043A8B" w:rsidRPr="00043A8B" w:rsidRDefault="00043A8B" w:rsidP="00043A8B">
      <w:pPr>
        <w:pStyle w:val="Recuodecorpodetexto3"/>
        <w:ind w:firstLine="0"/>
        <w:rPr>
          <w:b/>
          <w:sz w:val="24"/>
          <w:szCs w:val="24"/>
        </w:rPr>
      </w:pPr>
      <w:r>
        <w:rPr>
          <w:b/>
          <w:sz w:val="24"/>
          <w:szCs w:val="24"/>
        </w:rPr>
        <w:t>Ensino Fundamental</w:t>
      </w:r>
    </w:p>
    <w:p w:rsidR="00043A8B" w:rsidRDefault="00043A8B" w:rsidP="00043A8B">
      <w:pPr>
        <w:pStyle w:val="Recuodecorpodetexto3"/>
        <w:ind w:firstLine="709"/>
        <w:jc w:val="center"/>
        <w:rPr>
          <w:rFonts w:ascii="Garamond" w:hAnsi="Garamond"/>
          <w:b/>
        </w:rPr>
      </w:pPr>
    </w:p>
    <w:p w:rsidR="00043A8B" w:rsidRPr="00043A8B" w:rsidRDefault="00043A8B" w:rsidP="00043A8B">
      <w:pPr>
        <w:pStyle w:val="Recuodecorpodetexto3"/>
        <w:rPr>
          <w:sz w:val="24"/>
          <w:szCs w:val="24"/>
        </w:rPr>
      </w:pPr>
      <w:r>
        <w:rPr>
          <w:sz w:val="24"/>
          <w:szCs w:val="24"/>
        </w:rPr>
        <w:t xml:space="preserve"> O ensino fundamental</w:t>
      </w:r>
      <w:proofErr w:type="gramStart"/>
      <w:r w:rsidRPr="00043A8B">
        <w:rPr>
          <w:sz w:val="24"/>
          <w:szCs w:val="24"/>
        </w:rPr>
        <w:t>, busca</w:t>
      </w:r>
      <w:proofErr w:type="gramEnd"/>
      <w:r w:rsidRPr="00043A8B">
        <w:rPr>
          <w:sz w:val="24"/>
          <w:szCs w:val="24"/>
        </w:rPr>
        <w:t xml:space="preserve"> adotar critérios e ações cujos objetivos s</w:t>
      </w:r>
      <w:r>
        <w:rPr>
          <w:sz w:val="24"/>
          <w:szCs w:val="24"/>
        </w:rPr>
        <w:t xml:space="preserve">ão a formação básica do aluno, </w:t>
      </w:r>
      <w:r w:rsidRPr="00043A8B">
        <w:rPr>
          <w:sz w:val="24"/>
          <w:szCs w:val="24"/>
        </w:rPr>
        <w:t>promover o desenvolvimento social, político, econômico e cultural, visando:</w:t>
      </w:r>
    </w:p>
    <w:p w:rsidR="00043A8B" w:rsidRPr="00043A8B" w:rsidRDefault="00043A8B" w:rsidP="00043A8B">
      <w:pPr>
        <w:pStyle w:val="Recuodecorpodetexto3"/>
        <w:ind w:firstLine="0"/>
        <w:rPr>
          <w:sz w:val="24"/>
          <w:szCs w:val="24"/>
        </w:rPr>
      </w:pPr>
      <w:r w:rsidRPr="00043A8B">
        <w:rPr>
          <w:sz w:val="24"/>
          <w:szCs w:val="24"/>
        </w:rPr>
        <w:t>I - Desenvolver a capacidade de aprender no âmbito global.</w:t>
      </w:r>
    </w:p>
    <w:p w:rsidR="00043A8B" w:rsidRPr="00043A8B" w:rsidRDefault="00043A8B" w:rsidP="00043A8B">
      <w:pPr>
        <w:pStyle w:val="Recuodecorpodetexto3"/>
        <w:ind w:firstLine="0"/>
        <w:rPr>
          <w:sz w:val="24"/>
          <w:szCs w:val="24"/>
        </w:rPr>
      </w:pPr>
      <w:r w:rsidRPr="00043A8B">
        <w:rPr>
          <w:sz w:val="24"/>
          <w:szCs w:val="24"/>
        </w:rPr>
        <w:t>II – Compreender o ambiente natural e social, do sistema político, da tecnologia, das artes e dos valores em que se fundamenta a sociedade.</w:t>
      </w:r>
    </w:p>
    <w:p w:rsidR="00043A8B" w:rsidRPr="00043A8B" w:rsidRDefault="00043A8B" w:rsidP="00043A8B">
      <w:pPr>
        <w:pStyle w:val="Recuodecorpodetexto3"/>
        <w:ind w:firstLine="0"/>
        <w:rPr>
          <w:sz w:val="24"/>
          <w:szCs w:val="24"/>
        </w:rPr>
      </w:pPr>
      <w:r w:rsidRPr="00043A8B">
        <w:rPr>
          <w:sz w:val="24"/>
          <w:szCs w:val="24"/>
        </w:rPr>
        <w:t>III - Desenvolver a capacidade de aprendizagem, tendo em vista a aquisição de conhecimentos e habilidades e a formação de valores.</w:t>
      </w:r>
    </w:p>
    <w:p w:rsidR="00043A8B" w:rsidRPr="00043A8B" w:rsidRDefault="00043A8B" w:rsidP="00043A8B">
      <w:pPr>
        <w:pStyle w:val="Recuodecorpodetexto3"/>
        <w:rPr>
          <w:sz w:val="24"/>
          <w:szCs w:val="24"/>
        </w:rPr>
      </w:pPr>
      <w:r>
        <w:rPr>
          <w:sz w:val="24"/>
          <w:szCs w:val="24"/>
        </w:rPr>
        <w:t>O Ensino Fundamental</w:t>
      </w:r>
      <w:proofErr w:type="gramStart"/>
      <w:r>
        <w:rPr>
          <w:sz w:val="24"/>
          <w:szCs w:val="24"/>
        </w:rPr>
        <w:t>, será</w:t>
      </w:r>
      <w:proofErr w:type="gramEnd"/>
      <w:r>
        <w:rPr>
          <w:sz w:val="24"/>
          <w:szCs w:val="24"/>
        </w:rPr>
        <w:t xml:space="preserve"> </w:t>
      </w:r>
      <w:r w:rsidRPr="00043A8B">
        <w:rPr>
          <w:sz w:val="24"/>
          <w:szCs w:val="24"/>
        </w:rPr>
        <w:t>trabalhado através do regime de seriação.</w:t>
      </w:r>
    </w:p>
    <w:p w:rsidR="00043A8B" w:rsidRPr="00043A8B" w:rsidRDefault="00043A8B" w:rsidP="00043A8B">
      <w:pPr>
        <w:pStyle w:val="Recuodecorpodetexto3"/>
        <w:ind w:firstLine="0"/>
        <w:rPr>
          <w:sz w:val="24"/>
          <w:szCs w:val="24"/>
        </w:rPr>
      </w:pPr>
      <w:r w:rsidRPr="00043A8B">
        <w:rPr>
          <w:b/>
          <w:sz w:val="24"/>
          <w:szCs w:val="24"/>
        </w:rPr>
        <w:t xml:space="preserve">Parágrafo Único - </w:t>
      </w:r>
      <w:r w:rsidRPr="00043A8B">
        <w:rPr>
          <w:sz w:val="24"/>
          <w:szCs w:val="24"/>
        </w:rPr>
        <w:t>O limite da data de nascimento para matrícula de cada série será determinado pela legislação em vigor.</w:t>
      </w:r>
    </w:p>
    <w:p w:rsidR="00043A8B" w:rsidRDefault="00043A8B" w:rsidP="00043A8B">
      <w:pPr>
        <w:pStyle w:val="Recuodecorpodetexto3"/>
        <w:ind w:firstLine="0"/>
        <w:rPr>
          <w:sz w:val="24"/>
          <w:szCs w:val="24"/>
        </w:rPr>
      </w:pPr>
      <w:r w:rsidRPr="00043A8B">
        <w:rPr>
          <w:noProof/>
          <w:sz w:val="24"/>
          <w:szCs w:val="24"/>
          <w:lang w:eastAsia="pt-BR"/>
        </w:rPr>
        <w:lastRenderedPageBreak/>
        <w:drawing>
          <wp:inline distT="0" distB="0" distL="0" distR="0">
            <wp:extent cx="4167393" cy="1943100"/>
            <wp:effectExtent l="19050" t="0" r="4557" b="0"/>
            <wp:docPr id="56" name="Imagem 2"/>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a:blip r:embed="rId29" cstate="print"/>
                    <a:srcRect t="28671" r="25753"/>
                    <a:stretch>
                      <a:fillRect/>
                    </a:stretch>
                  </pic:blipFill>
                  <pic:spPr>
                    <a:xfrm>
                      <a:off x="0" y="0"/>
                      <a:ext cx="4167393" cy="1943100"/>
                    </a:xfrm>
                    <a:prstGeom prst="rect">
                      <a:avLst/>
                    </a:prstGeom>
                  </pic:spPr>
                </pic:pic>
              </a:graphicData>
            </a:graphic>
          </wp:inline>
        </w:drawing>
      </w:r>
    </w:p>
    <w:p w:rsidR="00EB3CA1" w:rsidRDefault="00327130" w:rsidP="00861B86">
      <w:pPr>
        <w:rPr>
          <w:rFonts w:cs="Times New Roman"/>
          <w:color w:val="000000" w:themeColor="text1"/>
          <w:szCs w:val="24"/>
        </w:rPr>
      </w:pPr>
      <w:r>
        <w:rPr>
          <w:rFonts w:cs="Times New Roman"/>
          <w:color w:val="000000" w:themeColor="text1"/>
          <w:szCs w:val="24"/>
        </w:rPr>
        <w:t>Educação Especial/Inclusiva</w:t>
      </w:r>
    </w:p>
    <w:p w:rsidR="00327130" w:rsidRDefault="00327130" w:rsidP="00861B86">
      <w:pPr>
        <w:rPr>
          <w:rFonts w:cs="Times New Roman"/>
          <w:color w:val="000000" w:themeColor="text1"/>
          <w:szCs w:val="24"/>
        </w:rPr>
      </w:pPr>
      <w:r>
        <w:rPr>
          <w:rFonts w:cs="Times New Roman"/>
          <w:color w:val="000000" w:themeColor="text1"/>
          <w:szCs w:val="24"/>
        </w:rPr>
        <w:t>Não há dados para o monitoramento desta meta. As pesquisas e o CENSO do IBGE não levantam informações completas que permitam diagnosticar a situação.</w:t>
      </w:r>
    </w:p>
    <w:p w:rsidR="00327130" w:rsidRDefault="00327130" w:rsidP="00861B86">
      <w:pPr>
        <w:rPr>
          <w:rFonts w:cs="Times New Roman"/>
          <w:color w:val="000000" w:themeColor="text1"/>
          <w:szCs w:val="24"/>
        </w:rPr>
      </w:pPr>
    </w:p>
    <w:p w:rsidR="00327130" w:rsidRDefault="00327130" w:rsidP="00861B86">
      <w:pPr>
        <w:rPr>
          <w:rFonts w:cs="Times New Roman"/>
          <w:color w:val="000000" w:themeColor="text1"/>
          <w:szCs w:val="24"/>
        </w:rPr>
      </w:pPr>
      <w:r>
        <w:rPr>
          <w:rFonts w:cs="Times New Roman"/>
          <w:color w:val="000000" w:themeColor="text1"/>
          <w:szCs w:val="24"/>
        </w:rPr>
        <w:t>Educação em Tempo Integral</w:t>
      </w:r>
    </w:p>
    <w:p w:rsidR="00327130" w:rsidRPr="00327130" w:rsidRDefault="00327130" w:rsidP="00861B86">
      <w:pPr>
        <w:rPr>
          <w:rFonts w:cs="Times New Roman"/>
          <w:color w:val="000000" w:themeColor="text1"/>
          <w:szCs w:val="24"/>
        </w:rPr>
      </w:pPr>
      <w:r>
        <w:rPr>
          <w:rFonts w:cs="Times New Roman"/>
          <w:color w:val="000000" w:themeColor="text1"/>
          <w:szCs w:val="24"/>
        </w:rPr>
        <w:t xml:space="preserve">Oferecer educação em tempo integral em, no mínimo, 50% </w:t>
      </w:r>
      <w:proofErr w:type="gramStart"/>
      <w:r>
        <w:rPr>
          <w:rFonts w:cs="Times New Roman"/>
          <w:color w:val="000000" w:themeColor="text1"/>
          <w:szCs w:val="24"/>
        </w:rPr>
        <w:t>das escola</w:t>
      </w:r>
      <w:proofErr w:type="gramEnd"/>
      <w:r>
        <w:rPr>
          <w:rFonts w:cs="Times New Roman"/>
          <w:color w:val="000000" w:themeColor="text1"/>
          <w:szCs w:val="24"/>
        </w:rPr>
        <w:t xml:space="preserve"> públicas de forma a atender pelo menos 25% dos (as) alunos (as) da Educação Básica.</w:t>
      </w:r>
    </w:p>
    <w:p w:rsidR="00327130" w:rsidRPr="00043A8B" w:rsidRDefault="00327130" w:rsidP="00861B86">
      <w:pPr>
        <w:rPr>
          <w:rFonts w:cs="Times New Roman"/>
          <w:color w:val="FF0000"/>
          <w:szCs w:val="24"/>
        </w:rPr>
      </w:pPr>
    </w:p>
    <w:p w:rsidR="00861B86" w:rsidRPr="002D5901" w:rsidRDefault="00B02EFB" w:rsidP="00B02EFB">
      <w:r>
        <w:rPr>
          <w:color w:val="FF0000"/>
        </w:rPr>
        <w:t xml:space="preserve"> </w:t>
      </w:r>
      <w:bookmarkStart w:id="28" w:name="_Toc414369059"/>
      <w:bookmarkStart w:id="29" w:name="_Toc422387898"/>
      <w:r w:rsidR="00861B86" w:rsidRPr="002D5901">
        <w:t>EDUCAÇÃO DO MUNICÍPIO</w:t>
      </w:r>
      <w:bookmarkEnd w:id="28"/>
      <w:bookmarkEnd w:id="29"/>
    </w:p>
    <w:p w:rsidR="00861B86" w:rsidRPr="002D5901" w:rsidRDefault="00861B86" w:rsidP="00861B86"/>
    <w:p w:rsidR="00861B86" w:rsidRDefault="00861B86" w:rsidP="00861B86">
      <w:pPr>
        <w:pStyle w:val="Ttulo2"/>
        <w:numPr>
          <w:ilvl w:val="1"/>
          <w:numId w:val="1"/>
        </w:numPr>
        <w:rPr>
          <w:rFonts w:eastAsia="Calibri"/>
        </w:rPr>
      </w:pPr>
      <w:bookmarkStart w:id="30" w:name="_Toc414369061"/>
      <w:bookmarkStart w:id="31" w:name="_Toc422387899"/>
      <w:r w:rsidRPr="002D5901">
        <w:rPr>
          <w:rFonts w:eastAsia="Calibri"/>
        </w:rPr>
        <w:t>DIAGNÓSTICO DA EDUCAÇÃO NO MUNICÍPIO</w:t>
      </w:r>
      <w:bookmarkEnd w:id="30"/>
      <w:r w:rsidR="00462F39">
        <w:rPr>
          <w:rStyle w:val="Refdenotaderodap"/>
          <w:rFonts w:eastAsia="Calibri"/>
        </w:rPr>
        <w:footnoteReference w:id="6"/>
      </w:r>
      <w:bookmarkEnd w:id="31"/>
    </w:p>
    <w:p w:rsidR="00861B86" w:rsidRPr="00290A05" w:rsidRDefault="00861B86" w:rsidP="00861B86"/>
    <w:p w:rsidR="00861B86" w:rsidRPr="00CA6D30" w:rsidRDefault="00861B86" w:rsidP="00861B86">
      <w:pPr>
        <w:pStyle w:val="Ttulo3"/>
        <w:numPr>
          <w:ilvl w:val="2"/>
          <w:numId w:val="1"/>
        </w:numPr>
        <w:ind w:left="0" w:hanging="12"/>
        <w:rPr>
          <w:rFonts w:eastAsia="Calibri"/>
        </w:rPr>
      </w:pPr>
      <w:bookmarkStart w:id="32" w:name="_Toc414369062"/>
      <w:bookmarkStart w:id="33" w:name="_Toc422387900"/>
      <w:r w:rsidRPr="00CA6D30">
        <w:rPr>
          <w:rFonts w:eastAsia="Calibri"/>
        </w:rPr>
        <w:t>Garantia do Direito à Educação Básica com Qualidade</w:t>
      </w:r>
      <w:bookmarkEnd w:id="32"/>
      <w:bookmarkEnd w:id="33"/>
    </w:p>
    <w:p w:rsidR="00861B86" w:rsidRPr="00CA6D30" w:rsidRDefault="00861B86" w:rsidP="00861B86"/>
    <w:p w:rsidR="00861B86" w:rsidRDefault="00861B86" w:rsidP="00861B86">
      <w:r w:rsidRPr="00CA6D30">
        <w:t>Nesta seção, serão apresentados dados que cara</w:t>
      </w:r>
      <w:r>
        <w:t>cterizam o município no que diz</w:t>
      </w:r>
      <w:r w:rsidRPr="00CA6D30">
        <w:t xml:space="preserve"> respeito ao acesso, à universalização da alfabetização e à ampliação da escolaridade e das oportunidades educa</w:t>
      </w:r>
      <w:r w:rsidRPr="00A81F65">
        <w:t>cionais.</w:t>
      </w:r>
    </w:p>
    <w:p w:rsidR="00861B86" w:rsidRPr="00E20FB7" w:rsidRDefault="00861B86" w:rsidP="00861B86"/>
    <w:p w:rsidR="00861B86" w:rsidRPr="005F6E22" w:rsidRDefault="00861B86" w:rsidP="00861B86">
      <w:pPr>
        <w:pStyle w:val="Ttulo4"/>
        <w:keepNext w:val="0"/>
        <w:keepLines w:val="0"/>
        <w:numPr>
          <w:ilvl w:val="3"/>
          <w:numId w:val="1"/>
        </w:numPr>
        <w:ind w:left="862" w:hanging="862"/>
        <w:rPr>
          <w:rFonts w:eastAsia="Calibri"/>
        </w:rPr>
      </w:pPr>
      <w:bookmarkStart w:id="34" w:name="_Toc414369063"/>
      <w:bookmarkStart w:id="35" w:name="_Toc422387901"/>
      <w:r w:rsidRPr="002D5901">
        <w:rPr>
          <w:rFonts w:eastAsia="Calibri"/>
        </w:rPr>
        <w:t>Educação Infantil</w:t>
      </w:r>
      <w:bookmarkEnd w:id="34"/>
      <w:bookmarkEnd w:id="35"/>
    </w:p>
    <w:p w:rsidR="008B7253" w:rsidRDefault="008B7253" w:rsidP="00F75214"/>
    <w:p w:rsidR="00F75214" w:rsidRDefault="00F75214" w:rsidP="00F75214">
      <w:r>
        <w:t xml:space="preserve">Resultados de estudos e pesquisas desenvolvidos nos mais distintos países, entre eles o Brasil, há muito vêm atestando a importância da educação das crianças, tanto para os processos de escolarização que se sucedem como para a formação dos indivíduos em uma perspectiva mais </w:t>
      </w:r>
      <w:r>
        <w:lastRenderedPageBreak/>
        <w:t>global. A difusão e a aceitação desses resultados certamente influenciaram para que a educação infantil na última década tenha se tornado alvo de ações governamentais significativas na sociedade brasileira e tenha sido projetada como prioridade no âmbito do PNE. Não por acaso, constitui-se na primeira meta a universalização da pré-escola até 2016 e a ampliação de vagas em creches, visando ao atendimento de 50% das crianças de até três anos até o fim da sua vigência.</w:t>
      </w:r>
    </w:p>
    <w:p w:rsidR="00F75214" w:rsidRDefault="00F75214" w:rsidP="00F75214"/>
    <w:p w:rsidR="00F75214" w:rsidRDefault="00F75214" w:rsidP="00F75214">
      <w:r>
        <w:t xml:space="preserve">Vale destacar que </w:t>
      </w:r>
      <w:proofErr w:type="gramStart"/>
      <w:r>
        <w:t>o reconhecimento das crianças como sujeitos de direitos</w:t>
      </w:r>
      <w:proofErr w:type="gramEnd"/>
      <w:r>
        <w:t xml:space="preserve"> é fruto, em grande medida, das históricas demandas dos movimentos sociais, sobretudo do movimento de mulheres, pela criação e ampliação de vagas em creches e pré-escolas, o que também vem influenciando o tratamento prioritário que a educação infantil tem recebido.</w:t>
      </w:r>
    </w:p>
    <w:p w:rsidR="00F75214" w:rsidRDefault="00F75214" w:rsidP="00F75214"/>
    <w:p w:rsidR="00F75214" w:rsidRDefault="00F75214" w:rsidP="00F75214">
      <w:r>
        <w:t>A incorporação da educação infantil à educação básica constituiu-se em medida de política pública, o que lhe permitiu passar a contar com o financiamento advindo do Fundo de Manutenção e Desenvolvimento da Educação Básica e de Valorização dos Profissionais da Educação (FUNDEB) desde 2007. Outra medida importante foi o estabelecimento da sua obrigatoriedade em conjunto com o ensino fundamental, o ensino médio (e as modalidades concernentes), fato que ocorreu com a aprovação da Emenda Constitucional nº 59/2009, que estendeu a educação obrigatória para a faixa etária de 4 a 17 anos.</w:t>
      </w:r>
    </w:p>
    <w:p w:rsidR="00F75214" w:rsidRDefault="00F75214" w:rsidP="00F75214"/>
    <w:p w:rsidR="00F75214" w:rsidRDefault="00F75214" w:rsidP="00F75214">
      <w:r>
        <w:t xml:space="preserve">A despeito desses avanços, ainda é muito restrita a extensão da sua cobertura no País. Dados do Instituto Brasileiro de Geografia e Estatística (IBGE) mostram que, no ano de 2013, o atendimento em creches atingia </w:t>
      </w:r>
      <w:proofErr w:type="gramStart"/>
      <w:r>
        <w:t>cerca de 28</w:t>
      </w:r>
      <w:proofErr w:type="gramEnd"/>
      <w:r>
        <w:t>% das crianças e na pré-escola o índice era de 95,2%. Ainda mais grave é a situação identificada em estudo do mencionado instituto com base em dados do ano de 2010. O estudo demonstrou, por exemplo, que, do total das crianças atendidas nas creches, 36,3% faziam parte dos 20% mais ricos da população e apenas 12,2% integravam o estrato dos 20% mais pobres.</w:t>
      </w:r>
    </w:p>
    <w:p w:rsidR="00F75214" w:rsidRDefault="00F75214" w:rsidP="00F75214"/>
    <w:p w:rsidR="00F75214" w:rsidRDefault="00F75214" w:rsidP="00F75214">
      <w:r>
        <w:t>Como se observa, são muitos os desafios a serem superados para garantir o acesso e o usufruto da educação infantil de qualidade. Conforme define a legislação, cabe aos municípios a responsabilidade pela oferta da educação infantil, mesmo sendo notória a necessidade que a maior parte deles tem de contar com o apoio dos estados e da União para poder cumpri-la.</w:t>
      </w:r>
    </w:p>
    <w:p w:rsidR="00F75214" w:rsidRDefault="00F75214" w:rsidP="00F75214"/>
    <w:p w:rsidR="00F75214" w:rsidRDefault="00F75214" w:rsidP="00F75214">
      <w:r>
        <w:t xml:space="preserve">Em face dessa realidade, a maioria das estratégias apresentadas no PNE tem como ancoragem o acionamento de mecanismos que pressupõem a dinamização do regime de colaboração – forma republicana, democrática e não competitiva de organização da gestão, que deve ser estabelecida entre os sistemas de ensino, para assegurar a universalização do ensino obrigatório (art. 211 da Constituição Federal de 1988), enfrentando os desafios da educação básica pública e regulando o ensino privado. Entre as principais estratégias da Meta </w:t>
      </w:r>
      <w:proofErr w:type="gramStart"/>
      <w:r>
        <w:t>1</w:t>
      </w:r>
      <w:proofErr w:type="gramEnd"/>
      <w:r>
        <w:t>, situa-se a definição de formas de expansão da educação infantil nas respectivas redes de ensino dos entes federativos, considerando as peculiaridades locais, mas em regime de colaboração entre a União, os estados, o Distrito Federal e os municípios, de acordo com o padrão nacional de qualidade, também a ser definido.</w:t>
      </w:r>
    </w:p>
    <w:p w:rsidR="00F75214" w:rsidRDefault="00F75214" w:rsidP="00F75214"/>
    <w:p w:rsidR="00F75214" w:rsidRDefault="00F75214" w:rsidP="00F75214">
      <w:r>
        <w:t xml:space="preserve">Além disso, essa meta abrange a manutenção e ampliação da rede, em regime de colaboração, assegurando a acessibilidade e o programa nacional de construção e reestruturação de escolas e de aquisição de equipamentos, com vistas à expansão e à melhoria da rede física de escolas públicas de educação infantil. Igualmente de modo colaborativo, está previsto o levantamento da demanda por creche para a população de até </w:t>
      </w:r>
      <w:proofErr w:type="gramStart"/>
      <w:r>
        <w:t>3</w:t>
      </w:r>
      <w:proofErr w:type="gramEnd"/>
      <w:r>
        <w:t xml:space="preserve"> anos, como forma de planejar a oferta e verificar o seu atendimento.</w:t>
      </w:r>
    </w:p>
    <w:p w:rsidR="00F75214" w:rsidRDefault="00F75214" w:rsidP="00F75214"/>
    <w:p w:rsidR="00F75214" w:rsidRDefault="00F75214" w:rsidP="00F75214">
      <w:r>
        <w:t>Para garantir o acesso dos estratos mais pobres da população à educação infantil, encontra-se a Estratégia 1.12, que visa:</w:t>
      </w:r>
    </w:p>
    <w:p w:rsidR="00F75214" w:rsidRDefault="00F75214" w:rsidP="00F75214"/>
    <w:p w:rsidR="00F75214" w:rsidRDefault="00F75214" w:rsidP="00F75214">
      <w:pPr>
        <w:ind w:left="2268"/>
      </w:pPr>
      <w:proofErr w:type="gramStart"/>
      <w:r w:rsidRPr="00F75214">
        <w:rPr>
          <w:sz w:val="20"/>
        </w:rPr>
        <w:t>implementar</w:t>
      </w:r>
      <w:proofErr w:type="gramEnd"/>
      <w:r w:rsidRPr="00F75214">
        <w:rPr>
          <w:sz w:val="20"/>
        </w:rPr>
        <w:t>, em caráter complementar, programas de orientação e apoio às famílias, por meio da articulação das áreas da educação, saúde e assistência social, com foco no desenvolvimento integral das crianças de até 3 (três) anos de idade. (BRASIL, 2014).</w:t>
      </w:r>
      <w:r>
        <w:tab/>
      </w:r>
      <w:r>
        <w:tab/>
      </w:r>
    </w:p>
    <w:p w:rsidR="00F75214" w:rsidRDefault="00F75214" w:rsidP="00F75214"/>
    <w:p w:rsidR="00F75214" w:rsidRDefault="00F75214" w:rsidP="00F75214">
      <w:r>
        <w:t xml:space="preserve">Ainda na mesma perspectiva de atendimento </w:t>
      </w:r>
      <w:proofErr w:type="spellStart"/>
      <w:r>
        <w:t>intersetorial</w:t>
      </w:r>
      <w:proofErr w:type="spellEnd"/>
      <w:r>
        <w:t>, é destacável a Estratégia 1.14:</w:t>
      </w:r>
    </w:p>
    <w:p w:rsidR="00F75214" w:rsidRDefault="00F75214" w:rsidP="00F75214"/>
    <w:p w:rsidR="00F75214" w:rsidRDefault="00F75214" w:rsidP="00F75214">
      <w:pPr>
        <w:ind w:left="2268"/>
        <w:rPr>
          <w:sz w:val="20"/>
          <w:szCs w:val="20"/>
        </w:rPr>
      </w:pPr>
      <w:proofErr w:type="gramStart"/>
      <w:r w:rsidRPr="00F75214">
        <w:rPr>
          <w:sz w:val="20"/>
          <w:szCs w:val="20"/>
        </w:rPr>
        <w:t>fortalecer</w:t>
      </w:r>
      <w:proofErr w:type="gramEnd"/>
      <w:r w:rsidRPr="00F75214">
        <w:rPr>
          <w:sz w:val="20"/>
          <w:szCs w:val="20"/>
        </w:rPr>
        <w:t xml:space="preserve"> o acompanhamento e o monitoramento do acesso e da permanência das crianças na educação infantil, em especial dos beneficiários de programas de transferência de renda, em colaboração com as famílias e com os órgãos públicos de assistência social, saúde e proteção à infância. (BRASIL, 2014).</w:t>
      </w:r>
    </w:p>
    <w:p w:rsidR="00F75214" w:rsidRDefault="00F75214" w:rsidP="00F75214">
      <w:pPr>
        <w:ind w:left="2268"/>
      </w:pPr>
    </w:p>
    <w:p w:rsidR="00861B86" w:rsidRDefault="00F75214" w:rsidP="00F75214">
      <w:r>
        <w:lastRenderedPageBreak/>
        <w:t>Vale aludir ainda à presença de estratégia voltada para a formação inicial e continuada de educadores e para o desenvolvimento e aperfeiçoamento de mecanismos de avaliação das aprendizagens.</w:t>
      </w:r>
    </w:p>
    <w:p w:rsidR="00F75214" w:rsidRDefault="00F75214" w:rsidP="00F75214"/>
    <w:p w:rsidR="009D2EAA" w:rsidRDefault="00F4556C" w:rsidP="009D2EAA">
      <w:pPr>
        <w:rPr>
          <w:szCs w:val="24"/>
        </w:rPr>
      </w:pPr>
      <w:r>
        <w:t>Em relação a</w:t>
      </w:r>
      <w:r w:rsidR="00D172BE">
        <w:t xml:space="preserve"> essa meta proposta pelo Plano Nacional de Educação foram analisados três indicadores. O primeiro deles, é o percentual da população de </w:t>
      </w:r>
      <w:proofErr w:type="gramStart"/>
      <w:r w:rsidR="00D172BE">
        <w:t>4</w:t>
      </w:r>
      <w:proofErr w:type="gramEnd"/>
      <w:r w:rsidR="00D172BE">
        <w:t xml:space="preserve"> e cinco anos que frequenta a escola. Nesse sentido, </w:t>
      </w:r>
      <w:r w:rsidR="009D2EAA">
        <w:t xml:space="preserve">Estiva, no que diz respeito a esse indicador, encontra-se atendendo a 82,9% das crianças de </w:t>
      </w:r>
      <w:proofErr w:type="gramStart"/>
      <w:r w:rsidR="009D2EAA">
        <w:t>4</w:t>
      </w:r>
      <w:proofErr w:type="gramEnd"/>
      <w:r w:rsidR="009D2EAA">
        <w:t xml:space="preserve"> e 5 anos. Esse percentual é, em termos absolutos, 1,98% maior do que o percentual atendido por Minas Gerais. Se comparado ao Brasil, também em termos absolutos, o município atende 1,48% a mais do que a nação.</w:t>
      </w:r>
    </w:p>
    <w:p w:rsidR="00861B86" w:rsidRDefault="00861B86" w:rsidP="00861B86"/>
    <w:p w:rsidR="00861B86" w:rsidRDefault="001B07E6" w:rsidP="00872C0B">
      <w:pPr>
        <w:pStyle w:val="Legenda"/>
      </w:pPr>
      <w:bookmarkStart w:id="36" w:name="_Toc414369095"/>
      <w:bookmarkStart w:id="37" w:name="_Toc422387935"/>
      <w:r>
        <w:t xml:space="preserve">GRÁFICO </w:t>
      </w:r>
      <w:r w:rsidR="004A7F58">
        <w:fldChar w:fldCharType="begin"/>
      </w:r>
      <w:r w:rsidR="004A7F58">
        <w:instrText xml:space="preserve"> SEQ GRÁ</w:instrText>
      </w:r>
      <w:r w:rsidR="004A7F58">
        <w:instrText xml:space="preserve">FICO \* ARABIC </w:instrText>
      </w:r>
      <w:r w:rsidR="004A7F58">
        <w:fldChar w:fldCharType="separate"/>
      </w:r>
      <w:r w:rsidR="00A0057C">
        <w:rPr>
          <w:noProof/>
        </w:rPr>
        <w:t>15</w:t>
      </w:r>
      <w:r w:rsidR="004A7F58">
        <w:rPr>
          <w:noProof/>
        </w:rPr>
        <w:fldChar w:fldCharType="end"/>
      </w:r>
      <w:r w:rsidR="00CD2BDE">
        <w:t xml:space="preserve">: </w:t>
      </w:r>
      <w:r w:rsidR="00861B86">
        <w:t xml:space="preserve">Percentual da população de </w:t>
      </w:r>
      <w:proofErr w:type="gramStart"/>
      <w:r w:rsidR="00861B86">
        <w:t>4</w:t>
      </w:r>
      <w:proofErr w:type="gramEnd"/>
      <w:r w:rsidR="00861B86">
        <w:t xml:space="preserve"> e 5 anos que </w:t>
      </w:r>
      <w:proofErr w:type="spellStart"/>
      <w:r w:rsidR="009C5872">
        <w:t>freqüentam</w:t>
      </w:r>
      <w:proofErr w:type="spellEnd"/>
      <w:r w:rsidR="00861B86">
        <w:t xml:space="preserve"> a escola</w:t>
      </w:r>
      <w:bookmarkEnd w:id="36"/>
      <w:bookmarkEnd w:id="37"/>
    </w:p>
    <w:p w:rsidR="00861B86" w:rsidRPr="001B07E6" w:rsidRDefault="009D2EAA" w:rsidP="00861B86">
      <w:pPr>
        <w:rPr>
          <w:color w:val="ED7D31" w:themeColor="accent2"/>
        </w:rPr>
      </w:pPr>
      <w:r>
        <w:rPr>
          <w:noProof/>
          <w:color w:val="ED7D31" w:themeColor="accent2"/>
          <w:lang w:eastAsia="pt-BR"/>
        </w:rPr>
        <w:drawing>
          <wp:inline distT="0" distB="0" distL="0" distR="0">
            <wp:extent cx="5760085" cy="1603714"/>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1603714"/>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742497" w:rsidRDefault="00742497" w:rsidP="00861B86">
      <w:pPr>
        <w:pStyle w:val="FONTE"/>
      </w:pPr>
      <w:r>
        <w:t>Elaboração</w:t>
      </w:r>
      <w:r w:rsidRPr="00CD1083">
        <w:t xml:space="preserve">: </w:t>
      </w:r>
      <w:r>
        <w:t>DAPE/SEE-MG</w:t>
      </w:r>
    </w:p>
    <w:p w:rsidR="00861B86" w:rsidRDefault="00861B86" w:rsidP="00861B86"/>
    <w:p w:rsidR="009D2EAA" w:rsidRDefault="00D172BE" w:rsidP="009D2EAA">
      <w:pPr>
        <w:rPr>
          <w:szCs w:val="24"/>
        </w:rPr>
      </w:pPr>
      <w:r>
        <w:t xml:space="preserve">Em seguida, analisou-se o percentual da população de 0 a 3 anos que </w:t>
      </w:r>
      <w:proofErr w:type="spellStart"/>
      <w:r w:rsidR="009C5872">
        <w:t>freqüentam</w:t>
      </w:r>
      <w:proofErr w:type="spellEnd"/>
      <w:r>
        <w:t xml:space="preserve"> a escola. </w:t>
      </w:r>
      <w:r w:rsidR="009D2EAA">
        <w:t>Estiva, no que diz respeito a esse indicador, encontra-se atendendo a 15,4% das crianças de 0 a 3 anos. Esse percentual é, em termos absolutos, -5,80% menor do que o percentual atendido por Minas Gerais. Se comparado ao Brasil, também em termos absolutos, o município atende -7,80% a menos do que a nação.</w:t>
      </w:r>
    </w:p>
    <w:p w:rsidR="00D172BE" w:rsidRDefault="00D172BE" w:rsidP="00861B86"/>
    <w:p w:rsidR="001B07E6" w:rsidRDefault="001B07E6" w:rsidP="00872C0B">
      <w:pPr>
        <w:pStyle w:val="Legenda"/>
      </w:pPr>
      <w:bookmarkStart w:id="38" w:name="_Toc414369094"/>
      <w:bookmarkStart w:id="39" w:name="_Toc422387936"/>
      <w:r>
        <w:t xml:space="preserve">GRÁFICO </w:t>
      </w:r>
      <w:r w:rsidR="004A7F58">
        <w:fldChar w:fldCharType="begin"/>
      </w:r>
      <w:r w:rsidR="004A7F58">
        <w:instrText xml:space="preserve"> SEQ GRÁFICO \* ARABIC </w:instrText>
      </w:r>
      <w:r w:rsidR="004A7F58">
        <w:fldChar w:fldCharType="separate"/>
      </w:r>
      <w:r w:rsidR="00A0057C">
        <w:rPr>
          <w:noProof/>
        </w:rPr>
        <w:t>16</w:t>
      </w:r>
      <w:r w:rsidR="004A7F58">
        <w:rPr>
          <w:noProof/>
        </w:rPr>
        <w:fldChar w:fldCharType="end"/>
      </w:r>
      <w:r>
        <w:t xml:space="preserve"> – </w:t>
      </w:r>
      <w:proofErr w:type="gramStart"/>
      <w:r>
        <w:t>Percentual da população</w:t>
      </w:r>
      <w:proofErr w:type="gramEnd"/>
      <w:r>
        <w:t xml:space="preserve"> de 0 a 3 anos que </w:t>
      </w:r>
      <w:proofErr w:type="spellStart"/>
      <w:r w:rsidR="009C5872">
        <w:t>freqüentam</w:t>
      </w:r>
      <w:proofErr w:type="spellEnd"/>
      <w:r>
        <w:t xml:space="preserve"> a escola</w:t>
      </w:r>
      <w:bookmarkEnd w:id="38"/>
      <w:bookmarkEnd w:id="39"/>
    </w:p>
    <w:p w:rsidR="00DA1EDC" w:rsidRPr="001B07E6" w:rsidRDefault="009D2EAA" w:rsidP="00DA1EDC">
      <w:pPr>
        <w:rPr>
          <w:color w:val="ED7D31" w:themeColor="accent2"/>
        </w:rPr>
      </w:pPr>
      <w:r>
        <w:rPr>
          <w:noProof/>
          <w:color w:val="ED7D31" w:themeColor="accent2"/>
          <w:lang w:eastAsia="pt-BR"/>
        </w:rPr>
        <w:lastRenderedPageBreak/>
        <w:drawing>
          <wp:inline distT="0" distB="0" distL="0" distR="0">
            <wp:extent cx="5760085" cy="156318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1563181"/>
                    </a:xfrm>
                    <a:prstGeom prst="rect">
                      <a:avLst/>
                    </a:prstGeom>
                    <a:noFill/>
                    <a:ln>
                      <a:noFill/>
                    </a:ln>
                  </pic:spPr>
                </pic:pic>
              </a:graphicData>
            </a:graphic>
          </wp:inline>
        </w:drawing>
      </w:r>
    </w:p>
    <w:p w:rsidR="001B07E6" w:rsidRDefault="001B07E6" w:rsidP="001B07E6">
      <w:pPr>
        <w:pStyle w:val="FONTE"/>
      </w:pPr>
      <w:r>
        <w:t xml:space="preserve">Fonte: </w:t>
      </w:r>
      <w:r>
        <w:tab/>
        <w:t>Estado e Brasil – IBGE/Pesquisa Nacional por Amostra de Domicílios (PNAD) – 2013</w:t>
      </w:r>
    </w:p>
    <w:p w:rsidR="001B07E6" w:rsidRDefault="001B07E6" w:rsidP="001B07E6">
      <w:pPr>
        <w:pStyle w:val="FONTE"/>
      </w:pPr>
      <w:r>
        <w:t>Município e Mesorregião – IBGE/Censo Populacional – 2010</w:t>
      </w:r>
    </w:p>
    <w:p w:rsidR="00742497" w:rsidRDefault="00742497" w:rsidP="001B07E6">
      <w:pPr>
        <w:pStyle w:val="FONTE"/>
      </w:pPr>
      <w:r>
        <w:t>Elaboração</w:t>
      </w:r>
      <w:r w:rsidRPr="00CD1083">
        <w:t xml:space="preserve">: </w:t>
      </w:r>
      <w:r>
        <w:t>DAPE/SEE-MG</w:t>
      </w:r>
    </w:p>
    <w:p w:rsidR="001B07E6" w:rsidRDefault="001B07E6" w:rsidP="001B07E6"/>
    <w:p w:rsidR="009D2EAA" w:rsidRDefault="006A6E8B" w:rsidP="009D2EAA">
      <w:pPr>
        <w:rPr>
          <w:color w:val="000000"/>
          <w:szCs w:val="24"/>
        </w:rPr>
      </w:pPr>
      <w:r>
        <w:t xml:space="preserve">Em última análise, é importante verificar o número de docentes, bem como a formação deles. Em relação a esses dados, </w:t>
      </w:r>
      <w:r w:rsidR="009D2EAA">
        <w:rPr>
          <w:color w:val="000000"/>
        </w:rPr>
        <w:t>Estiva, em 2007, possuía 14 docentes da educação infantil, sendo que 78,57% desses tinham ensino superior completo. Em 2013, o número de docentes aumentou para 26, o que representa 85,71% a mais do que em 2007. Além disso, observa-se que 88,46%, em 2013, eram formados em curso superior, ou seja, um aumento de 12,59%.</w:t>
      </w:r>
    </w:p>
    <w:p w:rsidR="006A6E8B" w:rsidRDefault="006A6E8B" w:rsidP="006A6E8B"/>
    <w:p w:rsidR="00574049" w:rsidRDefault="00574049" w:rsidP="00574049">
      <w:pPr>
        <w:pStyle w:val="Legenda"/>
      </w:pPr>
      <w:bookmarkStart w:id="40" w:name="_Toc422387959"/>
      <w:r>
        <w:t xml:space="preserve">TABELA </w:t>
      </w:r>
      <w:r w:rsidR="004A7F58">
        <w:fldChar w:fldCharType="begin"/>
      </w:r>
      <w:r w:rsidR="004A7F58">
        <w:instrText xml:space="preserve"> SEQ TABELA \* ARABIC </w:instrText>
      </w:r>
      <w:r w:rsidR="004A7F58">
        <w:fldChar w:fldCharType="separate"/>
      </w:r>
      <w:r w:rsidR="00A0057C">
        <w:rPr>
          <w:noProof/>
        </w:rPr>
        <w:t>2</w:t>
      </w:r>
      <w:r w:rsidR="004A7F58">
        <w:rPr>
          <w:noProof/>
        </w:rPr>
        <w:fldChar w:fldCharType="end"/>
      </w:r>
      <w:r>
        <w:t>:</w:t>
      </w:r>
      <w:r w:rsidRPr="00574049">
        <w:t xml:space="preserve"> Docentes da Educação Infantil, por formação</w:t>
      </w:r>
      <w:r>
        <w:t xml:space="preserve"> – </w:t>
      </w:r>
      <w:r w:rsidR="00E651DC">
        <w:t xml:space="preserve">Todas </w:t>
      </w:r>
      <w:proofErr w:type="spellStart"/>
      <w:proofErr w:type="gramStart"/>
      <w:r w:rsidR="00E651DC">
        <w:t>asRedes</w:t>
      </w:r>
      <w:bookmarkEnd w:id="40"/>
      <w:proofErr w:type="spellEnd"/>
      <w:proofErr w:type="gramEnd"/>
    </w:p>
    <w:p w:rsidR="00574049" w:rsidRDefault="009D2EAA" w:rsidP="00574049">
      <w:pPr>
        <w:rPr>
          <w:color w:val="ED7D31" w:themeColor="accent2"/>
        </w:rPr>
      </w:pPr>
      <w:r>
        <w:rPr>
          <w:noProof/>
          <w:color w:val="ED7D31" w:themeColor="accent2"/>
          <w:lang w:eastAsia="pt-BR"/>
        </w:rPr>
        <w:drawing>
          <wp:inline distT="0" distB="0" distL="0" distR="0">
            <wp:extent cx="4743450" cy="19335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43450" cy="1933575"/>
                    </a:xfrm>
                    <a:prstGeom prst="rect">
                      <a:avLst/>
                    </a:prstGeom>
                    <a:noFill/>
                    <a:ln>
                      <a:noFill/>
                    </a:ln>
                  </pic:spPr>
                </pic:pic>
              </a:graphicData>
            </a:graphic>
          </wp:inline>
        </w:drawing>
      </w:r>
    </w:p>
    <w:p w:rsidR="00742497" w:rsidRDefault="00742497" w:rsidP="00742497">
      <w:pPr>
        <w:pStyle w:val="FONTE"/>
      </w:pPr>
      <w:r w:rsidRPr="0023266E">
        <w:t xml:space="preserve">Fonte: MEC/Inep/DEED/CSI/ </w:t>
      </w:r>
      <w:r w:rsidRPr="00CD1083">
        <w:t>Todos Pela Educação</w:t>
      </w:r>
      <w:r>
        <w:t>/Elaboração</w:t>
      </w:r>
      <w:r w:rsidRPr="00CD1083">
        <w:t xml:space="preserve">: </w:t>
      </w:r>
      <w:r>
        <w:t>DAPE/SEE-MG</w:t>
      </w:r>
    </w:p>
    <w:p w:rsidR="00861B86" w:rsidRDefault="00861B86" w:rsidP="00FB5B64"/>
    <w:p w:rsidR="00861B86" w:rsidRDefault="00861B86" w:rsidP="00861B86">
      <w:pPr>
        <w:pStyle w:val="Ttulo4"/>
        <w:keepNext w:val="0"/>
        <w:keepLines w:val="0"/>
        <w:numPr>
          <w:ilvl w:val="3"/>
          <w:numId w:val="1"/>
        </w:numPr>
        <w:ind w:left="862" w:hanging="862"/>
        <w:rPr>
          <w:rFonts w:eastAsia="Calibri"/>
        </w:rPr>
      </w:pPr>
      <w:bookmarkStart w:id="41" w:name="_Toc414369064"/>
      <w:bookmarkStart w:id="42" w:name="_Toc422387902"/>
      <w:r w:rsidRPr="002D5901">
        <w:rPr>
          <w:rFonts w:eastAsia="Calibri"/>
        </w:rPr>
        <w:t>Ensino Fundamental</w:t>
      </w:r>
      <w:bookmarkEnd w:id="41"/>
      <w:bookmarkEnd w:id="42"/>
    </w:p>
    <w:p w:rsidR="009F2D42" w:rsidRPr="009F2D42" w:rsidRDefault="009F2D42" w:rsidP="00FB5B64"/>
    <w:p w:rsidR="00F75214" w:rsidRDefault="00F75214" w:rsidP="00F75214">
      <w:r>
        <w:t xml:space="preserve">O ensino fundamental de </w:t>
      </w:r>
      <w:proofErr w:type="gramStart"/>
      <w:r>
        <w:t>9</w:t>
      </w:r>
      <w:proofErr w:type="gramEnd"/>
      <w:r>
        <w:t xml:space="preserve"> anos (que mudou a faixa etária dessa etapa para 6 a 14 anos) constitui medida de política educacional e meta do PNE, que se insere nas decisões voltadas à melhoria da qualidade dos processos de escolarização. Articula-se diretamente à meta que estabelece a alfabetização das crianças, no máximo, até o fim do terceiro ano do ensino fundamental. Fator decisivo para a implantação de tal medida são resultados de pesquisas </w:t>
      </w:r>
      <w:r>
        <w:lastRenderedPageBreak/>
        <w:t xml:space="preserve">revelando que, quando as crianças ingressam na instituição escolar antes dos </w:t>
      </w:r>
      <w:proofErr w:type="gramStart"/>
      <w:r>
        <w:t>7</w:t>
      </w:r>
      <w:proofErr w:type="gramEnd"/>
      <w:r>
        <w:t xml:space="preserve"> anos de idade, apresentam, em sua maioria, resultados superiores em relação àquelas que ingressam somente aos 7 anos</w:t>
      </w:r>
      <w:r>
        <w:rPr>
          <w:rStyle w:val="Refdenotaderodap"/>
        </w:rPr>
        <w:footnoteReference w:id="7"/>
      </w:r>
      <w:r>
        <w:t xml:space="preserve">. Como se sabe, as crianças de </w:t>
      </w:r>
      <w:proofErr w:type="gramStart"/>
      <w:r>
        <w:t>6</w:t>
      </w:r>
      <w:proofErr w:type="gramEnd"/>
      <w:r>
        <w:t xml:space="preserve"> anos pertencentes às classes média e alta há muito já se encontram na escola, frequentando o pré-escolar ou o primeiro ano do ensino fundamental. Assim, o ensino de </w:t>
      </w:r>
      <w:proofErr w:type="gramStart"/>
      <w:r>
        <w:t>9</w:t>
      </w:r>
      <w:proofErr w:type="gramEnd"/>
      <w:r>
        <w:t xml:space="preserve"> anos tem, nos segmentos das classes populares, os seus principais beneficiários.</w:t>
      </w:r>
    </w:p>
    <w:p w:rsidR="00F75214" w:rsidRDefault="00F75214" w:rsidP="00F75214"/>
    <w:p w:rsidR="00F75214" w:rsidRDefault="00F75214" w:rsidP="00F75214">
      <w:r>
        <w:t xml:space="preserve">O objetivo da Lei nº 11.274, de </w:t>
      </w:r>
      <w:proofErr w:type="gramStart"/>
      <w:r>
        <w:t>6</w:t>
      </w:r>
      <w:proofErr w:type="gramEnd"/>
      <w:r>
        <w:t xml:space="preserve"> de fevereiro de 2006, que dispõe sobre a duração de 9 anos para o ensino fundamental, com matrícula obrigatória a partir dos 6 anos de idade, foi assegurar a todos um tempo mais prolongado de permanência na escola, oferecendo maiores oportunidades de aprendizagem, de modo que os alunos prossigam nos seus estudos e concluam, com qualidade, a educação básica. Essa qualidade implica assegurar um processo educativo respeitoso e construído com base nas múltiplas dimensões e na especificidade do tempo da infância.</w:t>
      </w:r>
    </w:p>
    <w:p w:rsidR="00F75214" w:rsidRDefault="00F75214" w:rsidP="00F75214"/>
    <w:p w:rsidR="00F75214" w:rsidRDefault="00F75214" w:rsidP="00F75214">
      <w:r>
        <w:t xml:space="preserve">É preciso, no entanto, ter em conta que a melhor aprendizagem não resulta apenas do tempo de permanência na escola, mas do modo adequado da sua utilização. Portanto, o ingresso aos </w:t>
      </w:r>
      <w:proofErr w:type="gramStart"/>
      <w:r>
        <w:t>6</w:t>
      </w:r>
      <w:proofErr w:type="gramEnd"/>
      <w:r>
        <w:t xml:space="preserve"> anos no ensino fundamental não pode ser uma medida apenas de ordem administrativa. Nesse sentido, faz-se necessário atentar para o processo de desenvolvimento e aprendizagem, o que significa respeitar as características etárias, sociais, psicológicas e cognitivas das crianças, bem como adotar orientações pedagógicas que levem em consideração essas características, para que elas sejam respeitadas como sujeitos do aprendizado.</w:t>
      </w:r>
    </w:p>
    <w:p w:rsidR="00F75214" w:rsidRDefault="00F75214" w:rsidP="00F75214"/>
    <w:p w:rsidR="00F75214" w:rsidRDefault="00F75214" w:rsidP="00F75214">
      <w:r>
        <w:t xml:space="preserve">Ao adotar o ensino fundamental de </w:t>
      </w:r>
      <w:proofErr w:type="gramStart"/>
      <w:r>
        <w:t>9</w:t>
      </w:r>
      <w:proofErr w:type="gramEnd"/>
      <w:r>
        <w:t xml:space="preserve"> anos, o governo brasileiro alinhou-se à realidade mundialmente predominante, inclusive em vários países da América Latina, em que há muito o ingresso aos 6 anos de idade nessa etapa de ensino com 9 anos de duração vem tendo vigência. Essa decisão encontra suas raízes na LDB (Lei nº 9.394/1996), que estabelece tais critérios, o que, por sua vez, tornou-se meta da educação nacional em 2001, passando a constar do antigo PNE (Lei nº 10.172/2001). Nele ficou estabelecido que a inclusão das </w:t>
      </w:r>
      <w:r>
        <w:lastRenderedPageBreak/>
        <w:t xml:space="preserve">crianças de </w:t>
      </w:r>
      <w:proofErr w:type="gramStart"/>
      <w:r>
        <w:t>6</w:t>
      </w:r>
      <w:proofErr w:type="gramEnd"/>
      <w:r>
        <w:t xml:space="preserve"> anos no ensino</w:t>
      </w:r>
      <w:r w:rsidR="009C5872">
        <w:t xml:space="preserve"> </w:t>
      </w:r>
      <w:r>
        <w:t xml:space="preserve">fundamental deveria se dar em consonância com a universalização do atendimento na faixa etária de 7 a 14 anos. A partir de discussões iniciadas em 2004, a sua </w:t>
      </w:r>
      <w:proofErr w:type="gramStart"/>
      <w:r>
        <w:t>implementação</w:t>
      </w:r>
      <w:proofErr w:type="gramEnd"/>
      <w:r>
        <w:t xml:space="preserve"> começou a ocorrer em algumas regiões do País, e o seu marco legal foi estabelecido em fevereiro de 2006, por meio da aprovação da Lei nº 11.274/2006, que alterou a redação dos </w:t>
      </w:r>
      <w:proofErr w:type="spellStart"/>
      <w:r>
        <w:t>arts</w:t>
      </w:r>
      <w:proofErr w:type="spellEnd"/>
      <w:r>
        <w:t>. 29, 30, 32 e 87 da LDB.</w:t>
      </w:r>
    </w:p>
    <w:p w:rsidR="00F75214" w:rsidRDefault="00F75214" w:rsidP="00F75214"/>
    <w:p w:rsidR="00F75214" w:rsidRDefault="00F75214" w:rsidP="00F75214">
      <w:r>
        <w:t xml:space="preserve">A meta de “universalizar o ensino fundamental de </w:t>
      </w:r>
      <w:proofErr w:type="gramStart"/>
      <w:r>
        <w:t>9</w:t>
      </w:r>
      <w:proofErr w:type="gramEnd"/>
      <w:r>
        <w:t xml:space="preserve"> (nove) anos para toda a população de 6 (seis) a 14 (quatorze) anos e garantir que pelo menos 95% (noventa e cinco por cento) dos alunos concluam essa etapa na idade recomendada, até o último ano de vigência deste PNE” constitui--se em um grande desafio para os municípios, o Distrito Federal, os estados e a União. Mesmo a oferta dessa etapa da educação básica sendo de responsabilidade de estados e municípios, o alcance dessa meta, com a devida qualidade, implica considerar a organização federativa e o regime de colaboração entre os sistemas de ensino.</w:t>
      </w:r>
    </w:p>
    <w:p w:rsidR="00F75214" w:rsidRDefault="00F75214" w:rsidP="00F75214"/>
    <w:p w:rsidR="00F75214" w:rsidRPr="00F75214" w:rsidRDefault="00F75214" w:rsidP="00F75214">
      <w:r>
        <w:t xml:space="preserve">Entre as estratégias previstas no plano, destacamos: criar mecanismos para o acompanhamento individualizado dos alunos do ensino fundamental (Estratégia 2.3); fortalecer o acompanhamento e o monitoramento do acesso, da permanência e do aproveitamento escolar dos beneficiários de programas de transferência de renda, bem como das situações de discriminação, preconceitos e violências na escola, visando ao estabelecimento de condições adequadas para o sucesso escolar dos alunos, em colaboração com as famílias e com órgãos públicos de assistência social, saúde e proteção à infância, adolescência e juventude (Estratégia 2.4); desenvolver tecnologias pedagógicas que combinem, de maneira articulada, a organização do tempo e das atividades didáticas entre a escola e o ambiente comunitário, considerando as especificidades da educação especial, das escolas do campo e das comunidades indígenas e quilombolas (Estratégia 2.6); promover a busca ativa de crianças e adolescentes fora da escola, em parceria com órgãos públicos de assistência social, saúde e proteção à infância, adolescência e juventude (Estratégia 2.5); disciplinar, no âmbito dos sistemas de ensino, a organização flexível do trabalho pedagógico, incluindo adequação do calendário escolar, de acordo com a realidade local, a identidade cultural e as condições climáticas da região (Estratégia 2.7); promover a relação das escolas com instituições e movimentos culturais, a fim de garantir a oferta regular de atividades culturais para a livre fruição dos alunos dentro e fora dos espaços escolares, assegurando ainda que as escolas se tornem </w:t>
      </w:r>
      <w:proofErr w:type="spellStart"/>
      <w:r w:rsidR="009C5872">
        <w:t>pólos</w:t>
      </w:r>
      <w:proofErr w:type="spellEnd"/>
      <w:r>
        <w:t xml:space="preserve"> de criação e difusão cultural (Estratégia 2.8); estimular a </w:t>
      </w:r>
      <w:r>
        <w:lastRenderedPageBreak/>
        <w:t xml:space="preserve">oferta do ensino fundamental, em especial dos anos iniciais, para as populações do campo, indígenas e quilombolas, nas próprias comunidades (Estratégia 2.10); e desenvolver formas alternativas de oferta do ensino fundamental, garantida a qualidade, para atender os filhos de profissionais que se dedicam a atividades </w:t>
      </w:r>
      <w:proofErr w:type="gramStart"/>
      <w:r w:rsidR="009C5872">
        <w:t>de</w:t>
      </w:r>
      <w:proofErr w:type="gramEnd"/>
      <w:r w:rsidR="009C5872">
        <w:t xml:space="preserve"> </w:t>
      </w:r>
      <w:proofErr w:type="gramStart"/>
      <w:r w:rsidR="009C5872">
        <w:t>caráter</w:t>
      </w:r>
      <w:proofErr w:type="gramEnd"/>
      <w:r>
        <w:t xml:space="preserve"> itinerante (Estratégia 2.11).</w:t>
      </w:r>
    </w:p>
    <w:p w:rsidR="009F2D42" w:rsidRDefault="009F2D42" w:rsidP="00861B86"/>
    <w:p w:rsidR="009D2EAA" w:rsidRDefault="00861B86" w:rsidP="009D2EAA">
      <w:pPr>
        <w:rPr>
          <w:szCs w:val="24"/>
        </w:rPr>
      </w:pPr>
      <w:r>
        <w:t xml:space="preserve">Conforme os dados </w:t>
      </w:r>
      <w:r w:rsidR="00BE724C">
        <w:t>e informações disponíveis</w:t>
      </w:r>
      <w:r w:rsidR="00D172BE">
        <w:t xml:space="preserve"> foram analisados quatro indicadores. </w:t>
      </w:r>
      <w:r w:rsidR="00D26632">
        <w:t>O primeiro deles</w:t>
      </w:r>
      <w:r w:rsidR="00BE724C">
        <w:t xml:space="preserve"> foi o percentual da população de 6 a 14 anos que frequenta a escola. </w:t>
      </w:r>
      <w:r w:rsidR="009D2EAA">
        <w:t>Estiva, no que diz respeito a esse indicador, encontra-se atendendo a 95,6% das crianças de 6 a 14 anos. Esse percentual é, em termos absolutos, -3,05% menor do que o percentual atendido por Minas Gerais. Se comparado ao Brasil, também em termos absolutos, o município atende -2,85% a menos do que a nação.</w:t>
      </w:r>
    </w:p>
    <w:p w:rsidR="00861B86" w:rsidRDefault="00861B86" w:rsidP="00861B86"/>
    <w:p w:rsidR="00861B86" w:rsidRDefault="00861B86" w:rsidP="00872C0B">
      <w:pPr>
        <w:pStyle w:val="Legenda"/>
      </w:pPr>
      <w:bookmarkStart w:id="43" w:name="_Toc414369096"/>
      <w:bookmarkStart w:id="44" w:name="_Toc422387937"/>
      <w:r>
        <w:t xml:space="preserve">GRÁFICO </w:t>
      </w:r>
      <w:r w:rsidR="004A7F58">
        <w:fldChar w:fldCharType="begin"/>
      </w:r>
      <w:r w:rsidR="004A7F58">
        <w:instrText xml:space="preserve"> SEQ GRÁFICO \* ARABIC </w:instrText>
      </w:r>
      <w:r w:rsidR="004A7F58">
        <w:fldChar w:fldCharType="separate"/>
      </w:r>
      <w:r w:rsidR="00A0057C">
        <w:rPr>
          <w:noProof/>
        </w:rPr>
        <w:t>17</w:t>
      </w:r>
      <w:r w:rsidR="004A7F58">
        <w:rPr>
          <w:noProof/>
        </w:rPr>
        <w:fldChar w:fldCharType="end"/>
      </w:r>
      <w:r>
        <w:t xml:space="preserve"> – </w:t>
      </w:r>
      <w:proofErr w:type="gramStart"/>
      <w:r>
        <w:t>Percentual da população</w:t>
      </w:r>
      <w:proofErr w:type="gramEnd"/>
      <w:r>
        <w:t xml:space="preserve"> de 6 a 14 anos que frequenta a escola</w:t>
      </w:r>
      <w:bookmarkEnd w:id="43"/>
      <w:bookmarkEnd w:id="44"/>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03714"/>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1603714"/>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4F2CEE" w:rsidRDefault="004F2CEE" w:rsidP="00861B86">
      <w:pPr>
        <w:pStyle w:val="FONTE"/>
      </w:pPr>
      <w:r>
        <w:t>Elaboração</w:t>
      </w:r>
      <w:r w:rsidRPr="00CD1083">
        <w:t xml:space="preserve">: </w:t>
      </w:r>
      <w:r>
        <w:t>DAPE/SEE-MG</w:t>
      </w:r>
    </w:p>
    <w:p w:rsidR="00861B86" w:rsidRDefault="00861B86" w:rsidP="00861B86"/>
    <w:p w:rsidR="009D2EAA" w:rsidRDefault="006A6E8B" w:rsidP="009D2EAA">
      <w:pPr>
        <w:rPr>
          <w:szCs w:val="24"/>
        </w:rPr>
      </w:pPr>
      <w:r>
        <w:t xml:space="preserve">O outro indicador que compõe a meta 02 do PNE é o percentual de pessoas de 16 anos com, pelo menos, o ensino fundamental concluído. No município de </w:t>
      </w:r>
      <w:r w:rsidR="009D2EAA">
        <w:t>Estiva, no que diz respeito a esse indicador, encontra-se atendendo a 66,7% das crianças de 6 a 14 anos. Esse percentual é, em termos absolutos, -5,63% menor do que o percentual atendido por Minas Gerais. Se comparado ao Brasil, também em termos absolutos, o município atende -0,03% a menos do que a nação.</w:t>
      </w:r>
    </w:p>
    <w:p w:rsidR="006A6E8B" w:rsidRDefault="006A6E8B" w:rsidP="006A6E8B"/>
    <w:p w:rsidR="00861B86" w:rsidRDefault="00861B86" w:rsidP="00872C0B">
      <w:pPr>
        <w:pStyle w:val="Legenda"/>
      </w:pPr>
      <w:bookmarkStart w:id="45" w:name="_Toc414369097"/>
      <w:bookmarkStart w:id="46" w:name="_Toc422387938"/>
      <w:r>
        <w:t xml:space="preserve">GRÁFICO </w:t>
      </w:r>
      <w:r w:rsidR="004A7F58">
        <w:fldChar w:fldCharType="begin"/>
      </w:r>
      <w:r w:rsidR="004A7F58">
        <w:instrText xml:space="preserve"> SEQ GRÁFICO \* ARABIC </w:instrText>
      </w:r>
      <w:r w:rsidR="004A7F58">
        <w:fldChar w:fldCharType="separate"/>
      </w:r>
      <w:r w:rsidR="00A0057C">
        <w:rPr>
          <w:noProof/>
        </w:rPr>
        <w:t>18</w:t>
      </w:r>
      <w:r w:rsidR="004A7F58">
        <w:rPr>
          <w:noProof/>
        </w:rPr>
        <w:fldChar w:fldCharType="end"/>
      </w:r>
      <w:r>
        <w:t xml:space="preserve"> – </w:t>
      </w:r>
      <w:proofErr w:type="gramStart"/>
      <w:r>
        <w:t>Percentual de pessoas de 16 anos</w:t>
      </w:r>
      <w:proofErr w:type="gramEnd"/>
      <w:r>
        <w:t xml:space="preserve"> com pelo menos o ensino fundamental concluído</w:t>
      </w:r>
      <w:bookmarkEnd w:id="45"/>
      <w:bookmarkEnd w:id="46"/>
    </w:p>
    <w:p w:rsidR="00DA1EDC" w:rsidRPr="001B07E6" w:rsidRDefault="009D2EAA" w:rsidP="00DA1EDC">
      <w:pPr>
        <w:rPr>
          <w:color w:val="ED7D31" w:themeColor="accent2"/>
        </w:rPr>
      </w:pPr>
      <w:r>
        <w:rPr>
          <w:noProof/>
          <w:color w:val="ED7D31" w:themeColor="accent2"/>
          <w:lang w:eastAsia="pt-BR"/>
        </w:rPr>
        <w:lastRenderedPageBreak/>
        <w:drawing>
          <wp:inline distT="0" distB="0" distL="0" distR="0">
            <wp:extent cx="5760085" cy="160371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1603714"/>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4F2CEE" w:rsidRDefault="004F2CEE" w:rsidP="004F2CEE">
      <w:pPr>
        <w:pStyle w:val="FONTE"/>
      </w:pPr>
      <w:r>
        <w:t>Elaboração</w:t>
      </w:r>
      <w:r w:rsidRPr="00CD1083">
        <w:t xml:space="preserve">: </w:t>
      </w:r>
      <w:r>
        <w:t>DAPE/SEE-MG</w:t>
      </w:r>
    </w:p>
    <w:p w:rsidR="00A3061F" w:rsidRDefault="00A3061F" w:rsidP="000B4E82">
      <w:pPr>
        <w:rPr>
          <w:lang w:eastAsia="pt-BR"/>
        </w:rPr>
      </w:pPr>
    </w:p>
    <w:p w:rsidR="009D2EAA" w:rsidRDefault="00A3061F" w:rsidP="009D2EAA">
      <w:pPr>
        <w:rPr>
          <w:color w:val="000000"/>
          <w:szCs w:val="24"/>
        </w:rPr>
      </w:pPr>
      <w:r>
        <w:rPr>
          <w:lang w:eastAsia="pt-BR"/>
        </w:rPr>
        <w:t xml:space="preserve">Outra dimensão importante de ser analisada e que impacta no indicador supracitado é a taxa de distorção idade-série. </w:t>
      </w:r>
      <w:r w:rsidR="00FC5E8E">
        <w:rPr>
          <w:lang w:eastAsia="pt-BR"/>
        </w:rPr>
        <w:t xml:space="preserve">Expressa o percentual de alunos, em cada série, com idade superior à idade recomendada. Nesse sentido, </w:t>
      </w:r>
      <w:r w:rsidR="009D2EAA">
        <w:rPr>
          <w:color w:val="000000"/>
        </w:rPr>
        <w:t>observou-se, para os anos iniciais do Ensino Fundamental, uma variação negativa de -38,83%, entre 2006 e 2013, partindo do patamar de 10,3 e atingindo 6,3.</w:t>
      </w:r>
    </w:p>
    <w:p w:rsidR="008A0DD1" w:rsidRPr="008A0DD1" w:rsidRDefault="008A0DD1" w:rsidP="00FC5E8E">
      <w:pPr>
        <w:rPr>
          <w:color w:val="ED7D31" w:themeColor="accent2"/>
          <w:lang w:eastAsia="pt-BR"/>
        </w:rPr>
      </w:pPr>
    </w:p>
    <w:p w:rsidR="00861B86" w:rsidRDefault="002C3DA9" w:rsidP="00872C0B">
      <w:pPr>
        <w:pStyle w:val="Legenda"/>
      </w:pPr>
      <w:bookmarkStart w:id="47" w:name="_Toc414369115"/>
      <w:bookmarkStart w:id="48" w:name="_Toc422387960"/>
      <w:r>
        <w:t xml:space="preserve">TABELA </w:t>
      </w:r>
      <w:r w:rsidR="004A7F58">
        <w:fldChar w:fldCharType="begin"/>
      </w:r>
      <w:r w:rsidR="004A7F58">
        <w:instrText xml:space="preserve"> SEQ TABELA \* ARABIC </w:instrText>
      </w:r>
      <w:r w:rsidR="004A7F58">
        <w:fldChar w:fldCharType="separate"/>
      </w:r>
      <w:r w:rsidR="00A0057C">
        <w:rPr>
          <w:noProof/>
        </w:rPr>
        <w:t>3</w:t>
      </w:r>
      <w:r w:rsidR="004A7F58">
        <w:rPr>
          <w:noProof/>
        </w:rPr>
        <w:fldChar w:fldCharType="end"/>
      </w:r>
      <w:r>
        <w:t xml:space="preserve">: </w:t>
      </w:r>
      <w:proofErr w:type="gramStart"/>
      <w:r w:rsidR="00861B86" w:rsidRPr="00E32021">
        <w:t>Taxa</w:t>
      </w:r>
      <w:proofErr w:type="gramEnd"/>
      <w:r w:rsidR="00861B86" w:rsidRPr="00E32021">
        <w:t xml:space="preserve"> de distorção idade-série - Anos Iniciais do Ensino Fundamental</w:t>
      </w:r>
      <w:bookmarkEnd w:id="47"/>
      <w:bookmarkEnd w:id="48"/>
    </w:p>
    <w:p w:rsidR="00861B86" w:rsidRPr="008F0E7A" w:rsidRDefault="009D2EAA" w:rsidP="00861B86">
      <w:pPr>
        <w:rPr>
          <w:color w:val="ED7D31" w:themeColor="accent2"/>
        </w:rPr>
      </w:pPr>
      <w:r>
        <w:rPr>
          <w:noProof/>
          <w:color w:val="ED7D31" w:themeColor="accent2"/>
          <w:lang w:eastAsia="pt-BR"/>
        </w:rPr>
        <w:drawing>
          <wp:inline distT="0" distB="0" distL="0" distR="0">
            <wp:extent cx="5219700" cy="18669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1866900"/>
                    </a:xfrm>
                    <a:prstGeom prst="rect">
                      <a:avLst/>
                    </a:prstGeom>
                    <a:noFill/>
                    <a:ln>
                      <a:noFill/>
                    </a:ln>
                  </pic:spPr>
                </pic:pic>
              </a:graphicData>
            </a:graphic>
          </wp:inline>
        </w:drawing>
      </w:r>
    </w:p>
    <w:p w:rsidR="0023266E" w:rsidRDefault="00861B86" w:rsidP="0023266E">
      <w:pPr>
        <w:pStyle w:val="FONTE"/>
      </w:pPr>
      <w:r w:rsidRPr="0023266E">
        <w:t>Fonte: MEC/Inep/DEED/CSI</w:t>
      </w:r>
      <w:r w:rsidR="004F2CEE" w:rsidRPr="0023266E">
        <w:t>/</w:t>
      </w:r>
      <w:r w:rsidR="0023266E" w:rsidRPr="00CD1083">
        <w:t>Todos Pela Educação</w:t>
      </w:r>
      <w:r w:rsidR="0023266E">
        <w:t>/Elaboração</w:t>
      </w:r>
      <w:r w:rsidR="0023266E" w:rsidRPr="00CD1083">
        <w:t xml:space="preserve">: </w:t>
      </w:r>
      <w:r w:rsidR="0023266E">
        <w:t>DAPE/SEE-MG</w:t>
      </w:r>
    </w:p>
    <w:p w:rsidR="00861B86" w:rsidRPr="0023266E" w:rsidRDefault="00861B86" w:rsidP="00861B86">
      <w:pPr>
        <w:pStyle w:val="FONTE"/>
      </w:pPr>
    </w:p>
    <w:p w:rsidR="00861B86" w:rsidRPr="0023266E" w:rsidRDefault="00861B86" w:rsidP="00861B86">
      <w:pPr>
        <w:rPr>
          <w:sz w:val="20"/>
          <w:szCs w:val="20"/>
        </w:rPr>
      </w:pPr>
    </w:p>
    <w:p w:rsidR="009D2EAA" w:rsidRDefault="00FC5E8E" w:rsidP="009D2EAA">
      <w:pPr>
        <w:rPr>
          <w:color w:val="000000"/>
          <w:szCs w:val="24"/>
        </w:rPr>
      </w:pPr>
      <w:r>
        <w:rPr>
          <w:szCs w:val="24"/>
        </w:rPr>
        <w:t xml:space="preserve">Para os anos finais do ensino fundamental, </w:t>
      </w:r>
      <w:r w:rsidR="009D2EAA">
        <w:rPr>
          <w:color w:val="000000"/>
        </w:rPr>
        <w:t>Estiva experimentou uma variação negativa de -9,85%, entre 2006 e 2013, partindo do patamar de 27,4 e atingindo 24,7.</w:t>
      </w:r>
    </w:p>
    <w:p w:rsidR="00861B86" w:rsidRPr="00FC5E8E" w:rsidRDefault="00861B86" w:rsidP="00861B86">
      <w:pPr>
        <w:rPr>
          <w:szCs w:val="24"/>
        </w:rPr>
      </w:pPr>
    </w:p>
    <w:p w:rsidR="00861B86" w:rsidRDefault="00861B86" w:rsidP="00872C0B">
      <w:pPr>
        <w:pStyle w:val="Legenda"/>
      </w:pPr>
      <w:bookmarkStart w:id="49" w:name="_Toc414369116"/>
      <w:bookmarkStart w:id="50" w:name="_Toc422387961"/>
      <w:r>
        <w:t xml:space="preserve">TABELA </w:t>
      </w:r>
      <w:r w:rsidR="004A7F58">
        <w:fldChar w:fldCharType="begin"/>
      </w:r>
      <w:r w:rsidR="004A7F58">
        <w:instrText xml:space="preserve"> SEQ TABELA \* ARABIC </w:instrText>
      </w:r>
      <w:r w:rsidR="004A7F58">
        <w:fldChar w:fldCharType="separate"/>
      </w:r>
      <w:r w:rsidR="00A0057C">
        <w:rPr>
          <w:noProof/>
        </w:rPr>
        <w:t>4</w:t>
      </w:r>
      <w:r w:rsidR="004A7F58">
        <w:rPr>
          <w:noProof/>
        </w:rPr>
        <w:fldChar w:fldCharType="end"/>
      </w:r>
      <w:r>
        <w:t xml:space="preserve"> - </w:t>
      </w:r>
      <w:r w:rsidRPr="00E32021">
        <w:t xml:space="preserve">Taxa de distorção idade-série - Anos </w:t>
      </w:r>
      <w:r>
        <w:t>Finais</w:t>
      </w:r>
      <w:r w:rsidRPr="00E32021">
        <w:t xml:space="preserve"> do Ensino Fundamental</w:t>
      </w:r>
      <w:bookmarkEnd w:id="49"/>
      <w:bookmarkEnd w:id="50"/>
    </w:p>
    <w:p w:rsidR="008F0E7A" w:rsidRPr="008F0E7A" w:rsidRDefault="009D2EAA" w:rsidP="008F0E7A">
      <w:pPr>
        <w:rPr>
          <w:color w:val="ED7D31" w:themeColor="accent2"/>
        </w:rPr>
      </w:pPr>
      <w:r>
        <w:rPr>
          <w:noProof/>
          <w:color w:val="ED7D31" w:themeColor="accent2"/>
          <w:lang w:eastAsia="pt-BR"/>
        </w:rPr>
        <w:lastRenderedPageBreak/>
        <w:drawing>
          <wp:inline distT="0" distB="0" distL="0" distR="0">
            <wp:extent cx="5219700" cy="18002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9700" cy="1800225"/>
                    </a:xfrm>
                    <a:prstGeom prst="rect">
                      <a:avLst/>
                    </a:prstGeom>
                    <a:noFill/>
                    <a:ln>
                      <a:noFill/>
                    </a:ln>
                  </pic:spPr>
                </pic:pic>
              </a:graphicData>
            </a:graphic>
          </wp:inline>
        </w:drawing>
      </w:r>
    </w:p>
    <w:p w:rsidR="0023266E" w:rsidRDefault="0023266E" w:rsidP="0023266E">
      <w:pPr>
        <w:pStyle w:val="FONTE"/>
      </w:pPr>
      <w:r w:rsidRPr="0023266E">
        <w:t xml:space="preserve">Fonte: MEC/Inep/DEED/CSI/ </w:t>
      </w:r>
      <w:r w:rsidRPr="00CD1083">
        <w:t>Todos Pela Educação</w:t>
      </w:r>
      <w:r>
        <w:t>/Elaboração</w:t>
      </w:r>
      <w:r w:rsidRPr="00CD1083">
        <w:t xml:space="preserve">: </w:t>
      </w:r>
      <w:r>
        <w:t>DAPE/SEE-MG</w:t>
      </w:r>
    </w:p>
    <w:p w:rsidR="00C83EDA" w:rsidRPr="00B66EB9" w:rsidRDefault="00C83EDA" w:rsidP="000B4E82"/>
    <w:p w:rsidR="00861B86" w:rsidRPr="002D5901" w:rsidRDefault="00861B86" w:rsidP="00861B86">
      <w:pPr>
        <w:pStyle w:val="Ttulo4"/>
        <w:keepNext w:val="0"/>
        <w:keepLines w:val="0"/>
        <w:numPr>
          <w:ilvl w:val="3"/>
          <w:numId w:val="1"/>
        </w:numPr>
        <w:ind w:left="862" w:hanging="862"/>
      </w:pPr>
      <w:bookmarkStart w:id="51" w:name="_Toc414369065"/>
      <w:bookmarkStart w:id="52" w:name="_Toc422387903"/>
      <w:r w:rsidRPr="002D5901">
        <w:t>Ensino Médio</w:t>
      </w:r>
      <w:bookmarkEnd w:id="51"/>
      <w:bookmarkEnd w:id="52"/>
    </w:p>
    <w:p w:rsidR="00FB267E" w:rsidRDefault="00FB267E" w:rsidP="00861B86"/>
    <w:p w:rsidR="003D578C" w:rsidRDefault="003D578C" w:rsidP="003D578C">
      <w:r>
        <w:t xml:space="preserve">A Meta </w:t>
      </w:r>
      <w:proofErr w:type="gramStart"/>
      <w:r>
        <w:t>3</w:t>
      </w:r>
      <w:proofErr w:type="gramEnd"/>
      <w:r>
        <w:t xml:space="preserve"> do PNE trata de um dos temas cruciais do atendimento ao direito à educação no Brasil: a universalização do ensino médio. Com a aprovação do FUNDEB e principalmente da Emenda Constitucional nº 59/2009, que aumenta a obrigatoriedade da oferta da educação básica dos </w:t>
      </w:r>
      <w:proofErr w:type="gramStart"/>
      <w:r>
        <w:t>4</w:t>
      </w:r>
      <w:proofErr w:type="gramEnd"/>
      <w:r>
        <w:t xml:space="preserve"> aos 17 anos de idade, a questão da universalização do ensino médio deixa de ser apenas uma reivindicação da sociedade civil organizada e entra na agenda das políticas governamentais de modo mais efetivo.</w:t>
      </w:r>
    </w:p>
    <w:p w:rsidR="003D578C" w:rsidRDefault="003D578C" w:rsidP="003D578C"/>
    <w:p w:rsidR="003D578C" w:rsidRDefault="003D578C" w:rsidP="003D578C">
      <w:r>
        <w:t>Ao observarmos os dados do Censo da Educação Básica de 2013 – que indicam que o Brasil possui 41.141.620 alunos matriculados nas redes públicas estaduais e municipais de ensino, nas áreas urbanas e rurais, e que, desse total, apenas 7.109.582 estão no ensino médio, o que representa 17,3% do total das matrículas –, é possível constatar o tamanho do desafio para o atendimento da meta em questão. Para entender melhor esse desafio, basta olhar os dados do Censo Escolar de 2011, que apontam que, de 2007 a 2011, o número de alunos matriculados no ensino médio, na idade adequada, era de 8,4 milhões, enquanto o número daqueles com idade entre 15 e 17 anos era de 10,4 milhões.</w:t>
      </w:r>
    </w:p>
    <w:p w:rsidR="003D578C" w:rsidRDefault="003D578C" w:rsidP="003D578C"/>
    <w:p w:rsidR="003D578C" w:rsidRDefault="003D578C" w:rsidP="003D578C">
      <w:r>
        <w:t>Essa dinâmica precisa ser monitorada e acelerada para que haja ampliação da demanda para o ensino médio, especialmente se o aluno potencial do ensino médio é o concluinte do ensino fundamental, o que significa que a melhoria do atendimento e da taxa de conclusão na idade adequada no ensino fundamental requer uma expansão significativa da oferta do ensino médio para o alcance do que prevê a meta. Por essa razão, entre as estratégias previstas no plano, destacamos a Estratégia 3.1:</w:t>
      </w:r>
    </w:p>
    <w:p w:rsidR="000B4E82" w:rsidRPr="000B4E82" w:rsidRDefault="000B4E82" w:rsidP="003D578C">
      <w:pPr>
        <w:rPr>
          <w:sz w:val="20"/>
          <w:szCs w:val="20"/>
        </w:rPr>
      </w:pPr>
    </w:p>
    <w:p w:rsidR="003D578C" w:rsidRPr="003D578C" w:rsidRDefault="003D578C" w:rsidP="003D578C">
      <w:pPr>
        <w:spacing w:line="240" w:lineRule="auto"/>
        <w:ind w:left="2268"/>
        <w:rPr>
          <w:sz w:val="20"/>
          <w:szCs w:val="20"/>
        </w:rPr>
      </w:pPr>
      <w:proofErr w:type="gramStart"/>
      <w:r w:rsidRPr="003D578C">
        <w:rPr>
          <w:sz w:val="20"/>
          <w:szCs w:val="20"/>
        </w:rPr>
        <w:t>institucionalizar</w:t>
      </w:r>
      <w:proofErr w:type="gramEnd"/>
      <w:r w:rsidRPr="003D578C">
        <w:rPr>
          <w:sz w:val="20"/>
          <w:szCs w:val="20"/>
        </w:rPr>
        <w:t xml:space="preserve"> programa nacional de renovação do ensino médio, a fim de incentivar práticas pedagógicas com abordagens interdisciplinares estruturadas pela relação entre teoria e prática, por meio de currículos escolares que organizem, de maneira flexível e diversificada, conteúdos obrigatórios e eletivos articulados em dimensões como ciência, trabalho, linguagens, tecnologia, cultura e esporte, garantindo-se a aquisição de equipamentos e laboratórios, a produção de material didático específico, a formação continuada de professores e a articulação com instituições acadêmicas, esportivas e culturais.</w:t>
      </w:r>
      <w:r>
        <w:rPr>
          <w:sz w:val="20"/>
          <w:szCs w:val="20"/>
        </w:rPr>
        <w:t xml:space="preserve"> (BRASIL, 2014).</w:t>
      </w:r>
    </w:p>
    <w:p w:rsidR="003D578C" w:rsidRDefault="003D578C" w:rsidP="003D578C"/>
    <w:p w:rsidR="003D578C" w:rsidRDefault="003D578C" w:rsidP="003D578C">
      <w:r>
        <w:t>Assim, os desafios colocados são muitos e passam pela efetivação do regime de colaboração, como definido no § 4º do art. 211 da Constituição Federal, que determina que na “organização de seus sistemas de ensino, a União, os Estados, o Distrito Federal e os Municípios definirão formas de colaboração, de modo a assegurar a universalização do ensino obrigatório”.</w:t>
      </w:r>
    </w:p>
    <w:p w:rsidR="00861B86" w:rsidRDefault="00861B86" w:rsidP="00861B86">
      <w:r>
        <w:t xml:space="preserve">Em relação a esse tema, o PNE previu, em sua meta </w:t>
      </w:r>
      <w:proofErr w:type="gramStart"/>
      <w:r>
        <w:t>3</w:t>
      </w:r>
      <w:proofErr w:type="gramEnd"/>
      <w:r>
        <w:t>: “</w:t>
      </w:r>
      <w:r w:rsidRPr="008407A0">
        <w:t>Universalizar, até 2016, o atendimento escolar para toda a população de 15 a 17 anos e elevar, até o final do período de vigência deste PNE, a taxa líquida de matr</w:t>
      </w:r>
      <w:r>
        <w:t>ículas no ensino médio para 85%</w:t>
      </w:r>
      <w:r w:rsidRPr="00F62FD8">
        <w:t>.</w:t>
      </w:r>
      <w:r>
        <w:t>”</w:t>
      </w:r>
    </w:p>
    <w:p w:rsidR="00861B86" w:rsidRDefault="00861B86" w:rsidP="00861B86">
      <w:pPr>
        <w:tabs>
          <w:tab w:val="left" w:pos="2528"/>
        </w:tabs>
      </w:pPr>
    </w:p>
    <w:p w:rsidR="009D2EAA" w:rsidRDefault="00E86F86" w:rsidP="009D2EAA">
      <w:pPr>
        <w:rPr>
          <w:szCs w:val="24"/>
        </w:rPr>
      </w:pPr>
      <w:r>
        <w:t xml:space="preserve">Para análise dessa meta foram utilizados três indicadores. O primeiro deles é o Percentual da população de 15 a 17 anos que frequenta a escola. </w:t>
      </w:r>
      <w:r w:rsidR="009D2EAA">
        <w:t>Estiva, no que diz respeito a esse indicador, encontra-se atendendo a 77,4% dos adolescentes de 15 a 17 anos. Esse percentual é, em termos absolutos, -8,27% menor do que o percentual atendido por Minas Gerais. Se comparado ao Brasil, também em termos absolutos, o município atende -6,87% a menos do que a nação.</w:t>
      </w:r>
    </w:p>
    <w:p w:rsidR="00861B86" w:rsidRDefault="00861B86" w:rsidP="00861B86"/>
    <w:p w:rsidR="00861B86" w:rsidRDefault="00861B86" w:rsidP="00861B86">
      <w:pPr>
        <w:pStyle w:val="SemEspaamento"/>
      </w:pPr>
    </w:p>
    <w:p w:rsidR="00861B86" w:rsidRDefault="00861B86" w:rsidP="00872C0B">
      <w:pPr>
        <w:pStyle w:val="Legenda"/>
      </w:pPr>
      <w:bookmarkStart w:id="53" w:name="_Toc414369098"/>
      <w:bookmarkStart w:id="54" w:name="_Toc422387939"/>
      <w:r>
        <w:t xml:space="preserve">GRÁFICO </w:t>
      </w:r>
      <w:r w:rsidR="004A7F58">
        <w:fldChar w:fldCharType="begin"/>
      </w:r>
      <w:r w:rsidR="004A7F58">
        <w:instrText xml:space="preserve"> SEQ GRÁFICO \* ARABIC </w:instrText>
      </w:r>
      <w:r w:rsidR="004A7F58">
        <w:fldChar w:fldCharType="separate"/>
      </w:r>
      <w:r w:rsidR="00A0057C">
        <w:rPr>
          <w:noProof/>
        </w:rPr>
        <w:t>19</w:t>
      </w:r>
      <w:r w:rsidR="004A7F58">
        <w:rPr>
          <w:noProof/>
        </w:rPr>
        <w:fldChar w:fldCharType="end"/>
      </w:r>
      <w:r>
        <w:t xml:space="preserve"> – </w:t>
      </w:r>
      <w:proofErr w:type="gramStart"/>
      <w:r>
        <w:t>Percentual da população</w:t>
      </w:r>
      <w:proofErr w:type="gramEnd"/>
      <w:r>
        <w:t xml:space="preserve"> de 15 a 17 anos que frequenta a escola</w:t>
      </w:r>
      <w:bookmarkEnd w:id="53"/>
      <w:bookmarkEnd w:id="54"/>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0371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1603714"/>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702792" w:rsidRDefault="00702792" w:rsidP="00702792">
      <w:pPr>
        <w:pStyle w:val="FONTE"/>
      </w:pPr>
      <w:r>
        <w:t>Elaboração</w:t>
      </w:r>
      <w:r w:rsidRPr="00CD1083">
        <w:t xml:space="preserve">: </w:t>
      </w:r>
      <w:r>
        <w:t>DAPE/SEE-MG</w:t>
      </w:r>
    </w:p>
    <w:p w:rsidR="00861B86" w:rsidRDefault="00861B86" w:rsidP="00861B86"/>
    <w:p w:rsidR="009D2EAA" w:rsidRDefault="00855B2D" w:rsidP="009D2EAA">
      <w:pPr>
        <w:rPr>
          <w:szCs w:val="24"/>
        </w:rPr>
      </w:pPr>
      <w:r>
        <w:lastRenderedPageBreak/>
        <w:t xml:space="preserve">Em seguida, foi feita uma análise da taxa de escolarização líquida no ensino médio da população de 15 a 17 anos, o qual é o segundo indicador da meta </w:t>
      </w:r>
      <w:proofErr w:type="gramStart"/>
      <w:r>
        <w:t>3</w:t>
      </w:r>
      <w:proofErr w:type="gramEnd"/>
      <w:r>
        <w:t xml:space="preserve"> do PNE. Nesse sentido, </w:t>
      </w:r>
      <w:r w:rsidR="009D2EAA">
        <w:t>Estiva encontra-se no patamar de 49,4%. Esse percentual é, em termos absolutos, -11,64% menor do que a taxa de Minas Gerais. Se comparado ao Brasil, também em termos absolutos, o município está -5,94% abaixo do que a nação.</w:t>
      </w:r>
    </w:p>
    <w:p w:rsidR="00861B86" w:rsidRDefault="00861B86" w:rsidP="00861B86"/>
    <w:p w:rsidR="00861B86" w:rsidRDefault="00861B86" w:rsidP="00872C0B">
      <w:pPr>
        <w:pStyle w:val="Legenda"/>
      </w:pPr>
      <w:bookmarkStart w:id="55" w:name="_Toc414369099"/>
      <w:bookmarkStart w:id="56" w:name="_Toc422387940"/>
      <w:r>
        <w:t xml:space="preserve">GRÁFICO </w:t>
      </w:r>
      <w:r w:rsidR="004A7F58">
        <w:fldChar w:fldCharType="begin"/>
      </w:r>
      <w:r w:rsidR="004A7F58">
        <w:instrText xml:space="preserve"> SEQ GRÁFICO \* ARABIC </w:instrText>
      </w:r>
      <w:r w:rsidR="004A7F58">
        <w:fldChar w:fldCharType="separate"/>
      </w:r>
      <w:r w:rsidR="00A0057C">
        <w:rPr>
          <w:noProof/>
        </w:rPr>
        <w:t>20</w:t>
      </w:r>
      <w:r w:rsidR="004A7F58">
        <w:rPr>
          <w:noProof/>
        </w:rPr>
        <w:fldChar w:fldCharType="end"/>
      </w:r>
      <w:r>
        <w:t xml:space="preserve"> – Taxa de escolarização líquida no ensino médio da população de 15 a 17 anos</w:t>
      </w:r>
      <w:bookmarkEnd w:id="55"/>
      <w:bookmarkEnd w:id="56"/>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03714"/>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1603714"/>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702792" w:rsidRDefault="00702792" w:rsidP="00702792">
      <w:pPr>
        <w:pStyle w:val="FONTE"/>
      </w:pPr>
      <w:r>
        <w:t>Elaboração</w:t>
      </w:r>
      <w:r w:rsidRPr="00CD1083">
        <w:t xml:space="preserve">: </w:t>
      </w:r>
      <w:r>
        <w:t>DAPE/SEE-MG</w:t>
      </w:r>
    </w:p>
    <w:p w:rsidR="00702792" w:rsidRDefault="00702792" w:rsidP="00861B86">
      <w:pPr>
        <w:pStyle w:val="FONTE"/>
      </w:pPr>
    </w:p>
    <w:p w:rsidR="00861B86" w:rsidRDefault="00861B86" w:rsidP="00861B86"/>
    <w:p w:rsidR="009D2EAA" w:rsidRDefault="00011ED5" w:rsidP="009D2EAA">
      <w:pPr>
        <w:rPr>
          <w:color w:val="000000"/>
          <w:szCs w:val="24"/>
        </w:rPr>
      </w:pPr>
      <w:r>
        <w:t xml:space="preserve">Por fim, a taxa de distorção idade-série do Ensino Médio. Essa pode ser encarada como um indicador subsidiário para o supracitado. Em relação a esse, </w:t>
      </w:r>
      <w:r w:rsidR="009D2EAA">
        <w:rPr>
          <w:color w:val="000000"/>
        </w:rPr>
        <w:t>observou-se uma redução de -34,38%, entre 2006 e 2013, partindo do patamar de 32 e atingindo 21.</w:t>
      </w:r>
    </w:p>
    <w:p w:rsidR="00861B86" w:rsidRDefault="00861B86" w:rsidP="00861B86"/>
    <w:p w:rsidR="00861B86" w:rsidRDefault="00861B86" w:rsidP="00872C0B">
      <w:pPr>
        <w:pStyle w:val="Legenda"/>
      </w:pPr>
      <w:bookmarkStart w:id="57" w:name="_Toc414369117"/>
      <w:bookmarkStart w:id="58" w:name="_Toc422387962"/>
      <w:bookmarkStart w:id="59" w:name="OLE_LINK1"/>
      <w:r>
        <w:t xml:space="preserve">TABELA </w:t>
      </w:r>
      <w:r w:rsidR="004A7F58">
        <w:fldChar w:fldCharType="begin"/>
      </w:r>
      <w:r w:rsidR="004A7F58">
        <w:instrText xml:space="preserve"> SEQ TABELA \* ARABIC </w:instrText>
      </w:r>
      <w:r w:rsidR="004A7F58">
        <w:fldChar w:fldCharType="separate"/>
      </w:r>
      <w:r w:rsidR="00A0057C">
        <w:rPr>
          <w:noProof/>
        </w:rPr>
        <w:t>5</w:t>
      </w:r>
      <w:r w:rsidR="004A7F58">
        <w:rPr>
          <w:noProof/>
        </w:rPr>
        <w:fldChar w:fldCharType="end"/>
      </w:r>
      <w:r>
        <w:t xml:space="preserve"> – Taxa de Distorção Idade-série – Ensino Médio</w:t>
      </w:r>
      <w:bookmarkEnd w:id="57"/>
      <w:bookmarkEnd w:id="58"/>
    </w:p>
    <w:bookmarkEnd w:id="59"/>
    <w:p w:rsidR="00B66EB9" w:rsidRPr="008F0E7A" w:rsidRDefault="009D2EAA" w:rsidP="00B66EB9">
      <w:pPr>
        <w:rPr>
          <w:color w:val="ED7D31" w:themeColor="accent2"/>
        </w:rPr>
      </w:pPr>
      <w:r>
        <w:rPr>
          <w:noProof/>
          <w:color w:val="ED7D31" w:themeColor="accent2"/>
          <w:lang w:eastAsia="pt-BR"/>
        </w:rPr>
        <w:drawing>
          <wp:inline distT="0" distB="0" distL="0" distR="0">
            <wp:extent cx="5219700" cy="180975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9700" cy="1809750"/>
                    </a:xfrm>
                    <a:prstGeom prst="rect">
                      <a:avLst/>
                    </a:prstGeom>
                    <a:noFill/>
                    <a:ln>
                      <a:noFill/>
                    </a:ln>
                  </pic:spPr>
                </pic:pic>
              </a:graphicData>
            </a:graphic>
          </wp:inline>
        </w:drawing>
      </w:r>
    </w:p>
    <w:p w:rsidR="00702792" w:rsidRDefault="00702792" w:rsidP="00702792">
      <w:pPr>
        <w:pStyle w:val="FONTE"/>
      </w:pPr>
      <w:r w:rsidRPr="0023266E">
        <w:t xml:space="preserve">Fonte: MEC/Inep/DEED/CSI/ </w:t>
      </w:r>
      <w:r w:rsidRPr="00CD1083">
        <w:t>Todos Pela Educação</w:t>
      </w:r>
      <w:r>
        <w:t>/Elaboração</w:t>
      </w:r>
      <w:r w:rsidRPr="00CD1083">
        <w:t xml:space="preserve">: </w:t>
      </w:r>
      <w:r>
        <w:t>DAPE/SEE-MG</w:t>
      </w:r>
    </w:p>
    <w:p w:rsidR="00861B86" w:rsidRPr="00E32021" w:rsidRDefault="00861B86" w:rsidP="00861B86">
      <w:pPr>
        <w:rPr>
          <w:szCs w:val="24"/>
        </w:rPr>
      </w:pPr>
    </w:p>
    <w:p w:rsidR="00861B86" w:rsidRDefault="00861B86" w:rsidP="00861B86">
      <w:pPr>
        <w:pStyle w:val="Ttulo4"/>
        <w:keepNext w:val="0"/>
        <w:keepLines w:val="0"/>
        <w:numPr>
          <w:ilvl w:val="3"/>
          <w:numId w:val="1"/>
        </w:numPr>
        <w:ind w:left="862" w:hanging="862"/>
        <w:rPr>
          <w:rFonts w:eastAsia="Calibri"/>
        </w:rPr>
      </w:pPr>
      <w:bookmarkStart w:id="60" w:name="_Toc414369066"/>
      <w:bookmarkStart w:id="61" w:name="_Toc422387904"/>
      <w:r w:rsidRPr="002D5901">
        <w:rPr>
          <w:rFonts w:eastAsia="Calibri"/>
        </w:rPr>
        <w:t>Alfabetização</w:t>
      </w:r>
      <w:bookmarkEnd w:id="60"/>
      <w:r w:rsidR="003D578C">
        <w:rPr>
          <w:rFonts w:eastAsia="Calibri"/>
        </w:rPr>
        <w:t xml:space="preserve"> Infantil</w:t>
      </w:r>
      <w:bookmarkEnd w:id="61"/>
    </w:p>
    <w:p w:rsidR="00F63A11" w:rsidRDefault="00F63A11" w:rsidP="00861B86"/>
    <w:p w:rsidR="003D578C" w:rsidRDefault="003D578C" w:rsidP="003D578C">
      <w:r>
        <w:t xml:space="preserve">O fenômeno do analfabetismo funcional, cuja raiz é encontrada nas séries iniciais do ensino fundamental, expressa dificuldades presentes nos processos de escolarização, mostrando o seu distanciamento de adequados padrões de qualidade. Dados do Censo Demográfico de 2010 revelaram que 15,2% das crianças brasileiras com </w:t>
      </w:r>
      <w:proofErr w:type="gramStart"/>
      <w:r>
        <w:t>8</w:t>
      </w:r>
      <w:proofErr w:type="gramEnd"/>
      <w:r>
        <w:t xml:space="preserve"> anos de idade que estavam cursando o ensino fundamental eram analfabetas. A situação mais grave foi </w:t>
      </w:r>
      <w:proofErr w:type="gramStart"/>
      <w:r>
        <w:t>a</w:t>
      </w:r>
      <w:proofErr w:type="gramEnd"/>
      <w:r>
        <w:t xml:space="preserve"> encontrada nas regiões Norte (27,3%) e Nordeste (25,4%), sendo que os estados do Maranhão (34%), Pará (32,2%) e Piauí (28,7%) detinham os piores índices. Em contrapartida, os melhores índices estavam no Paraná (4,9%), Santa Catarina (5,1%), Rio Grande do Sul e Minas Gerais (ambos com 6,7%), o que demonstra a gravidade do fenômeno em termos de disparidades regionais.</w:t>
      </w:r>
    </w:p>
    <w:p w:rsidR="00E212F4" w:rsidRDefault="00E212F4" w:rsidP="003D578C"/>
    <w:p w:rsidR="003D578C" w:rsidRDefault="003D578C" w:rsidP="003D578C">
      <w:r>
        <w:t xml:space="preserve">Em face de tal realidade e de outros problemas que vêm impactando a qualidade do ensino, houve a ampliação do ensino fundamental obrigatório para </w:t>
      </w:r>
      <w:proofErr w:type="gramStart"/>
      <w:r>
        <w:t>9</w:t>
      </w:r>
      <w:proofErr w:type="gramEnd"/>
      <w:r>
        <w:t xml:space="preserve"> anos, com início a partir dos 6 anos de idade (Lei nº 11.274/2006). Em sequência, no Plano de Metas Compromisso Todos pela Educação (Decreto nº 6.094/2007), entre as ações que visam à qualidade do ensino, ficou determinada, no início II do art. 2º, a responsabilidade dos entes federativos com a alfabetização das “crianças até, no máximo, os </w:t>
      </w:r>
      <w:proofErr w:type="gramStart"/>
      <w:r>
        <w:t>8</w:t>
      </w:r>
      <w:proofErr w:type="gramEnd"/>
      <w:r>
        <w:t xml:space="preserve"> (oito) anos de idade, aferindo os resultados por exame periódico específico”. Nas Diretrizes Curriculares Nacionais para o Ensino Fundamental de </w:t>
      </w:r>
      <w:proofErr w:type="gramStart"/>
      <w:r>
        <w:t>9</w:t>
      </w:r>
      <w:proofErr w:type="gramEnd"/>
      <w:r>
        <w:t xml:space="preserve"> Anos (Resolução CNE nº 7/2010), encontra-se estabelecido que os três anos iniciais do ensino fundamental devem assegurar a alfabetização e o letramento e o desenvolvimento das diversas formas de expressão, incluindo o aprendizado da Língua Portuguesa, da Literatura, da Música e demais Artes e da Educação Física, assim como o aprendizado da Matemática, da Ciência, da História e da Geografia.</w:t>
      </w:r>
    </w:p>
    <w:p w:rsidR="003D578C" w:rsidRDefault="003D578C" w:rsidP="003D578C"/>
    <w:p w:rsidR="003D578C" w:rsidRDefault="003D578C" w:rsidP="003D578C">
      <w:r>
        <w:t>Em consonância com essas deliberações, essa meta do PNE determina a necessidade de “alfabetizar todas as crianças, no máximo, até o 3º (terceiro) ano do ensino fundamental”. Guiando tal determinação, encontra-se o ciclo de alfabetização nos anos iniciais do ensino fundamental, compreendido como um tempo sequencial de três anos letivos, que devem ser dedicados à inserção da criança na cultura escolar, à aprendizagem da leitura e da escrita, à ampliação das capacidades de produção e compreensão de textos orais em situações familiares e não familiares e à ampliação do seu universo de referências culturais nas diferentes áreas do conhecimento.</w:t>
      </w:r>
    </w:p>
    <w:p w:rsidR="003D578C" w:rsidRDefault="003D578C" w:rsidP="003D578C"/>
    <w:p w:rsidR="003D578C" w:rsidRDefault="003D578C" w:rsidP="003D578C">
      <w:r>
        <w:lastRenderedPageBreak/>
        <w:t xml:space="preserve">Entre as principais estratégias registradas no PNE para o cumprimento da Meta </w:t>
      </w:r>
      <w:proofErr w:type="gramStart"/>
      <w:r>
        <w:t>5</w:t>
      </w:r>
      <w:proofErr w:type="gramEnd"/>
      <w:r>
        <w:t>, situa--se a estruturação de processos pedagógicos nos anos iniciais do ensino fundamental, em articulação com estratégias que deverão ser desenvolvidas pela pré-escola, com qualificação e valorização dos professores alfabetizadores e apoio pedagógico espe</w:t>
      </w:r>
      <w:r w:rsidR="00E212F4">
        <w:t xml:space="preserve">cífico, a fim de garantir a </w:t>
      </w:r>
      <w:r>
        <w:t>alfabetização plena de todas as crianças (Estratégia 5.1). Nesse sentido, está proposto o fomento ao desenvolvimento de tecnologias educacionais e de inovação das práticas pedagógicas, bem como a seleção e divulgação de tecnologias que sejam capazes de alfabetizar e de favorecer a melhoria do fluxo escolar e a aprendizagem dos alunos. Tudo isso sem que se deixe de assegurar a diversidade de métodos e propostas pedagógicas nos processos de alfabetização (Estratégias 5.3 e 5.4).</w:t>
      </w:r>
    </w:p>
    <w:p w:rsidR="003D578C" w:rsidRDefault="003D578C" w:rsidP="003D578C"/>
    <w:p w:rsidR="003D578C" w:rsidRDefault="003D578C" w:rsidP="003D578C">
      <w:r>
        <w:t xml:space="preserve">Outra estratégia diz respeito à instituição de instrumentos de avaliação </w:t>
      </w:r>
      <w:proofErr w:type="gramStart"/>
      <w:r>
        <w:t>nacional periódicos</w:t>
      </w:r>
      <w:proofErr w:type="gramEnd"/>
      <w:r>
        <w:t xml:space="preserve"> e específicos para aferir a alfabetização das crianças, aplicados a cada ano, bem como estimular os sistemas de ensino e as escolas a criar os respectivos instrumentos de avaliação e monitoramento, implementando medidas pedagógicas para alfabetizar todos os alunos e alunas até o fim do terceiro ano do ensino fundamental (Estratégia 5.2).</w:t>
      </w:r>
    </w:p>
    <w:p w:rsidR="003D578C" w:rsidRDefault="003D578C" w:rsidP="003D578C"/>
    <w:p w:rsidR="003D578C" w:rsidRDefault="003D578C" w:rsidP="003D578C">
      <w:r>
        <w:t>Deve-se considerar a necessidade de apoio à alfabetização de crianças do campo, indígenas, quilombolas e de populações itinerantes, com a produção de materiais didáticos específicos, e desenvolver instrumentos de acompanhamento que considerem o uso da língua materna pelas comunidades indígenas e a identidade cultural das comunidades quilombolas (Estratégia 5.5).</w:t>
      </w:r>
    </w:p>
    <w:p w:rsidR="003D578C" w:rsidRDefault="003D578C" w:rsidP="003D578C"/>
    <w:p w:rsidR="00861B86" w:rsidRDefault="00861B86" w:rsidP="00861B86">
      <w:r>
        <w:t xml:space="preserve">Em relação a esse tema, o PNE previu duas metas: a) meta </w:t>
      </w:r>
      <w:proofErr w:type="gramStart"/>
      <w:r>
        <w:t>5</w:t>
      </w:r>
      <w:proofErr w:type="gramEnd"/>
      <w:r>
        <w:t>: “</w:t>
      </w:r>
      <w:r w:rsidRPr="008407A0">
        <w:t>Alfabetizar todas as crianças, no máximo, até o final do 3º (terc</w:t>
      </w:r>
      <w:r>
        <w:t>eiro) ano do ensino fundamental”; b) meta 9: “</w:t>
      </w:r>
      <w:r w:rsidRPr="008407A0">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r>
        <w:t>”</w:t>
      </w:r>
    </w:p>
    <w:p w:rsidR="00861B86" w:rsidRDefault="00861B86" w:rsidP="00861B86"/>
    <w:p w:rsidR="009D2EAA" w:rsidRDefault="00861B86" w:rsidP="009D2EAA">
      <w:pPr>
        <w:rPr>
          <w:szCs w:val="24"/>
        </w:rPr>
      </w:pPr>
      <w:r>
        <w:t>Conforme os dados e informações disponíveis</w:t>
      </w:r>
      <w:r w:rsidR="004E2AA4">
        <w:t xml:space="preserve"> pelo censo demográfico</w:t>
      </w:r>
      <w:r>
        <w:t xml:space="preserve">, </w:t>
      </w:r>
      <w:r w:rsidR="009D2EAA">
        <w:t xml:space="preserve">Estiva, no que diz respeito à taxa de alfabetização de crianças que concluíram o 3º ano do ensino fundamental, </w:t>
      </w:r>
      <w:proofErr w:type="gramStart"/>
      <w:r w:rsidR="009D2EAA">
        <w:t>encontra-se</w:t>
      </w:r>
      <w:proofErr w:type="gramEnd"/>
      <w:r w:rsidR="009D2EAA">
        <w:t xml:space="preserve"> com 100,0% dessas crianças alfabetizadas. Esse percentual é, em termos </w:t>
      </w:r>
      <w:r w:rsidR="009D2EAA">
        <w:lastRenderedPageBreak/>
        <w:t>absolutos, 0,70% maior do que o percentual de Minas Gerais. Se comparado ao Brasil, também em termos absolutos, o município está 2,40% acima do que a nação.</w:t>
      </w:r>
    </w:p>
    <w:p w:rsidR="00861B86" w:rsidRDefault="00861B86" w:rsidP="00861B86"/>
    <w:p w:rsidR="00861B86" w:rsidRPr="002D5901" w:rsidRDefault="00861B86" w:rsidP="00872C0B">
      <w:pPr>
        <w:pStyle w:val="Legenda"/>
      </w:pPr>
      <w:bookmarkStart w:id="62" w:name="_Toc414369100"/>
      <w:bookmarkStart w:id="63" w:name="_Toc422387941"/>
      <w:r>
        <w:t xml:space="preserve">GRÁFICO </w:t>
      </w:r>
      <w:r w:rsidR="004A7F58">
        <w:fldChar w:fldCharType="begin"/>
      </w:r>
      <w:r w:rsidR="004A7F58">
        <w:instrText xml:space="preserve"> SEQ GRÁFICO \* ARABIC </w:instrText>
      </w:r>
      <w:r w:rsidR="004A7F58">
        <w:fldChar w:fldCharType="separate"/>
      </w:r>
      <w:r w:rsidR="00A0057C">
        <w:rPr>
          <w:noProof/>
        </w:rPr>
        <w:t>21</w:t>
      </w:r>
      <w:r w:rsidR="004A7F58">
        <w:rPr>
          <w:noProof/>
        </w:rPr>
        <w:fldChar w:fldCharType="end"/>
      </w:r>
      <w:r>
        <w:t xml:space="preserve"> – Taxa de alfabetização de crianças que concluíram o 3º ano do ensino fundamental</w:t>
      </w:r>
      <w:bookmarkEnd w:id="62"/>
      <w:bookmarkEnd w:id="63"/>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702792" w:rsidRDefault="00702792" w:rsidP="00702792">
      <w:pPr>
        <w:pStyle w:val="FONTE"/>
      </w:pPr>
      <w:r>
        <w:t>Elaboração</w:t>
      </w:r>
      <w:r w:rsidRPr="00CD1083">
        <w:t xml:space="preserve">: </w:t>
      </w:r>
      <w:r>
        <w:t>DAPE/SEE-MG</w:t>
      </w:r>
    </w:p>
    <w:p w:rsidR="00702792" w:rsidRDefault="00702792" w:rsidP="00861B86">
      <w:pPr>
        <w:pStyle w:val="FONTE"/>
      </w:pPr>
    </w:p>
    <w:p w:rsidR="00861B86" w:rsidRDefault="00861B86" w:rsidP="00861B86"/>
    <w:p w:rsidR="00E212F4" w:rsidRDefault="00E212F4" w:rsidP="00861B86"/>
    <w:p w:rsidR="00861B86" w:rsidRDefault="00861B86" w:rsidP="00861B86">
      <w:pPr>
        <w:pStyle w:val="Ttulo4"/>
        <w:keepNext w:val="0"/>
        <w:keepLines w:val="0"/>
        <w:numPr>
          <w:ilvl w:val="3"/>
          <w:numId w:val="1"/>
        </w:numPr>
        <w:ind w:left="862" w:hanging="862"/>
      </w:pPr>
      <w:bookmarkStart w:id="64" w:name="_Toc414369067"/>
      <w:bookmarkStart w:id="65" w:name="_Toc422387905"/>
      <w:r w:rsidRPr="002D5901">
        <w:t>Educação em Tempo Integral</w:t>
      </w:r>
      <w:bookmarkEnd w:id="64"/>
      <w:bookmarkEnd w:id="65"/>
    </w:p>
    <w:p w:rsidR="00861B86" w:rsidRDefault="00861B86" w:rsidP="006C2452">
      <w:pPr>
        <w:pStyle w:val="Ttulo4"/>
        <w:rPr>
          <w:rFonts w:eastAsiaTheme="minorHAnsi" w:cstheme="minorBidi"/>
          <w:b w:val="0"/>
          <w:bCs w:val="0"/>
          <w:iCs w:val="0"/>
          <w:u w:val="none"/>
        </w:rPr>
      </w:pPr>
    </w:p>
    <w:p w:rsidR="006C2452" w:rsidRDefault="006C2452" w:rsidP="006C2452">
      <w:r>
        <w:t>Entre as possibilidades de atendimento dessa meta, podemos citar o § 1º do Decreto nº 7.083, de 27 de janeiro de 2010, que dispõe sobre o programa Mais Educação e define educação em tempo integral como a jornada escolar com duração igual ou superior a sete horas diárias, durante todo o período letivo, compreendendo o tempo total em que o aluno permanece na escola ou em atividades escolares em outros espaços educacionais.</w:t>
      </w:r>
    </w:p>
    <w:p w:rsidR="006C2452" w:rsidRDefault="006C2452" w:rsidP="006C2452"/>
    <w:p w:rsidR="006C2452" w:rsidRDefault="006C2452" w:rsidP="006C2452">
      <w:r>
        <w:t>O decreto define ainda que a ampliação da jornada escolar diária se dará por meio do:</w:t>
      </w:r>
    </w:p>
    <w:p w:rsidR="006C2452" w:rsidRDefault="006C2452" w:rsidP="006C2452"/>
    <w:p w:rsidR="006C2452" w:rsidRDefault="006C2452" w:rsidP="006C2452">
      <w:r>
        <w:t>“desenvolvimento de atividades de acompanhamento pedagógico, experimentação e investigação científica, cultura e artes, esporte e lazer, cultura digital, educação econômica, comunicação e uso de mídias, meio ambiente, direitos humanos, práticas de prevenção aos agravos à saúde, promoção da saúde e da alimentação saudável, entre outras atividades”. (art. 1º, § 2º)</w:t>
      </w:r>
    </w:p>
    <w:p w:rsidR="000B4E82" w:rsidRDefault="000B4E82" w:rsidP="006C2452"/>
    <w:p w:rsidR="006C2452" w:rsidRDefault="006C2452" w:rsidP="006C2452">
      <w:r>
        <w:t>Podendo ser:</w:t>
      </w:r>
    </w:p>
    <w:p w:rsidR="006C2452" w:rsidRDefault="006C2452" w:rsidP="006C2452"/>
    <w:p w:rsidR="006C2452" w:rsidRDefault="006C2452" w:rsidP="006C2452">
      <w:r>
        <w:t xml:space="preserve">“desenvolvidas dentro do espaço escolar, de acordo com a disponibilidade da escola, ou fora dele, </w:t>
      </w:r>
      <w:proofErr w:type="gramStart"/>
      <w:r>
        <w:t>sob orientação</w:t>
      </w:r>
      <w:proofErr w:type="gramEnd"/>
      <w:r>
        <w:t xml:space="preserve"> pedagógica da escola, mediante o uso dos equipamentos públicos e o estabelecimento de parcerias com órgãos ou instituições locais”. (art. 1º, § 3º)</w:t>
      </w:r>
    </w:p>
    <w:p w:rsidR="006C2452" w:rsidRDefault="006C2452" w:rsidP="006C2452"/>
    <w:p w:rsidR="006C2452" w:rsidRDefault="006C2452" w:rsidP="006C2452">
      <w:r>
        <w:t xml:space="preserve">Nesse sentido, garantir educação integral requer mais que simplesmente </w:t>
      </w:r>
      <w:proofErr w:type="gramStart"/>
      <w:r>
        <w:t>a</w:t>
      </w:r>
      <w:proofErr w:type="gramEnd"/>
      <w:r>
        <w:t xml:space="preserve"> ampliação da jornada escolar diária, exigindo dos sistemas de ensino e seus profissionais, da sociedade em geral e das diferentes esferas de governo não só o compromisso para que a educação seja de tempo integral, mas também um projeto pedagógico diferenciado, a formação de seus agentes, a infraestrutura e os meios para sua implantação. Assim, as orientações do Ministério da Educação para a educação integral apontam que ela será o resultado daquilo que for criado e construído em cada escola, em cada rede de ensino, com a participação dos educadores, educandos e das comunidades, que podem e devem contribuir para ampliar os tempos, as oportunidades e os espaços de formação das crianças, adolescentes e jovens, na perspectiva de que o acesso à educação pública seja complementado pelos processos de permanência e aprendizagem.</w:t>
      </w:r>
    </w:p>
    <w:p w:rsidR="00895889" w:rsidRDefault="00895889" w:rsidP="006C2452"/>
    <w:p w:rsidR="006C2452" w:rsidRDefault="006C2452" w:rsidP="006C2452">
      <w:r>
        <w:t>Conforme dados do Censo Escolar de 2013, o Brasil possuía 4.904.901 alunos matriculados em educação de tempo integral nas escolas públicas estaduais e municipais de educação básica. Desse total, a educação infantil, especialmente as creches, e o ensino fundamental eram responsáveis pela grande maioria dos matriculados, com 1.484.614 e 3.007.871, respectivamente. Apenas 303.670 alunos do ensino médio tinham acesso à educação de tempo integral e 31.169 alunos à educação de jovens e adultos.</w:t>
      </w:r>
    </w:p>
    <w:p w:rsidR="006C2452" w:rsidRDefault="006C2452" w:rsidP="006C2452"/>
    <w:p w:rsidR="006C2452" w:rsidRDefault="006C2452" w:rsidP="006C2452">
      <w:r>
        <w:t xml:space="preserve">O programa Mais Educação tem sido uma das principais ações do governo federal para ampliar a oferta de educação em tempo integral, por meio de uma ação </w:t>
      </w:r>
      <w:proofErr w:type="spellStart"/>
      <w:r>
        <w:t>intersetorial</w:t>
      </w:r>
      <w:proofErr w:type="spellEnd"/>
      <w:r>
        <w:t xml:space="preserve"> entre as políticas públicas educacionais e sociais, contribuindo, desse modo, tanto para a diminuição das desigualdades educacionais quanto para a valorização da diversidade cultural brasileira. Conta com a participação dos Ministérios da Educação, do Desenvolvimento Social e Combate à Fome, da Ciência e Tecnologia, do Esporte, do Meio Ambiente, da Cultura, da Defesa e também da Controladoria-Geral da União.</w:t>
      </w:r>
    </w:p>
    <w:p w:rsidR="006C2452" w:rsidRDefault="006C2452" w:rsidP="006C2452"/>
    <w:p w:rsidR="006C2452" w:rsidRDefault="006C2452" w:rsidP="006C2452">
      <w:r>
        <w:lastRenderedPageBreak/>
        <w:t xml:space="preserve">Para atender ao que prevê a Meta </w:t>
      </w:r>
      <w:proofErr w:type="gramStart"/>
      <w:r>
        <w:t>6</w:t>
      </w:r>
      <w:proofErr w:type="gramEnd"/>
      <w:r>
        <w:t>, algumas estratégias serão necessárias, visto que atualmente cerca de 64 mil escolas distribuídas em 4.999 municípios oferecem educação integral para quase 5,8 milhões de alunos (todas as redes), o que representa em torno de 11,6% dos alunos matriculados em toda a educação básica.</w:t>
      </w:r>
    </w:p>
    <w:p w:rsidR="006C2452" w:rsidRDefault="006C2452" w:rsidP="006C2452"/>
    <w:p w:rsidR="006C2452" w:rsidRDefault="006C2452" w:rsidP="006C2452">
      <w:r>
        <w:t xml:space="preserve">Mudar essa realidade e atender o que propõe o PNE dependerá de ações como: promover, com o apoio da União, a oferta de educação básica pública em tempo integral, por meio de atividades de acompanhamento pedagógico e multidisciplinares, inclusive culturais e esportivas, de forma que o tempo de permanência dos alunos na escola, ou sob sua responsabilidade, passe a ser igual ou superior a sete horas diárias durante todo o ano letivo, com a ampliação progressiva da jornada de professores em uma única escola (Estratégia 6.1); instituir, em regime de colaboração, programa de construção de escolas com padrão arquitetônico e de mobiliário adequado para atendimento em tempo integral, prioritariamente em comunidades pobres ou com crianças em situação de vulnerabilidade social (Estratégia 6.2); institucionalizar e manter, em regime de colaboração, programa nacional de ampliação e reestruturação das escolas públicas, por meio da instalação de quadras poliesportivas, laboratórios, inclusive de informática, espaços para atividades culturais, bibliotecas, auditórios, cozinhas, refeitórios, banheiros e outros equipamentos, bem como da produção de material didático e da formação de recursos humanos para a educação em tempo integral (Estratégia 6.3); e adotar medidas para </w:t>
      </w:r>
      <w:proofErr w:type="gramStart"/>
      <w:r>
        <w:t>otimizar</w:t>
      </w:r>
      <w:proofErr w:type="gramEnd"/>
      <w:r>
        <w:t xml:space="preserve"> o tempo de permanência dos alunos na escola, direcionando a expansão da jornada para o efetivo trabalho escolar, combinado com atividades recreativas, esportivas e culturais (Estratégia 6.9).</w:t>
      </w:r>
    </w:p>
    <w:p w:rsidR="00895889" w:rsidRPr="006C2452" w:rsidRDefault="00895889" w:rsidP="006C2452"/>
    <w:p w:rsidR="00861B86" w:rsidRDefault="00861B86" w:rsidP="00861B86">
      <w:r>
        <w:t xml:space="preserve">Em relação a esse tema, o PNE previu, em sua meta </w:t>
      </w:r>
      <w:proofErr w:type="gramStart"/>
      <w:r>
        <w:t>6</w:t>
      </w:r>
      <w:proofErr w:type="gramEnd"/>
      <w:r>
        <w:t>: “</w:t>
      </w:r>
      <w:r w:rsidRPr="008407A0">
        <w:t>Oferecer Educação em tempo integral em, no mínimo, 50% das escolas públicas, de forma a atender, pelo menos, 25% dos(as) alunos(as) da Educação Básica</w:t>
      </w:r>
      <w:r w:rsidRPr="00CA4EA0">
        <w:t>.</w:t>
      </w:r>
      <w:r>
        <w:t>”</w:t>
      </w:r>
    </w:p>
    <w:p w:rsidR="00861B86" w:rsidRDefault="00861B86" w:rsidP="00861B86">
      <w:pPr>
        <w:tabs>
          <w:tab w:val="right" w:pos="9071"/>
        </w:tabs>
      </w:pPr>
    </w:p>
    <w:p w:rsidR="009D2EAA" w:rsidRDefault="00CD7083" w:rsidP="009D2EAA">
      <w:pPr>
        <w:rPr>
          <w:szCs w:val="24"/>
        </w:rPr>
      </w:pPr>
      <w:r>
        <w:t>A meta nacional é composta por dois indicadores distintos. O primeiro deles</w:t>
      </w:r>
      <w:proofErr w:type="gramStart"/>
      <w:r>
        <w:t>, refere-se</w:t>
      </w:r>
      <w:proofErr w:type="gramEnd"/>
      <w:r>
        <w:t xml:space="preserve"> ao percentual de escolas públicas com alunos que permanecem pelo menos 7 horas em atividades escolares. Com relação a esse primeiro indicador, </w:t>
      </w:r>
      <w:r w:rsidR="009D2EAA">
        <w:t>Estiva encontra-se com 11,1% que oferecem ensino de tempo integral. Esse percentual é, em termos absolutos, -32,99% menor do que o percentual de Minas Gerais. Se comparado ao Brasil, também em termos absolutos, o município atende -23,59% a menos do que a nação.</w:t>
      </w:r>
    </w:p>
    <w:p w:rsidR="00CD7083" w:rsidRDefault="00CD7083" w:rsidP="00861B86">
      <w:pPr>
        <w:tabs>
          <w:tab w:val="right" w:pos="9071"/>
        </w:tabs>
      </w:pPr>
    </w:p>
    <w:p w:rsidR="00861B86" w:rsidRPr="00CD5F81" w:rsidRDefault="00861B86" w:rsidP="00872C0B">
      <w:pPr>
        <w:pStyle w:val="Legenda"/>
      </w:pPr>
      <w:bookmarkStart w:id="66" w:name="_Toc414369103"/>
      <w:bookmarkStart w:id="67" w:name="_Toc422387942"/>
      <w:r>
        <w:t xml:space="preserve">GRÁFICO </w:t>
      </w:r>
      <w:r w:rsidR="004A7F58">
        <w:fldChar w:fldCharType="begin"/>
      </w:r>
      <w:r w:rsidR="004A7F58">
        <w:instrText xml:space="preserve"> SEQ GRÁFICO \* ARABIC </w:instrText>
      </w:r>
      <w:r w:rsidR="004A7F58">
        <w:fldChar w:fldCharType="separate"/>
      </w:r>
      <w:r w:rsidR="00A0057C">
        <w:rPr>
          <w:noProof/>
        </w:rPr>
        <w:t>22</w:t>
      </w:r>
      <w:r w:rsidR="004A7F58">
        <w:rPr>
          <w:noProof/>
        </w:rPr>
        <w:fldChar w:fldCharType="end"/>
      </w:r>
      <w:r>
        <w:t xml:space="preserve"> – </w:t>
      </w:r>
      <w:proofErr w:type="gramStart"/>
      <w:r>
        <w:t>Percentual de escolas públicas com alunos que permanecem pelo menos 7h</w:t>
      </w:r>
      <w:r w:rsidR="00CD7083">
        <w:t>oras</w:t>
      </w:r>
      <w:r>
        <w:t xml:space="preserve"> em atividades escolares</w:t>
      </w:r>
      <w:bookmarkEnd w:id="66"/>
      <w:bookmarkEnd w:id="67"/>
      <w:proofErr w:type="gramEnd"/>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853F10" w:rsidRDefault="00861B86" w:rsidP="00853F10">
      <w:pPr>
        <w:pStyle w:val="FONTE"/>
      </w:pPr>
      <w:r>
        <w:t xml:space="preserve">Fonte: </w:t>
      </w:r>
      <w:r>
        <w:tab/>
      </w:r>
      <w:r w:rsidRPr="00D44317">
        <w:t xml:space="preserve">INEP/Censo Escolar da Educação Básica </w:t>
      </w:r>
      <w:r w:rsidR="00853F10">
        <w:t>–</w:t>
      </w:r>
      <w:r w:rsidRPr="00D44317">
        <w:t xml:space="preserve"> 2013</w:t>
      </w:r>
      <w:r w:rsidR="00853F10">
        <w:t>/Elaboração</w:t>
      </w:r>
      <w:r w:rsidR="00853F10" w:rsidRPr="00CD1083">
        <w:t xml:space="preserve">: </w:t>
      </w:r>
      <w:r w:rsidR="00853F10">
        <w:t>DAPE/SEE-MG</w:t>
      </w:r>
    </w:p>
    <w:p w:rsidR="00861B86" w:rsidRDefault="00861B86" w:rsidP="00861B86">
      <w:pPr>
        <w:pStyle w:val="FONTE"/>
      </w:pPr>
    </w:p>
    <w:p w:rsidR="00861B86" w:rsidRDefault="00861B86" w:rsidP="00872C0B">
      <w:pPr>
        <w:pStyle w:val="Legenda"/>
      </w:pPr>
      <w:bookmarkStart w:id="68" w:name="_Toc412558847"/>
    </w:p>
    <w:p w:rsidR="009D2EAA" w:rsidRDefault="00CD7083" w:rsidP="009D2EAA">
      <w:pPr>
        <w:jc w:val="left"/>
        <w:rPr>
          <w:szCs w:val="24"/>
        </w:rPr>
      </w:pPr>
      <w:bookmarkStart w:id="69" w:name="_Toc414369104"/>
      <w:bookmarkEnd w:id="68"/>
      <w:r>
        <w:t xml:space="preserve">O outro indicador refere-se ao percentual de alunos que permanecem, pelo menos, 7 horas em atividades escolares. Esse indicador é relevante, uma vez que </w:t>
      </w:r>
      <w:proofErr w:type="gramStart"/>
      <w:r>
        <w:t>a maioria das escolas brasileiras não oferecem</w:t>
      </w:r>
      <w:proofErr w:type="gramEnd"/>
      <w:r>
        <w:t xml:space="preserve"> tempo integral para todos os alunos de uma mesma escola. Nesse sentido, </w:t>
      </w:r>
      <w:r w:rsidR="009D2EAA">
        <w:t>Estiva, no que diz respeito a esse indicador, encontra-se atendendo a 2,1% dos alunos em tempo integral. Esse percentual é, em termos absolutos, -9,60% menor do que o percentual atendido por Minas Gerais. Se comparado ao Brasil, também em termos absolutos, o município atende -11,10% a menos do que a nação.</w:t>
      </w:r>
    </w:p>
    <w:p w:rsidR="003650CA" w:rsidRPr="00CD7083" w:rsidRDefault="003650CA" w:rsidP="00872C0B">
      <w:pPr>
        <w:pStyle w:val="Legenda"/>
        <w:rPr>
          <w:b w:val="0"/>
        </w:rPr>
      </w:pPr>
    </w:p>
    <w:p w:rsidR="00861B86" w:rsidRPr="00CD5F81" w:rsidRDefault="00861B86" w:rsidP="00872C0B">
      <w:pPr>
        <w:pStyle w:val="Legenda"/>
      </w:pPr>
      <w:bookmarkStart w:id="70" w:name="_Toc422387943"/>
      <w:r>
        <w:t xml:space="preserve">GRÁFICO </w:t>
      </w:r>
      <w:r w:rsidR="004A7F58">
        <w:fldChar w:fldCharType="begin"/>
      </w:r>
      <w:r w:rsidR="004A7F58">
        <w:instrText xml:space="preserve"> SEQ GRÁFICO \* ARABIC </w:instrText>
      </w:r>
      <w:r w:rsidR="004A7F58">
        <w:fldChar w:fldCharType="separate"/>
      </w:r>
      <w:r w:rsidR="00A0057C">
        <w:rPr>
          <w:noProof/>
        </w:rPr>
        <w:t>23</w:t>
      </w:r>
      <w:r w:rsidR="004A7F58">
        <w:rPr>
          <w:noProof/>
        </w:rPr>
        <w:fldChar w:fldCharType="end"/>
      </w:r>
      <w:r>
        <w:t xml:space="preserve"> – </w:t>
      </w:r>
      <w:proofErr w:type="gramStart"/>
      <w:r>
        <w:t>Percentual de alunos que permanecem pelo menos 7h</w:t>
      </w:r>
      <w:r w:rsidR="00CD7083">
        <w:t>oras</w:t>
      </w:r>
      <w:r>
        <w:t xml:space="preserve"> em atividades escolares</w:t>
      </w:r>
      <w:bookmarkEnd w:id="69"/>
      <w:bookmarkEnd w:id="70"/>
      <w:proofErr w:type="gramEnd"/>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853F10" w:rsidRDefault="00861B86" w:rsidP="00853F10">
      <w:pPr>
        <w:pStyle w:val="FONTE"/>
      </w:pPr>
      <w:r>
        <w:t xml:space="preserve">Fonte: </w:t>
      </w:r>
      <w:r>
        <w:tab/>
      </w:r>
      <w:r w:rsidRPr="00D44317">
        <w:t xml:space="preserve">INEP/Censo Escolar da Educação Básica </w:t>
      </w:r>
      <w:r w:rsidR="00853F10">
        <w:t>–</w:t>
      </w:r>
      <w:r w:rsidRPr="00D44317">
        <w:t xml:space="preserve"> 2013</w:t>
      </w:r>
      <w:r w:rsidR="00853F10">
        <w:t>/Elaboração</w:t>
      </w:r>
      <w:r w:rsidR="00853F10" w:rsidRPr="00CD1083">
        <w:t xml:space="preserve">: </w:t>
      </w:r>
      <w:r w:rsidR="00853F10">
        <w:t>DAPE/SEE-MG</w:t>
      </w:r>
    </w:p>
    <w:p w:rsidR="00861B86" w:rsidRDefault="00861B86" w:rsidP="00861B86"/>
    <w:p w:rsidR="00861B86" w:rsidRDefault="00861B86" w:rsidP="00861B86"/>
    <w:p w:rsidR="006C2452" w:rsidRDefault="00861B86" w:rsidP="006C2452">
      <w:pPr>
        <w:pStyle w:val="Ttulo4"/>
        <w:keepNext w:val="0"/>
        <w:keepLines w:val="0"/>
        <w:numPr>
          <w:ilvl w:val="3"/>
          <w:numId w:val="1"/>
        </w:numPr>
        <w:ind w:left="862" w:hanging="862"/>
      </w:pPr>
      <w:bookmarkStart w:id="71" w:name="_Toc422387906"/>
      <w:bookmarkStart w:id="72" w:name="_Toc414369068"/>
      <w:r w:rsidRPr="002D5901">
        <w:t>Aprendizado Adequado na Idade Cert</w:t>
      </w:r>
      <w:r w:rsidR="006C2452">
        <w:t>a</w:t>
      </w:r>
      <w:bookmarkEnd w:id="71"/>
    </w:p>
    <w:bookmarkEnd w:id="72"/>
    <w:p w:rsidR="00F02F74" w:rsidRDefault="00F02F74" w:rsidP="00F02F74"/>
    <w:p w:rsidR="00F02F74" w:rsidRDefault="00F02F74" w:rsidP="00F02F74">
      <w:r>
        <w:lastRenderedPageBreak/>
        <w:t>A elevação da qualidade da educação básica, em todas as etapas e modalidades, com melhoria do fluxo escolar e da aprendizagem, tem adquirido importância central na última década, tendo em conta a garantia do direito à educação, a melhoria da qualidade de vida da população e a produção de maior equidade e desenvolvimento econômico-social do País. A qualidade da educação vincula-se aos diferentes espaços, atores e processos formativos, em seus distintos níveis, etapas e modalidades educativas, bem como à trajetória histórico-cultural e ao projeto de nação, que, ao estabelecer diretrizes e bases para o seu sistema educacional, indica o horizonte jurídico normativo em que a educação se efetiva como direito.</w:t>
      </w:r>
    </w:p>
    <w:p w:rsidR="00F02F74" w:rsidRDefault="00F02F74" w:rsidP="00F02F74"/>
    <w:p w:rsidR="00F02F74" w:rsidRDefault="00F02F74" w:rsidP="00F02F74">
      <w:r>
        <w:t>A oferta de educação básica de qualidade para todos apresenta-se, pois, como um complexo e grande desafio para as políticas públicas para o conjunto dos agentes que atuam no campo da educação, sobretudo nas escolas públicas. Nas duas últimas décadas, registram-se avanços no acesso, cobertura e melhoria da aprendizagem na educação básica, como revela o Índice de Desenvolvimento da Educação Básica (IDEB), indicador criado pelo INEP, a partir de dados do Censo Escolar, SAEB e Prova Brasil, que leva em consideração o fluxo escolar e o desempenho nos exames, para fazer o acompanhamento da evolução da educação e para estabelecer o padrão de qualidade que o Ministério da Educação definiu como meta a ser atingida. É importante ressaltar que cabe também analisar e monitorar individualmente o comportamento de seus componentes (fluxo e desempenho), especialmente o desempenho dos estudantes nos exames padronizados. Além disso, ainda há um esforço de articulação das avaliações nacionais com as iniciativas subnacionais.</w:t>
      </w:r>
    </w:p>
    <w:p w:rsidR="00F02F74" w:rsidRDefault="00F02F74" w:rsidP="00F02F74"/>
    <w:p w:rsidR="00F02F74" w:rsidRDefault="00F02F74" w:rsidP="00F02F74">
      <w:r>
        <w:t xml:space="preserve">Precisamos continuar ampliando progressivamente as médias do IDEB em cada escola, município, Distrito Federal, estado e União, tendo em vista o alcance das médias projetadas bienalmente para o País, como resultado da melhoria do fluxo escolar e, sobretudo, da aprendizagem dos estudantes, em conformidade com os padrões internacionais. Por essa razão, é de grande importância que os gestores educacionais e os professores busquem monitorar e acompanhar os resultados do IDEB, procurando </w:t>
      </w:r>
      <w:proofErr w:type="gramStart"/>
      <w:r>
        <w:t>implementar</w:t>
      </w:r>
      <w:proofErr w:type="gramEnd"/>
      <w:r>
        <w:t xml:space="preserve"> ações que incrementem a qualidade da aprendizagem. Cada escola e cada sistema tem uma realidade que deve ser examinada, tendo em vista a superação articulada de possíveis fragilidades encontradas.</w:t>
      </w:r>
    </w:p>
    <w:p w:rsidR="00F02F74" w:rsidRDefault="00F02F74" w:rsidP="00F02F74"/>
    <w:p w:rsidR="00F02F74" w:rsidRDefault="00F02F74" w:rsidP="00F02F74">
      <w:r>
        <w:lastRenderedPageBreak/>
        <w:t xml:space="preserve">De modo geral, fomentar a qualidade da educação básica implica enfrentar a desigualdade social existente no País e assegurar a educação como um dos direitos humanos. Implica também melhor definição e articulação entre os sistemas de ensino e unidades escolares, processos de organização e gestão do trabalho escolar, melhoria das condições de trabalho e valorização, formação e desenvolvimento profissional de todos aqueles que atuam na educação. É fundamental ainda definir e </w:t>
      </w:r>
      <w:proofErr w:type="gramStart"/>
      <w:r>
        <w:t>implementar</w:t>
      </w:r>
      <w:proofErr w:type="gramEnd"/>
      <w:r>
        <w:t xml:space="preserve"> dinâmicas curriculares que favoreçam aprendizagens significativas.</w:t>
      </w:r>
    </w:p>
    <w:p w:rsidR="00F02F74" w:rsidRDefault="00F02F74" w:rsidP="00F02F74"/>
    <w:p w:rsidR="00861B86" w:rsidRDefault="00F02F74" w:rsidP="00861B86">
      <w:r>
        <w:t>Com essa meta, espera-se que os entes federativos se articulem, por meio de diferentes estratégias e mecanismos, no âmbito do regime de colaboração e do sistema nacional de educação, para garantir o alcance do nível suficiente de aprendizado, em relação aos direitos e objetivos de aprendizagem e desenvolvimento de estudo a cada ano e período, nas médias nacionais previstas para o IDEB. O PNE traz 36 estratégias para a consecução dessa meta, o que mostra sua relevância e significado.</w:t>
      </w:r>
    </w:p>
    <w:p w:rsidR="00F02F74" w:rsidRDefault="00F02F74" w:rsidP="00861B86"/>
    <w:p w:rsidR="00F02F74" w:rsidRDefault="00F02F74" w:rsidP="00861B86">
      <w:pPr>
        <w:tabs>
          <w:tab w:val="right" w:pos="9071"/>
        </w:tabs>
      </w:pPr>
      <w:r>
        <w:t xml:space="preserve">Em relação a esse tema, o PNE previu, em sua meta </w:t>
      </w:r>
      <w:proofErr w:type="gramStart"/>
      <w:r>
        <w:t>7</w:t>
      </w:r>
      <w:proofErr w:type="gramEnd"/>
      <w:r>
        <w:t>: “</w:t>
      </w:r>
      <w:r w:rsidRPr="00CA4EA0">
        <w:t xml:space="preserve">Fomentar a qualidade da educação básica em todas etapas e modalidades, com melhoria do fluxo escolar e da aprendizagem de modo a atingir as seguintes médias nacionais para o </w:t>
      </w:r>
      <w:r w:rsidR="00854A44">
        <w:t>IDEB</w:t>
      </w:r>
      <w:r>
        <w:t>”</w:t>
      </w:r>
      <w:r w:rsidRPr="00CA4EA0">
        <w:t>:</w:t>
      </w:r>
    </w:p>
    <w:p w:rsidR="00861B86" w:rsidRDefault="00861B86" w:rsidP="00861B86"/>
    <w:p w:rsidR="00861B86" w:rsidRDefault="00861B86" w:rsidP="00872C0B">
      <w:pPr>
        <w:pStyle w:val="Legenda"/>
      </w:pPr>
      <w:bookmarkStart w:id="73" w:name="_Toc414369119"/>
      <w:bookmarkStart w:id="74" w:name="_Toc422387963"/>
      <w:r>
        <w:t xml:space="preserve">TABELA </w:t>
      </w:r>
      <w:r w:rsidR="004A7F58">
        <w:fldChar w:fldCharType="begin"/>
      </w:r>
      <w:r w:rsidR="004A7F58">
        <w:instrText xml:space="preserve"> SEQ TABELA \* ARABIC </w:instrText>
      </w:r>
      <w:r w:rsidR="004A7F58">
        <w:fldChar w:fldCharType="separate"/>
      </w:r>
      <w:r w:rsidR="00A0057C">
        <w:rPr>
          <w:noProof/>
        </w:rPr>
        <w:t>6</w:t>
      </w:r>
      <w:r w:rsidR="004A7F58">
        <w:rPr>
          <w:noProof/>
        </w:rPr>
        <w:fldChar w:fldCharType="end"/>
      </w:r>
      <w:r>
        <w:t xml:space="preserve"> – Médias nacionais para o </w:t>
      </w:r>
      <w:r w:rsidR="008B1BB0">
        <w:t xml:space="preserve">IDEB </w:t>
      </w:r>
      <w:r>
        <w:t xml:space="preserve">constantes da meta </w:t>
      </w:r>
      <w:proofErr w:type="gramStart"/>
      <w:r>
        <w:t>7</w:t>
      </w:r>
      <w:proofErr w:type="gramEnd"/>
      <w:r>
        <w:t xml:space="preserve"> do PNE.</w:t>
      </w:r>
      <w:bookmarkEnd w:id="73"/>
      <w:bookmarkEnd w:id="74"/>
    </w:p>
    <w:tbl>
      <w:tblPr>
        <w:tblW w:w="5000" w:type="pct"/>
        <w:tblCellMar>
          <w:left w:w="70" w:type="dxa"/>
          <w:right w:w="70" w:type="dxa"/>
        </w:tblCellMar>
        <w:tblLook w:val="04A0" w:firstRow="1" w:lastRow="0" w:firstColumn="1" w:lastColumn="0" w:noHBand="0" w:noVBand="1"/>
      </w:tblPr>
      <w:tblGrid>
        <w:gridCol w:w="5431"/>
        <w:gridCol w:w="945"/>
        <w:gridCol w:w="945"/>
        <w:gridCol w:w="945"/>
        <w:gridCol w:w="945"/>
      </w:tblGrid>
      <w:tr w:rsidR="00DD0C60" w:rsidRPr="00DD0C60" w:rsidTr="00DD0C60">
        <w:trPr>
          <w:trHeight w:val="424"/>
        </w:trPr>
        <w:tc>
          <w:tcPr>
            <w:tcW w:w="2947" w:type="pct"/>
            <w:tcBorders>
              <w:top w:val="single" w:sz="4" w:space="0" w:color="auto"/>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left"/>
              <w:rPr>
                <w:rFonts w:eastAsia="Times New Roman" w:cs="Times New Roman"/>
                <w:color w:val="000000"/>
                <w:szCs w:val="24"/>
                <w:lang w:eastAsia="pt-BR"/>
              </w:rPr>
            </w:pPr>
            <w:r w:rsidRPr="00DD0C60">
              <w:rPr>
                <w:rFonts w:eastAsia="Times New Roman" w:cs="Times New Roman"/>
                <w:noProof/>
                <w:color w:val="000000"/>
                <w:szCs w:val="24"/>
                <w:lang w:eastAsia="pt-BR"/>
              </w:rPr>
              <w:t>IDEB</w:t>
            </w:r>
          </w:p>
        </w:tc>
        <w:tc>
          <w:tcPr>
            <w:tcW w:w="513" w:type="pct"/>
            <w:tcBorders>
              <w:top w:val="single" w:sz="4" w:space="0" w:color="auto"/>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2015</w:t>
            </w:r>
          </w:p>
        </w:tc>
        <w:tc>
          <w:tcPr>
            <w:tcW w:w="513" w:type="pct"/>
            <w:tcBorders>
              <w:top w:val="single" w:sz="4" w:space="0" w:color="auto"/>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2017</w:t>
            </w:r>
          </w:p>
        </w:tc>
        <w:tc>
          <w:tcPr>
            <w:tcW w:w="513" w:type="pct"/>
            <w:tcBorders>
              <w:top w:val="single" w:sz="4" w:space="0" w:color="auto"/>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2019</w:t>
            </w:r>
          </w:p>
        </w:tc>
        <w:tc>
          <w:tcPr>
            <w:tcW w:w="513" w:type="pct"/>
            <w:tcBorders>
              <w:top w:val="single" w:sz="4" w:space="0" w:color="auto"/>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2021</w:t>
            </w:r>
          </w:p>
        </w:tc>
      </w:tr>
      <w:tr w:rsidR="00DD0C60" w:rsidRPr="00DD0C60" w:rsidTr="00DD0C60">
        <w:trPr>
          <w:trHeight w:val="424"/>
        </w:trPr>
        <w:tc>
          <w:tcPr>
            <w:tcW w:w="2947"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left"/>
              <w:rPr>
                <w:rFonts w:eastAsia="Times New Roman" w:cs="Times New Roman"/>
                <w:color w:val="000000"/>
                <w:szCs w:val="24"/>
                <w:lang w:eastAsia="pt-BR"/>
              </w:rPr>
            </w:pPr>
            <w:r w:rsidRPr="00DD0C60">
              <w:rPr>
                <w:rFonts w:eastAsia="Times New Roman" w:cs="Times New Roman"/>
                <w:noProof/>
                <w:color w:val="000000"/>
                <w:szCs w:val="24"/>
                <w:lang w:eastAsia="pt-BR"/>
              </w:rPr>
              <w:t>Anos iniciais do ensino fundamental</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5,2</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5,5</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5,7</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6</w:t>
            </w:r>
          </w:p>
        </w:tc>
      </w:tr>
      <w:tr w:rsidR="00DD0C60" w:rsidRPr="00DD0C60" w:rsidTr="00DD0C60">
        <w:trPr>
          <w:trHeight w:val="424"/>
        </w:trPr>
        <w:tc>
          <w:tcPr>
            <w:tcW w:w="2947"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left"/>
              <w:rPr>
                <w:rFonts w:eastAsia="Times New Roman" w:cs="Times New Roman"/>
                <w:color w:val="000000"/>
                <w:szCs w:val="24"/>
                <w:lang w:eastAsia="pt-BR"/>
              </w:rPr>
            </w:pPr>
            <w:r w:rsidRPr="00DD0C60">
              <w:rPr>
                <w:rFonts w:eastAsia="Times New Roman" w:cs="Times New Roman"/>
                <w:noProof/>
                <w:color w:val="000000"/>
                <w:szCs w:val="24"/>
                <w:lang w:eastAsia="pt-BR"/>
              </w:rPr>
              <w:t>Anos finais do ensino fundamental</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4,7</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5,2</w:t>
            </w:r>
          </w:p>
        </w:tc>
        <w:tc>
          <w:tcPr>
            <w:tcW w:w="513" w:type="pct"/>
            <w:tcBorders>
              <w:top w:val="nil"/>
              <w:left w:val="nil"/>
              <w:bottom w:val="nil"/>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5,5</w:t>
            </w:r>
          </w:p>
        </w:tc>
      </w:tr>
      <w:tr w:rsidR="00DD0C60" w:rsidRPr="00DD0C60" w:rsidTr="00DD0C60">
        <w:trPr>
          <w:trHeight w:val="424"/>
        </w:trPr>
        <w:tc>
          <w:tcPr>
            <w:tcW w:w="2947" w:type="pct"/>
            <w:tcBorders>
              <w:top w:val="nil"/>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left"/>
              <w:rPr>
                <w:rFonts w:eastAsia="Times New Roman" w:cs="Times New Roman"/>
                <w:color w:val="000000"/>
                <w:szCs w:val="24"/>
                <w:lang w:eastAsia="pt-BR"/>
              </w:rPr>
            </w:pPr>
            <w:r w:rsidRPr="00DD0C60">
              <w:rPr>
                <w:rFonts w:eastAsia="Times New Roman" w:cs="Times New Roman"/>
                <w:noProof/>
                <w:color w:val="000000"/>
                <w:szCs w:val="24"/>
                <w:lang w:eastAsia="pt-BR"/>
              </w:rPr>
              <w:t>Ensino médio</w:t>
            </w:r>
          </w:p>
        </w:tc>
        <w:tc>
          <w:tcPr>
            <w:tcW w:w="513" w:type="pct"/>
            <w:tcBorders>
              <w:top w:val="nil"/>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4,3</w:t>
            </w:r>
          </w:p>
        </w:tc>
        <w:tc>
          <w:tcPr>
            <w:tcW w:w="513" w:type="pct"/>
            <w:tcBorders>
              <w:top w:val="nil"/>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4,7</w:t>
            </w:r>
          </w:p>
        </w:tc>
        <w:tc>
          <w:tcPr>
            <w:tcW w:w="513" w:type="pct"/>
            <w:tcBorders>
              <w:top w:val="nil"/>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w:t>
            </w:r>
          </w:p>
        </w:tc>
        <w:tc>
          <w:tcPr>
            <w:tcW w:w="513" w:type="pct"/>
            <w:tcBorders>
              <w:top w:val="nil"/>
              <w:left w:val="nil"/>
              <w:bottom w:val="single" w:sz="4" w:space="0" w:color="auto"/>
              <w:right w:val="nil"/>
            </w:tcBorders>
            <w:shd w:val="clear" w:color="auto" w:fill="auto"/>
            <w:noWrap/>
            <w:vAlign w:val="bottom"/>
            <w:hideMark/>
          </w:tcPr>
          <w:p w:rsidR="00DD0C60" w:rsidRPr="00DD0C60" w:rsidRDefault="00DD0C60" w:rsidP="00DD0C60">
            <w:pPr>
              <w:spacing w:line="240" w:lineRule="auto"/>
              <w:jc w:val="right"/>
              <w:rPr>
                <w:rFonts w:eastAsia="Times New Roman" w:cs="Times New Roman"/>
                <w:color w:val="000000"/>
                <w:szCs w:val="24"/>
                <w:lang w:eastAsia="pt-BR"/>
              </w:rPr>
            </w:pPr>
            <w:r w:rsidRPr="00DD0C60">
              <w:rPr>
                <w:rFonts w:eastAsia="Times New Roman" w:cs="Times New Roman"/>
                <w:noProof/>
                <w:color w:val="000000"/>
                <w:szCs w:val="24"/>
                <w:lang w:eastAsia="pt-BR"/>
              </w:rPr>
              <w:t>5,2</w:t>
            </w:r>
          </w:p>
        </w:tc>
      </w:tr>
    </w:tbl>
    <w:p w:rsidR="0086238E" w:rsidRDefault="00861B86" w:rsidP="0086238E">
      <w:pPr>
        <w:pStyle w:val="FONTE"/>
      </w:pPr>
      <w:r w:rsidRPr="00B80430">
        <w:t xml:space="preserve">Fonte: </w:t>
      </w:r>
      <w:r w:rsidR="0086238E">
        <w:t xml:space="preserve">PNE (Lei </w:t>
      </w:r>
      <w:proofErr w:type="gramStart"/>
      <w:r w:rsidR="0086238E">
        <w:t>nº13.</w:t>
      </w:r>
      <w:proofErr w:type="gramEnd"/>
      <w:r w:rsidR="0086238E">
        <w:t>005/2014)/Elaboração</w:t>
      </w:r>
      <w:r w:rsidR="0086238E" w:rsidRPr="00CD1083">
        <w:t xml:space="preserve">: </w:t>
      </w:r>
      <w:r w:rsidR="0086238E">
        <w:t>DAPE/SEE-MG</w:t>
      </w:r>
    </w:p>
    <w:p w:rsidR="00861B86" w:rsidRDefault="00861B86" w:rsidP="00861B86"/>
    <w:p w:rsidR="009D2EAA" w:rsidRDefault="00FE2DBE" w:rsidP="009D2EAA">
      <w:pPr>
        <w:rPr>
          <w:color w:val="000000"/>
          <w:szCs w:val="24"/>
        </w:rPr>
      </w:pPr>
      <w:r>
        <w:t xml:space="preserve">Para a análise dessa meta, </w:t>
      </w:r>
      <w:r w:rsidR="00723581">
        <w:t xml:space="preserve">foi observado o IDEB observado e aquele que fora projetado para o ano de 2007 em diante. Primeiramente, para os anos iniciais, considerou-se o IDEB calculado para o 5º ano do Ensino Fundamental. </w:t>
      </w:r>
      <w:r w:rsidR="009D2EAA">
        <w:rPr>
          <w:color w:val="000000"/>
        </w:rPr>
        <w:t>Nesse indicador, Estiva experimentou um aumento de 50,00%, do ano de 2005 a 2013. Essa variação representa, em termos absolutos, 2,2 pontos a mais no IDEB. Além disso, há de se considerar que o município atingiu ou ultrapassou o IDEB projetado nos anos de 2007, 2009, 2011 e 2013.</w:t>
      </w:r>
    </w:p>
    <w:p w:rsidR="00FE2DBE" w:rsidRDefault="00FE2DBE" w:rsidP="00861B86"/>
    <w:p w:rsidR="00861B86" w:rsidRDefault="008C15AF" w:rsidP="008C15AF">
      <w:pPr>
        <w:pStyle w:val="Legenda"/>
      </w:pPr>
      <w:bookmarkStart w:id="75" w:name="_Toc414369120"/>
      <w:bookmarkStart w:id="76" w:name="_Toc422387944"/>
      <w:r>
        <w:lastRenderedPageBreak/>
        <w:t xml:space="preserve">GRÁFICO </w:t>
      </w:r>
      <w:r w:rsidR="004A7F58">
        <w:fldChar w:fldCharType="begin"/>
      </w:r>
      <w:r w:rsidR="004A7F58">
        <w:instrText xml:space="preserve"> SEQ GRÁFICO \* ARABIC </w:instrText>
      </w:r>
      <w:r w:rsidR="004A7F58">
        <w:fldChar w:fldCharType="separate"/>
      </w:r>
      <w:r w:rsidR="00A0057C">
        <w:rPr>
          <w:noProof/>
        </w:rPr>
        <w:t>24</w:t>
      </w:r>
      <w:r w:rsidR="004A7F58">
        <w:rPr>
          <w:noProof/>
        </w:rPr>
        <w:fldChar w:fldCharType="end"/>
      </w:r>
      <w:proofErr w:type="gramStart"/>
      <w:r>
        <w:t>:</w:t>
      </w:r>
      <w:proofErr w:type="gramEnd"/>
      <w:r w:rsidR="00861B86">
        <w:t>IDEB observado e Meta projetada do 5º ano do Ensino Fundamental da rede pública</w:t>
      </w:r>
      <w:bookmarkEnd w:id="75"/>
      <w:r w:rsidR="00861B86">
        <w:t>.</w:t>
      </w:r>
      <w:bookmarkEnd w:id="76"/>
    </w:p>
    <w:p w:rsidR="00DA1EDC" w:rsidRPr="001B07E6" w:rsidRDefault="009D2EAA" w:rsidP="00DA1EDC">
      <w:pPr>
        <w:rPr>
          <w:color w:val="ED7D31" w:themeColor="accent2"/>
        </w:rPr>
      </w:pPr>
      <w:r>
        <w:rPr>
          <w:noProof/>
          <w:lang w:eastAsia="pt-BR"/>
        </w:rPr>
        <w:drawing>
          <wp:inline distT="0" distB="0" distL="0" distR="0">
            <wp:extent cx="5612130" cy="2037715"/>
            <wp:effectExtent l="0" t="0" r="762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612130" cy="2037715"/>
                    </a:xfrm>
                    <a:prstGeom prst="rect">
                      <a:avLst/>
                    </a:prstGeom>
                  </pic:spPr>
                </pic:pic>
              </a:graphicData>
            </a:graphic>
          </wp:inline>
        </w:drawing>
      </w:r>
    </w:p>
    <w:p w:rsidR="006964C7" w:rsidRDefault="00861B86" w:rsidP="006964C7">
      <w:pPr>
        <w:pStyle w:val="FONTE"/>
      </w:pPr>
      <w:r w:rsidRPr="00B80430">
        <w:t>Fonte: INEP</w:t>
      </w:r>
      <w:r w:rsidR="006964C7">
        <w:t>/Elaboração</w:t>
      </w:r>
      <w:r w:rsidR="006964C7" w:rsidRPr="00CD1083">
        <w:t xml:space="preserve">: </w:t>
      </w:r>
      <w:r w:rsidR="006964C7">
        <w:t>DAPE/SEE-MG</w:t>
      </w:r>
    </w:p>
    <w:p w:rsidR="00861B86" w:rsidRDefault="00861B86" w:rsidP="00861B86"/>
    <w:p w:rsidR="009D2EAA" w:rsidRDefault="00A06C98" w:rsidP="009D2EAA">
      <w:pPr>
        <w:rPr>
          <w:color w:val="000000"/>
          <w:szCs w:val="24"/>
        </w:rPr>
      </w:pPr>
      <w:r>
        <w:t xml:space="preserve">Em seguida, a análise dos anos finais do Ensino Fundamental foi realizada considerando-se o IDEB observado para o 9º ano. </w:t>
      </w:r>
      <w:r w:rsidR="009D2EAA">
        <w:rPr>
          <w:color w:val="000000"/>
        </w:rPr>
        <w:t>Em relação ao indicador, Estiva experimentou um aumento de 4,65%, do ano de 2005 a 2013. Essa variação representa, em termos absolutos, 0,2 pontos a mais no IDEB. Além disso, há de se considerar que o município atingiu ou ultrapassou o IDEB projetado no ano de2007.</w:t>
      </w:r>
    </w:p>
    <w:p w:rsidR="0043270F" w:rsidRDefault="0043270F" w:rsidP="00861B86"/>
    <w:p w:rsidR="00861B86" w:rsidRPr="00C11D31" w:rsidRDefault="008C15AF" w:rsidP="008C15AF">
      <w:pPr>
        <w:pStyle w:val="Legenda"/>
      </w:pPr>
      <w:bookmarkStart w:id="77" w:name="_Toc414369121"/>
      <w:bookmarkStart w:id="78" w:name="_Toc422387945"/>
      <w:r>
        <w:t xml:space="preserve">GRÁFICO </w:t>
      </w:r>
      <w:r w:rsidR="004A7F58">
        <w:fldChar w:fldCharType="begin"/>
      </w:r>
      <w:r w:rsidR="004A7F58">
        <w:instrText xml:space="preserve"> SEQ GRÁFICO \* ARABIC </w:instrText>
      </w:r>
      <w:r w:rsidR="004A7F58">
        <w:fldChar w:fldCharType="separate"/>
      </w:r>
      <w:r w:rsidR="00A0057C">
        <w:rPr>
          <w:noProof/>
        </w:rPr>
        <w:t>25</w:t>
      </w:r>
      <w:r w:rsidR="004A7F58">
        <w:rPr>
          <w:noProof/>
        </w:rPr>
        <w:fldChar w:fldCharType="end"/>
      </w:r>
      <w:r>
        <w:t xml:space="preserve">: </w:t>
      </w:r>
      <w:r w:rsidR="00861B86">
        <w:t>IDEB observado e Meta projetada do 9º ano do Ensino Fundamental da rede pública</w:t>
      </w:r>
      <w:bookmarkEnd w:id="77"/>
      <w:bookmarkEnd w:id="78"/>
    </w:p>
    <w:p w:rsidR="00DA1EDC" w:rsidRPr="001B07E6" w:rsidRDefault="009D2EAA" w:rsidP="00DA1EDC">
      <w:pPr>
        <w:rPr>
          <w:color w:val="ED7D31" w:themeColor="accent2"/>
        </w:rPr>
      </w:pPr>
      <w:r>
        <w:rPr>
          <w:noProof/>
          <w:lang w:eastAsia="pt-BR"/>
        </w:rPr>
        <w:drawing>
          <wp:inline distT="0" distB="0" distL="0" distR="0">
            <wp:extent cx="5612130" cy="2197735"/>
            <wp:effectExtent l="0" t="0" r="762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612130" cy="2197735"/>
                    </a:xfrm>
                    <a:prstGeom prst="rect">
                      <a:avLst/>
                    </a:prstGeom>
                  </pic:spPr>
                </pic:pic>
              </a:graphicData>
            </a:graphic>
          </wp:inline>
        </w:drawing>
      </w:r>
    </w:p>
    <w:p w:rsidR="006964C7" w:rsidRDefault="00861B86" w:rsidP="006964C7">
      <w:pPr>
        <w:pStyle w:val="FONTE"/>
      </w:pPr>
      <w:r w:rsidRPr="00B80430">
        <w:t>Fonte: INEP</w:t>
      </w:r>
      <w:r w:rsidR="006964C7">
        <w:t>/Elaboração</w:t>
      </w:r>
      <w:r w:rsidR="006964C7" w:rsidRPr="00CD1083">
        <w:t xml:space="preserve">: </w:t>
      </w:r>
      <w:r w:rsidR="006964C7">
        <w:t>DAPE/SEE-MG</w:t>
      </w:r>
    </w:p>
    <w:p w:rsidR="00861B86" w:rsidRDefault="00861B86" w:rsidP="00861B86">
      <w:pPr>
        <w:pStyle w:val="FONTE"/>
      </w:pPr>
    </w:p>
    <w:p w:rsidR="00861B86" w:rsidRDefault="00860093" w:rsidP="00861B86">
      <w:r>
        <w:t>Por fim, é válida a ressalva de que não foram realizadas análises sobre o IDEB do Ensino Médio, pois esse é amostral e não possui representatividade a nível municipal.</w:t>
      </w:r>
    </w:p>
    <w:p w:rsidR="008F6CEC" w:rsidRDefault="008F6CEC" w:rsidP="00861B86"/>
    <w:p w:rsidR="006C2452" w:rsidRPr="006C2452" w:rsidRDefault="006C2452" w:rsidP="006C2452">
      <w:pPr>
        <w:pStyle w:val="Ttulo4"/>
        <w:keepNext w:val="0"/>
        <w:keepLines w:val="0"/>
        <w:numPr>
          <w:ilvl w:val="3"/>
          <w:numId w:val="1"/>
        </w:numPr>
      </w:pPr>
      <w:bookmarkStart w:id="79" w:name="_Toc422387907"/>
      <w:r>
        <w:lastRenderedPageBreak/>
        <w:t>Alfabetização de Jovens e Adultos</w:t>
      </w:r>
      <w:bookmarkEnd w:id="79"/>
    </w:p>
    <w:p w:rsidR="007C40FC" w:rsidRDefault="007C40FC" w:rsidP="007C40FC"/>
    <w:p w:rsidR="007C40FC" w:rsidRPr="007C40FC" w:rsidRDefault="007C40FC" w:rsidP="007C40FC">
      <w:r w:rsidRPr="007C40FC">
        <w:t xml:space="preserve">Mesmo com os significativos avanços nos índices de escolarização da população brasileira, as taxas de analfabetismo entre jovens e adultos ainda são elevadas, pois é maior o número dos que saem da escola apenas na condição de analfabetos funcionais. Dados da PNAD/IBGE mostram que, no ano de 2012, entre a população de 15 anos ou mais, havia um total de 8,7% de analfabetos e 30,6% de analfabetos funcionais. Esses índices atingem de forma </w:t>
      </w:r>
      <w:proofErr w:type="gramStart"/>
      <w:r w:rsidRPr="007C40FC">
        <w:t>diferenciada</w:t>
      </w:r>
      <w:proofErr w:type="gramEnd"/>
      <w:r w:rsidRPr="007C40FC">
        <w:t xml:space="preserve"> a população urbana e do campo: em 2012, tinham a condição de analfabetas 21,1% das pessoas habitantes do campo, assim como 6,6% das que habitavam as áreas urbanas. Com relação à população analfabeta negra e não negra, em 2012, os percentuais eram 11,9% e 8,4%, respectivamente. Portanto, são necessários efetivos esforços para todos os segmentos populacionais.</w:t>
      </w:r>
    </w:p>
    <w:p w:rsidR="007C40FC" w:rsidRPr="007C40FC" w:rsidRDefault="007C40FC" w:rsidP="007C40FC"/>
    <w:p w:rsidR="007C40FC" w:rsidRPr="007C40FC" w:rsidRDefault="007C40FC" w:rsidP="007C40FC">
      <w:r w:rsidRPr="007C40FC">
        <w:t xml:space="preserve">Em face dessa situação, o PNE estabeleceu a Meta </w:t>
      </w:r>
      <w:proofErr w:type="gramStart"/>
      <w:r w:rsidRPr="007C40FC">
        <w:t>9</w:t>
      </w:r>
      <w:proofErr w:type="gramEnd"/>
      <w:r w:rsidRPr="007C40FC">
        <w:t xml:space="preserve">, e, entre as principais estratégias concebidas com vistas ao alcance dessa meta, encontram-se: assegurar a oferta gratuita da educação de jovens e adultos a todos os que não tiveram acesso à educação básica na idade apropriada (Estratégia 9.1); realizar diagnóstico dos jovens e adultos com ensinos fundamental e médio incompletos, para identificar a demanda ativa por vagas na educação de jovens e adultos (Estratégia 9.2); implementar ações de alfabetização de jovens e adultos com garantia de continuidade da escolarização básica (Estratégia 9.3); e assegurar a oferta de educação de jovens e adultos, nas etapas de ensino fundamental e médio, às pessoas privadas de liberdade em todos os estabelecimentos penais, assegurando-se formação específica dos professores e implementação de diretrizes nacionais em regime de colaboração (Estratégia 9.8). Convém ressaltar, por oportuno, que os entes federativos precisam também considerar a adoção de estratégias, inclusive </w:t>
      </w:r>
      <w:proofErr w:type="spellStart"/>
      <w:r w:rsidRPr="007C40FC">
        <w:t>intersetoriais</w:t>
      </w:r>
      <w:proofErr w:type="spellEnd"/>
      <w:r w:rsidRPr="007C40FC">
        <w:t xml:space="preserve">, voltadas ao atendimento dos adolescentes em conflito com a lei, em cumprimento de medidas </w:t>
      </w:r>
      <w:r w:rsidR="009C5872">
        <w:t xml:space="preserve">sócio </w:t>
      </w:r>
      <w:r w:rsidRPr="007C40FC">
        <w:t>educativas com restrição de liberdade.</w:t>
      </w:r>
    </w:p>
    <w:p w:rsidR="007C40FC" w:rsidRPr="007C40FC" w:rsidRDefault="007C40FC" w:rsidP="007C40FC"/>
    <w:p w:rsidR="007C40FC" w:rsidRPr="007C40FC" w:rsidRDefault="007C40FC" w:rsidP="007C40FC">
      <w:r w:rsidRPr="007C40FC">
        <w:t>As ações planejadas devem ter como objetivo a superação do analfabetismo entre jovens com 15 anos ou mais, adultos e idosos, concebendo a educação como direito, e a oferta pública da alfabetização como porta de entrada para a educação e a escolarização das pessoas ao longo de toda a vida. A articulação entre as ações de alfabetização e a continuidade na educação de jovens e adultos deve ser promovida com ações conjuntas do poder público e da sociedade civil organizada.</w:t>
      </w:r>
    </w:p>
    <w:p w:rsidR="007C40FC" w:rsidRDefault="007C40FC" w:rsidP="007C40FC"/>
    <w:p w:rsidR="00E212F4" w:rsidRDefault="007C40FC" w:rsidP="007C40FC">
      <w:r w:rsidRPr="007C40FC">
        <w:t>Especial atenção deve ser dada a políticas públicas de educação no campo e de juventude que possibilitem a jovens agricultores e familiares, excluídos do sistema formal de ensino, a elevação da escolaridade em ensino fundamental com qualificação inicial, respeitando as especificidades dos povos do campo. Também é importante elevar a escolaridade de jovens com idade entre 18 e 29 anos que saibam ler e escrever e não tenham concluído o ensino fundamental, com vistas à conclusão dessa etapa por meio da EJA, integrada à qualificação profissional e ao desenvolvimento de ações comunitárias com exercício da cidadania na forma de curso, conforme previsto no art. 81 da LDB.</w:t>
      </w:r>
    </w:p>
    <w:p w:rsidR="008F6CEC" w:rsidRDefault="008F6CEC" w:rsidP="007C40FC"/>
    <w:p w:rsidR="009D2EAA" w:rsidRDefault="008F6CEC" w:rsidP="009D2EAA">
      <w:pPr>
        <w:rPr>
          <w:szCs w:val="24"/>
        </w:rPr>
      </w:pPr>
      <w:r>
        <w:t xml:space="preserve">Dessa forma, para tratar da educação de jovens e adultos, deve-se primeiramente verificar a alfabetização da população de 15 anos ou mais, conforme gráfico </w:t>
      </w:r>
      <w:proofErr w:type="gramStart"/>
      <w:r w:rsidR="00004528">
        <w:t>26</w:t>
      </w:r>
      <w:r>
        <w:t>.</w:t>
      </w:r>
      <w:proofErr w:type="gramEnd"/>
      <w:r w:rsidR="009D2EAA">
        <w:t>Estiva, no que diz respeito a esse indicador, encontra-se com 90,8% da população com 15 anos ou mais alfabetizada. Esse percentual é, em termos absolutos, -1,72% menor do que o percentual de Minas Gerais. Se comparado ao Brasil, também em termos relativos, o município encontra-se com -0,75% a menos do que a nação.</w:t>
      </w:r>
    </w:p>
    <w:p w:rsidR="008F6CEC" w:rsidRDefault="008F6CEC" w:rsidP="008F6CEC"/>
    <w:p w:rsidR="00E212F4" w:rsidRDefault="00E212F4" w:rsidP="00E212F4">
      <w:pPr>
        <w:pStyle w:val="Legenda"/>
      </w:pPr>
      <w:bookmarkStart w:id="80" w:name="_Toc414369101"/>
      <w:bookmarkStart w:id="81" w:name="_Toc422387946"/>
      <w:r>
        <w:t xml:space="preserve">GRÁFICO </w:t>
      </w:r>
      <w:r w:rsidR="004A7F58">
        <w:fldChar w:fldCharType="begin"/>
      </w:r>
      <w:r w:rsidR="004A7F58">
        <w:instrText xml:space="preserve"> SEQ GRÁFICO \* ARABIC </w:instrText>
      </w:r>
      <w:r w:rsidR="004A7F58">
        <w:fldChar w:fldCharType="separate"/>
      </w:r>
      <w:r w:rsidR="00A0057C">
        <w:rPr>
          <w:noProof/>
        </w:rPr>
        <w:t>26</w:t>
      </w:r>
      <w:r w:rsidR="004A7F58">
        <w:rPr>
          <w:noProof/>
        </w:rPr>
        <w:fldChar w:fldCharType="end"/>
      </w:r>
      <w:r>
        <w:t xml:space="preserve"> – Taxa de alfabetização da população de 15 anos ou mais de idade</w:t>
      </w:r>
      <w:bookmarkEnd w:id="80"/>
      <w:bookmarkEnd w:id="81"/>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E212F4" w:rsidRDefault="00E212F4" w:rsidP="00E212F4">
      <w:pPr>
        <w:pStyle w:val="FONTE"/>
      </w:pPr>
      <w:r>
        <w:t xml:space="preserve">Fonte: </w:t>
      </w:r>
      <w:r>
        <w:tab/>
        <w:t>Estado e Brasil – IBGE/Pesquisa Nacional por Amostra de Domicílios (PNAD) – 2013</w:t>
      </w:r>
    </w:p>
    <w:p w:rsidR="00E212F4" w:rsidRDefault="00E212F4" w:rsidP="00E212F4">
      <w:pPr>
        <w:pStyle w:val="FONTE"/>
      </w:pPr>
      <w:r>
        <w:t>Município e Mesorregião – IBGE/Censo Populacional – 2010</w:t>
      </w:r>
    </w:p>
    <w:p w:rsidR="00FA1305" w:rsidRDefault="00FA1305" w:rsidP="00FA1305">
      <w:pPr>
        <w:pStyle w:val="FONTE"/>
      </w:pPr>
      <w:r>
        <w:t>Elaboração</w:t>
      </w:r>
      <w:r w:rsidRPr="00CD1083">
        <w:t xml:space="preserve">: </w:t>
      </w:r>
      <w:r>
        <w:t>DAPE/SEE-MG</w:t>
      </w:r>
    </w:p>
    <w:p w:rsidR="00E212F4" w:rsidRDefault="00E212F4" w:rsidP="00E212F4"/>
    <w:p w:rsidR="009D2EAA" w:rsidRDefault="00004528" w:rsidP="009D2EAA">
      <w:pPr>
        <w:rPr>
          <w:szCs w:val="24"/>
        </w:rPr>
      </w:pPr>
      <w:r>
        <w:t xml:space="preserve">Outro indicador importante, e que compõe uma das metas do PNE, é a taxa de analfabetismo funcional da população de 15 anos ou mais. Pelo </w:t>
      </w:r>
      <w:proofErr w:type="gramStart"/>
      <w:r>
        <w:t>gráfico 27</w:t>
      </w:r>
      <w:proofErr w:type="gramEnd"/>
      <w:r>
        <w:t xml:space="preserve">, depreende-se que </w:t>
      </w:r>
      <w:r w:rsidR="009D2EAA">
        <w:t xml:space="preserve">Estiva possui 38,1% de pessoas com 15 anos ou mais que são analfabetos funcionais. Esse percentual é, em termos absolutos, 19,40% maior em relação </w:t>
      </w:r>
      <w:proofErr w:type="gramStart"/>
      <w:r w:rsidR="009D2EAA">
        <w:t>à</w:t>
      </w:r>
      <w:proofErr w:type="gramEnd"/>
      <w:r w:rsidR="009D2EAA">
        <w:t xml:space="preserve"> essa taxa em Minas Gerais. Se comparado ao Brasil, também em termos relativos, o município está com esse indicador 29,56% acima do </w:t>
      </w:r>
      <w:r w:rsidR="009D2EAA">
        <w:lastRenderedPageBreak/>
        <w:t>que o da nação. Cabe ressaltar, ainda, que a polaridade desse indicador é quanto menor, melhor.</w:t>
      </w:r>
    </w:p>
    <w:p w:rsidR="00004528" w:rsidRDefault="00004528" w:rsidP="00E212F4"/>
    <w:p w:rsidR="00E212F4" w:rsidRPr="00CD5F81" w:rsidRDefault="00E212F4" w:rsidP="00E212F4">
      <w:pPr>
        <w:pStyle w:val="Legenda"/>
      </w:pPr>
      <w:bookmarkStart w:id="82" w:name="_Toc414369102"/>
      <w:bookmarkStart w:id="83" w:name="_Toc422387947"/>
      <w:r>
        <w:t xml:space="preserve">GRÁFICO </w:t>
      </w:r>
      <w:r w:rsidR="004A7F58">
        <w:fldChar w:fldCharType="begin"/>
      </w:r>
      <w:r w:rsidR="004A7F58">
        <w:instrText xml:space="preserve"> SEQ GRÁFICO \* ARABIC </w:instrText>
      </w:r>
      <w:r w:rsidR="004A7F58">
        <w:fldChar w:fldCharType="separate"/>
      </w:r>
      <w:r w:rsidR="00A0057C">
        <w:rPr>
          <w:noProof/>
        </w:rPr>
        <w:t>27</w:t>
      </w:r>
      <w:r w:rsidR="004A7F58">
        <w:rPr>
          <w:noProof/>
        </w:rPr>
        <w:fldChar w:fldCharType="end"/>
      </w:r>
      <w:r>
        <w:t xml:space="preserve"> – Taxa de analfabetismo funcional da população de 15 anos ou mais de idade</w:t>
      </w:r>
      <w:bookmarkEnd w:id="82"/>
      <w:bookmarkEnd w:id="83"/>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E212F4" w:rsidRDefault="00E212F4" w:rsidP="00E212F4">
      <w:pPr>
        <w:pStyle w:val="FONTE"/>
      </w:pPr>
      <w:r>
        <w:t xml:space="preserve">Fonte: </w:t>
      </w:r>
      <w:r>
        <w:tab/>
        <w:t>Estado e Brasil – IBGE/Pesquisa Nacional por Amostra de Domicílios (PNAD) – 2013</w:t>
      </w:r>
    </w:p>
    <w:p w:rsidR="00E212F4" w:rsidRDefault="00E212F4" w:rsidP="00E212F4">
      <w:pPr>
        <w:pStyle w:val="FONTE"/>
      </w:pPr>
      <w:r>
        <w:t>Município e Mesorregião – IBGE/Censo Populacional – 2010</w:t>
      </w:r>
    </w:p>
    <w:p w:rsidR="00FA1305" w:rsidRDefault="00FA1305" w:rsidP="00FA1305">
      <w:pPr>
        <w:pStyle w:val="FONTE"/>
      </w:pPr>
      <w:r>
        <w:t>Elaboração</w:t>
      </w:r>
      <w:r w:rsidRPr="00CD1083">
        <w:t xml:space="preserve">: </w:t>
      </w:r>
      <w:r>
        <w:t>DAPE/SEE-MG</w:t>
      </w:r>
    </w:p>
    <w:p w:rsidR="00E212F4" w:rsidRDefault="00E212F4" w:rsidP="00E212F4">
      <w:pPr>
        <w:pStyle w:val="Ttulo4"/>
      </w:pPr>
    </w:p>
    <w:p w:rsidR="001359A0" w:rsidRPr="002B5C90" w:rsidRDefault="001359A0" w:rsidP="00861B86">
      <w:pPr>
        <w:rPr>
          <w:color w:val="FF0000"/>
        </w:rPr>
      </w:pPr>
    </w:p>
    <w:p w:rsidR="00861B86" w:rsidRDefault="00861B86" w:rsidP="006C2452">
      <w:pPr>
        <w:pStyle w:val="Ttulo4"/>
        <w:keepNext w:val="0"/>
        <w:keepLines w:val="0"/>
        <w:numPr>
          <w:ilvl w:val="3"/>
          <w:numId w:val="1"/>
        </w:numPr>
        <w:ind w:left="862" w:hanging="862"/>
      </w:pPr>
      <w:bookmarkStart w:id="84" w:name="_Toc414369069"/>
      <w:bookmarkStart w:id="85" w:name="_Toc422387908"/>
      <w:r w:rsidRPr="002D5901">
        <w:t>EJA Integrada à Educação Profissional</w:t>
      </w:r>
      <w:bookmarkEnd w:id="84"/>
      <w:bookmarkEnd w:id="85"/>
    </w:p>
    <w:p w:rsidR="007C40FC" w:rsidRPr="007C40FC" w:rsidRDefault="007C40FC" w:rsidP="007C40FC"/>
    <w:p w:rsidR="007C40FC" w:rsidRDefault="007C40FC" w:rsidP="007C40FC">
      <w:r>
        <w:t>O atendimento do que a meta prevê dependerá não só da superação de um problema crucial na educação brasileira, qual seja sanar a dívida histórica que o País tem com um número grande de pessoas que não tiveram acesso à educação na idade certa, como também impedir que este tipo de exclusão continue se repetindo ao longo do tempo.</w:t>
      </w:r>
    </w:p>
    <w:p w:rsidR="007C40FC" w:rsidRDefault="007C40FC" w:rsidP="007C40FC"/>
    <w:p w:rsidR="007C40FC" w:rsidRDefault="007C40FC" w:rsidP="007C40FC">
      <w:r>
        <w:t>Segundo dados da Pesquisa Nacional por Amostra de Domicílios (PNAD/IBGE, 2012), o Brasil tinha uma população de 45,8 milhões de pessoas com 18 anos ou mais que não frequentavam a escola e não tinham o ensino fundamental completo. Esse contingente poderia ser considerado uma parcela da população a ser atendida pela EJA. Isso significa que o atendimento de EJA está muito aquém do que poderia e deveria ser.</w:t>
      </w:r>
    </w:p>
    <w:p w:rsidR="007C40FC" w:rsidRDefault="007C40FC" w:rsidP="007C40FC"/>
    <w:p w:rsidR="007C40FC" w:rsidRDefault="007C40FC" w:rsidP="007C40FC">
      <w:r>
        <w:t>Por outro lado, dados do Censo da Educação Básica, realizado pelo INEP, apontam que a educação de jovens e adultos (EJA) apresentou queda de 3,7% (141.055), totalizando 3.711.207 matrículas em 2013. Desse total, 2.427.598 (65,4%) estavam no ensino fundamental e 1.283.609 (34,6%) no ensino médio.</w:t>
      </w:r>
    </w:p>
    <w:p w:rsidR="007C40FC" w:rsidRDefault="007C40FC" w:rsidP="007C40FC"/>
    <w:p w:rsidR="007C40FC" w:rsidRDefault="007C40FC" w:rsidP="007C40FC">
      <w:r>
        <w:lastRenderedPageBreak/>
        <w:t>O Censo Escolar da Educação Básica daquele ano mostra ainda que os alunos que frequentavam os anos iniciais do ensino fundamental da EJA tinham idade muito superior aos que frequentam os anos finais e o ensino médio dessa modalidade. Esse fato sugere que os anos iniciais não estão produzindo demanda para os anos finais do ensino fundamental de EJA, além de ser uma forte evidência de que essa modalidade está recebendo alunos mais jovens, provenientes do ensino regular. Outro fator a ser considerado nessa modalidade é o elevado índice de abandono, ocasionado, entre outros motivos, pela inadequação das propostas curriculares às especificidades dessa faixa etária.</w:t>
      </w:r>
    </w:p>
    <w:p w:rsidR="007C40FC" w:rsidRDefault="007C40FC" w:rsidP="007C40FC"/>
    <w:p w:rsidR="007C40FC" w:rsidRDefault="007C40FC" w:rsidP="007C40FC">
      <w:r>
        <w:t>Uma estratégia relevante é:</w:t>
      </w:r>
    </w:p>
    <w:p w:rsidR="007C40FC" w:rsidRDefault="007C40FC" w:rsidP="007C40FC"/>
    <w:p w:rsidR="007C40FC" w:rsidRPr="007C40FC" w:rsidRDefault="007C40FC" w:rsidP="007C40FC">
      <w:pPr>
        <w:ind w:left="2268"/>
        <w:rPr>
          <w:sz w:val="20"/>
          <w:szCs w:val="20"/>
        </w:rPr>
      </w:pPr>
      <w:r w:rsidRPr="007C40FC">
        <w:rPr>
          <w:sz w:val="20"/>
          <w:szCs w:val="20"/>
        </w:rPr>
        <w:t xml:space="preserve">“fomentar a integração da educação de jovens e adultos com a educação profissional, em cursos planejados, de acordo com as características do público da educação de jovens e adultos e considerando as especificidades das populações itinerantes e do campo e das comunidades indígenas e quilombolas, inclusive na modalidade de educação </w:t>
      </w:r>
      <w:proofErr w:type="gramStart"/>
      <w:r w:rsidRPr="007C40FC">
        <w:rPr>
          <w:sz w:val="20"/>
          <w:szCs w:val="20"/>
        </w:rPr>
        <w:t>a</w:t>
      </w:r>
      <w:proofErr w:type="gramEnd"/>
      <w:r w:rsidRPr="007C40FC">
        <w:rPr>
          <w:sz w:val="20"/>
          <w:szCs w:val="20"/>
        </w:rPr>
        <w:t xml:space="preserve"> distância.” (Estratégia 10.3)</w:t>
      </w:r>
    </w:p>
    <w:p w:rsidR="007C40FC" w:rsidRDefault="007C40FC" w:rsidP="007C40FC"/>
    <w:p w:rsidR="007C40FC" w:rsidRDefault="007C40FC" w:rsidP="007C40FC">
      <w:r>
        <w:t>O PNE propõe outras 10 estratégias voltadas ao cumprimento dessa meta, que devem ser consideradas pelos entes federativos.</w:t>
      </w:r>
    </w:p>
    <w:p w:rsidR="007C40FC" w:rsidRDefault="007C40FC" w:rsidP="007C40FC"/>
    <w:p w:rsidR="001359A0" w:rsidRDefault="007C40FC" w:rsidP="007C40FC">
      <w:r>
        <w:t>A integração da educação básica na modalidade EJA à educação profissional pode ser realizada nos ensinos fundamental e médio e organizada da seguinte forma: a) educação profissional técnica integrada ao ensino médio na modalidade EJA; b) educação profissional técnica concomitante ao ensino médio na modalidade de educação de jovens e adultos; c) formação inicial e continuada (FIC) ou qualificação profissional integrada ao ensino fundamental na modalidade EJA; d) formação inicial e continuada ou qualificação profissional integrada ao ensino médio na modalidade EJA; e) formação inicial e continuada ou qualificação profissional concomitante ao ensino médio na modalidade EJA.</w:t>
      </w:r>
    </w:p>
    <w:p w:rsidR="007C40FC" w:rsidRDefault="007C40FC" w:rsidP="00861B86"/>
    <w:p w:rsidR="00861B86" w:rsidRDefault="00861B86" w:rsidP="00861B86">
      <w:r>
        <w:t>Em relação a esse tema, o PNE previu, em sua meta 10: “</w:t>
      </w:r>
      <w:r w:rsidRPr="00CA4EA0">
        <w:t>Oferecer, no mínimo, 25% (vinte e cinco por cento) das matrículas de educação de jovens e adultos, nos ensinos fundamental e médio, na forma integrada à educação profissional.</w:t>
      </w:r>
      <w:proofErr w:type="gramStart"/>
      <w:r>
        <w:t>”</w:t>
      </w:r>
      <w:proofErr w:type="gramEnd"/>
    </w:p>
    <w:p w:rsidR="00861B86" w:rsidRDefault="00861B86" w:rsidP="00861B86"/>
    <w:p w:rsidR="009D2EAA" w:rsidRDefault="00004528" w:rsidP="009D2EAA">
      <w:pPr>
        <w:rPr>
          <w:szCs w:val="24"/>
        </w:rPr>
      </w:pPr>
      <w:r>
        <w:lastRenderedPageBreak/>
        <w:t xml:space="preserve">Nesse sentido, é importante verificar qual a situação dos entes federados em relação </w:t>
      </w:r>
      <w:proofErr w:type="gramStart"/>
      <w:r>
        <w:t>à</w:t>
      </w:r>
      <w:proofErr w:type="gramEnd"/>
      <w:r>
        <w:t xml:space="preserve"> essa meta. </w:t>
      </w:r>
      <w:r w:rsidR="009D2EAA">
        <w:t>Estiva, no que diz respeito a esse indicador, encontra-se atendendo a 0,0% das matrículas de educação de jovens e adultos de forma integrada à educação profissional. Esse percentual é, em termos absolutos, -0,50% menor do que o percentual atendido por Minas Gerais. Se comparado ao Brasil, também em termos absolutos, o município atende -1,70% a menos do que a nação.</w:t>
      </w:r>
    </w:p>
    <w:p w:rsidR="00861B86" w:rsidRDefault="00861B86" w:rsidP="00861B86"/>
    <w:p w:rsidR="00861B86" w:rsidRDefault="00861B86" w:rsidP="00872C0B">
      <w:pPr>
        <w:pStyle w:val="Legenda"/>
      </w:pPr>
      <w:bookmarkStart w:id="86" w:name="_Toc414369105"/>
      <w:bookmarkStart w:id="87" w:name="_Toc422387948"/>
      <w:r>
        <w:t xml:space="preserve">GRÁFICO </w:t>
      </w:r>
      <w:r w:rsidR="004A7F58">
        <w:fldChar w:fldCharType="begin"/>
      </w:r>
      <w:r w:rsidR="004A7F58">
        <w:instrText xml:space="preserve"> SEQ GRÁFICO \* ARABIC </w:instrText>
      </w:r>
      <w:r w:rsidR="004A7F58">
        <w:fldChar w:fldCharType="separate"/>
      </w:r>
      <w:r w:rsidR="00A0057C">
        <w:rPr>
          <w:noProof/>
        </w:rPr>
        <w:t>28</w:t>
      </w:r>
      <w:r w:rsidR="004A7F58">
        <w:rPr>
          <w:noProof/>
        </w:rPr>
        <w:fldChar w:fldCharType="end"/>
      </w:r>
      <w:r>
        <w:t xml:space="preserve"> – </w:t>
      </w:r>
      <w:proofErr w:type="gramStart"/>
      <w:r>
        <w:t>Percentual de matrículas de educação e jovens</w:t>
      </w:r>
      <w:proofErr w:type="gramEnd"/>
      <w:r>
        <w:t xml:space="preserve"> e adultos na forma integrada à educação profissional</w:t>
      </w:r>
      <w:bookmarkEnd w:id="86"/>
      <w:bookmarkEnd w:id="87"/>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FA1305" w:rsidRDefault="00861B86" w:rsidP="00FA1305">
      <w:pPr>
        <w:pStyle w:val="FONTE"/>
      </w:pPr>
      <w:r>
        <w:t xml:space="preserve">Fonte: </w:t>
      </w:r>
      <w:r>
        <w:tab/>
      </w:r>
      <w:r w:rsidRPr="00D44317">
        <w:t xml:space="preserve">INEP/Censo Escolar da Educação Básica </w:t>
      </w:r>
      <w:r w:rsidR="00FA1305">
        <w:t>–</w:t>
      </w:r>
      <w:r w:rsidRPr="00D44317">
        <w:t xml:space="preserve"> 2013</w:t>
      </w:r>
      <w:r w:rsidR="00FA1305">
        <w:t>/Elaboração</w:t>
      </w:r>
      <w:r w:rsidR="00FA1305" w:rsidRPr="00CD1083">
        <w:t xml:space="preserve">: </w:t>
      </w:r>
      <w:r w:rsidR="00FA1305">
        <w:t>DAPE/SEE-MG</w:t>
      </w:r>
    </w:p>
    <w:p w:rsidR="00861B86" w:rsidRDefault="00861B86" w:rsidP="00861B86">
      <w:pPr>
        <w:pStyle w:val="FONTE"/>
      </w:pPr>
    </w:p>
    <w:p w:rsidR="00861B86" w:rsidRDefault="00861B86" w:rsidP="00861B86"/>
    <w:p w:rsidR="00EB6848" w:rsidRPr="00D42F35" w:rsidRDefault="00EB6848" w:rsidP="00861B86"/>
    <w:p w:rsidR="00861B86" w:rsidRDefault="00861B86" w:rsidP="006C2452">
      <w:pPr>
        <w:pStyle w:val="Ttulo4"/>
        <w:keepNext w:val="0"/>
        <w:keepLines w:val="0"/>
        <w:numPr>
          <w:ilvl w:val="3"/>
          <w:numId w:val="1"/>
        </w:numPr>
        <w:ind w:left="862" w:hanging="862"/>
      </w:pPr>
      <w:bookmarkStart w:id="88" w:name="_Toc414369070"/>
      <w:bookmarkStart w:id="89" w:name="_Toc422387909"/>
      <w:r w:rsidRPr="002D5901">
        <w:t>Educação Profissional</w:t>
      </w:r>
      <w:bookmarkEnd w:id="88"/>
      <w:bookmarkEnd w:id="89"/>
    </w:p>
    <w:p w:rsidR="007C40FC" w:rsidRPr="007C40FC" w:rsidRDefault="007C40FC" w:rsidP="007C40FC"/>
    <w:p w:rsidR="007C40FC" w:rsidRDefault="007C40FC" w:rsidP="007C40FC">
      <w:r>
        <w:t xml:space="preserve">Conforme o art. 39 da LDB, a educação profissional e tecnológica “integra-se aos diferentes níveis e modalidades e às dimensões do trabalho, da ciência e da tecnologia” a fim de possibilitar o desenvolvimento de aptidões para a vida produtiva. Já o art. 40 estabelece que a educação profissional </w:t>
      </w:r>
      <w:proofErr w:type="gramStart"/>
      <w:r>
        <w:t>deve</w:t>
      </w:r>
      <w:proofErr w:type="gramEnd"/>
      <w:r>
        <w:t xml:space="preserve"> ser desenvolvida em articulação com o ensino regular ou por diferentes estratégias de educação continuada.</w:t>
      </w:r>
    </w:p>
    <w:p w:rsidR="007C40FC" w:rsidRDefault="007C40FC" w:rsidP="007C40FC"/>
    <w:p w:rsidR="007C40FC" w:rsidRDefault="007C40FC" w:rsidP="007C40FC">
      <w:r>
        <w:t>A educação profissional, no entanto, é historicamente demarcada pela divisão social do trabalho, que na prática sempre justificou a existência de duas redes de ensino médio, uma de educação geral, destinada a um pequeno grupo privilegiado, e outra profissional, para os trabalhadores. A sua origem remonta à separação entre a propriedade dos meios de produção e a propriedade do trabalho, ou seja, a lógica de que alguns pensam, planejam, e outros executam.</w:t>
      </w:r>
    </w:p>
    <w:p w:rsidR="007C40FC" w:rsidRDefault="007C40FC" w:rsidP="007C40FC"/>
    <w:p w:rsidR="007C40FC" w:rsidRDefault="007C40FC" w:rsidP="007C40FC">
      <w:r>
        <w:t>Assim, ao se pensar no objetivo da Meta 11 do PNE, há de se levar em conta a superação dessa dualidade. Deve-se considerar ainda que a construção de uma proposta para atendimento educacional dos trabalhadores precisa ser orientada por uma educação de qualidade, não podendo ser voltada para uma educação em que a formação geral está descolada da educação profissional.</w:t>
      </w:r>
    </w:p>
    <w:p w:rsidR="007C40FC" w:rsidRDefault="007C40FC" w:rsidP="007C40FC"/>
    <w:p w:rsidR="007C40FC" w:rsidRDefault="007C40FC" w:rsidP="007C40FC">
      <w:r>
        <w:t>Aumentar a oferta da educação para os trabalhadores é uma ação urgente, mas para que seja garantida sua qualidade faz-se necessário que essa oferta tenha por base os princípios e a compreensão de educação unitária e universal, destinada à superação da dualidade entre as culturas geral e técnica, garantindo o domínio dos conhecimentos científicos referentes às diferentes técnicas que caracterizam o processo do trabalho produtivo na atualidade, e não apenas a formação profissional stricto sensu.</w:t>
      </w:r>
    </w:p>
    <w:p w:rsidR="007C40FC" w:rsidRDefault="007C40FC" w:rsidP="007C40FC"/>
    <w:p w:rsidR="007C40FC" w:rsidRDefault="007C40FC" w:rsidP="007C40FC">
      <w:r>
        <w:t xml:space="preserve">De acordo com dados do Censo da Educação Básica, a educação profissional concomitante e a subsequente ao ensino médio cresceram 7,4% nos últimos cinco anos, atingindo mais de um milhão de matrículas em 2013 (1.102.661 matrículas). Com o ensino médio integrado, os números da educação profissional indicam um contingente de 1,4 milhão de alunos atendidos. Essa modalidade de educação está sendo ofertada em estabelecimentos públicos e privados, que se caracterizam como escolas </w:t>
      </w:r>
      <w:proofErr w:type="spellStart"/>
      <w:proofErr w:type="gramStart"/>
      <w:r>
        <w:t>técnicas,</w:t>
      </w:r>
      <w:proofErr w:type="gramEnd"/>
      <w:r>
        <w:t>agrotécnicas</w:t>
      </w:r>
      <w:proofErr w:type="spellEnd"/>
      <w:r>
        <w:t>, centros de formação profissional, associações, escolas, entre outros. O Censo revela ainda que a participação da rede pública tem crescido anualmente e já representa 52,5% das matrículas.</w:t>
      </w:r>
    </w:p>
    <w:p w:rsidR="007C40FC" w:rsidRDefault="007C40FC" w:rsidP="007C40FC"/>
    <w:p w:rsidR="00861B86" w:rsidRDefault="007C40FC" w:rsidP="007C40FC">
      <w:r>
        <w:t>Isso indica que, se a tendência se mantiver, a oferta de pelo menos 50% na rede pública será alcançada, sendo necessário o desenvolvimento de ações que garantam oferta triplicada e de qualidade.</w:t>
      </w:r>
    </w:p>
    <w:p w:rsidR="00861B86" w:rsidRDefault="00861B86" w:rsidP="00861B86"/>
    <w:p w:rsidR="009D2EAA" w:rsidRDefault="00861B86" w:rsidP="009D2EAA">
      <w:pPr>
        <w:rPr>
          <w:color w:val="000000"/>
          <w:szCs w:val="24"/>
        </w:rPr>
      </w:pPr>
      <w:r>
        <w:t>Conforme os dados e informações disponíveis, o dia</w:t>
      </w:r>
      <w:r w:rsidR="00004528">
        <w:t>gnóstico levantado é o seguinte: pela</w:t>
      </w:r>
      <w:r w:rsidR="00B27012">
        <w:t>s</w:t>
      </w:r>
      <w:r w:rsidR="00004528">
        <w:t xml:space="preserve"> tabela</w:t>
      </w:r>
      <w:r w:rsidR="00B27012">
        <w:t>s</w:t>
      </w:r>
      <w:r w:rsidR="00004528">
        <w:t xml:space="preserve"> 7</w:t>
      </w:r>
      <w:r w:rsidR="00B27012">
        <w:t xml:space="preserve"> e 8</w:t>
      </w:r>
      <w:r w:rsidR="00004528">
        <w:t xml:space="preserve">, </w:t>
      </w:r>
      <w:r w:rsidR="009D2EAA">
        <w:rPr>
          <w:color w:val="000000"/>
        </w:rPr>
        <w:t xml:space="preserve">Estiva, em 2013, possuía </w:t>
      </w:r>
      <w:proofErr w:type="gramStart"/>
      <w:r w:rsidR="009D2EAA">
        <w:rPr>
          <w:color w:val="000000"/>
        </w:rPr>
        <w:t>0</w:t>
      </w:r>
      <w:proofErr w:type="gramEnd"/>
      <w:r w:rsidR="009D2EAA">
        <w:rPr>
          <w:color w:val="000000"/>
        </w:rPr>
        <w:t xml:space="preserve"> matrículas de educação profissional técnica total.</w:t>
      </w:r>
    </w:p>
    <w:p w:rsidR="00861B86" w:rsidRDefault="00861B86" w:rsidP="00861B86"/>
    <w:p w:rsidR="00861B86" w:rsidRDefault="00861B86" w:rsidP="00872C0B">
      <w:pPr>
        <w:pStyle w:val="Legenda"/>
      </w:pPr>
      <w:bookmarkStart w:id="90" w:name="_Toc414369122"/>
      <w:bookmarkStart w:id="91" w:name="_Toc422387964"/>
      <w:r>
        <w:t xml:space="preserve">TABELA </w:t>
      </w:r>
      <w:r w:rsidR="004A7F58">
        <w:fldChar w:fldCharType="begin"/>
      </w:r>
      <w:r w:rsidR="004A7F58">
        <w:instrText xml:space="preserve"> SEQ TABELA \* ARABIC </w:instrText>
      </w:r>
      <w:r w:rsidR="004A7F58">
        <w:fldChar w:fldCharType="separate"/>
      </w:r>
      <w:r w:rsidR="00A0057C">
        <w:rPr>
          <w:noProof/>
        </w:rPr>
        <w:t>7</w:t>
      </w:r>
      <w:r w:rsidR="004A7F58">
        <w:rPr>
          <w:noProof/>
        </w:rPr>
        <w:fldChar w:fldCharType="end"/>
      </w:r>
      <w:r>
        <w:t xml:space="preserve"> – Matrículas de Educação Profissional Técnica total e por forma de articulação com o Ensino Médio</w:t>
      </w:r>
      <w:bookmarkEnd w:id="90"/>
      <w:bookmarkEnd w:id="91"/>
    </w:p>
    <w:p w:rsidR="00A40C64" w:rsidRPr="008F0E7A" w:rsidRDefault="009D2EAA" w:rsidP="00A40C64">
      <w:pPr>
        <w:rPr>
          <w:color w:val="ED7D31" w:themeColor="accent2"/>
        </w:rPr>
      </w:pPr>
      <w:r>
        <w:rPr>
          <w:noProof/>
          <w:color w:val="ED7D31" w:themeColor="accent2"/>
          <w:lang w:eastAsia="pt-BR"/>
        </w:rPr>
        <w:lastRenderedPageBreak/>
        <w:drawing>
          <wp:inline distT="0" distB="0" distL="0" distR="0">
            <wp:extent cx="4772025" cy="1733550"/>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72025" cy="1733550"/>
                    </a:xfrm>
                    <a:prstGeom prst="rect">
                      <a:avLst/>
                    </a:prstGeom>
                    <a:noFill/>
                    <a:ln>
                      <a:noFill/>
                    </a:ln>
                  </pic:spPr>
                </pic:pic>
              </a:graphicData>
            </a:graphic>
          </wp:inline>
        </w:drawing>
      </w:r>
    </w:p>
    <w:p w:rsidR="00FA1305" w:rsidRDefault="00861B86" w:rsidP="00FA1305">
      <w:pPr>
        <w:pStyle w:val="FONTE"/>
      </w:pPr>
      <w:r w:rsidRPr="00CD1083">
        <w:t>Fonte: MEC/Inep/DEED/Censo Escolar / Todos Pela Educação</w:t>
      </w:r>
      <w:r w:rsidR="00FA1305">
        <w:t>/Elaboração</w:t>
      </w:r>
      <w:r w:rsidR="00FA1305" w:rsidRPr="00CD1083">
        <w:t xml:space="preserve">: </w:t>
      </w:r>
      <w:r w:rsidR="00FA1305">
        <w:t>DAPE/SEE-MG</w:t>
      </w:r>
    </w:p>
    <w:p w:rsidR="00861B86" w:rsidRPr="00CD1083" w:rsidRDefault="00861B86" w:rsidP="00861B86">
      <w:pPr>
        <w:pStyle w:val="FONTE"/>
      </w:pPr>
    </w:p>
    <w:p w:rsidR="00861B86" w:rsidRDefault="00861B86" w:rsidP="00861B86"/>
    <w:p w:rsidR="00861B86" w:rsidRDefault="00861B86" w:rsidP="00872C0B">
      <w:pPr>
        <w:pStyle w:val="Legenda"/>
      </w:pPr>
      <w:bookmarkStart w:id="92" w:name="_Toc414369123"/>
      <w:bookmarkStart w:id="93" w:name="_Toc422387965"/>
      <w:r>
        <w:t xml:space="preserve">TABELA </w:t>
      </w:r>
      <w:r w:rsidR="004A7F58">
        <w:fldChar w:fldCharType="begin"/>
      </w:r>
      <w:r w:rsidR="004A7F58">
        <w:instrText xml:space="preserve"> SEQ TABELA \* ARABIC </w:instrText>
      </w:r>
      <w:r w:rsidR="004A7F58">
        <w:fldChar w:fldCharType="separate"/>
      </w:r>
      <w:r w:rsidR="00A0057C">
        <w:rPr>
          <w:noProof/>
        </w:rPr>
        <w:t>8</w:t>
      </w:r>
      <w:r w:rsidR="004A7F58">
        <w:rPr>
          <w:noProof/>
        </w:rPr>
        <w:fldChar w:fldCharType="end"/>
      </w:r>
      <w:r>
        <w:t xml:space="preserve"> - Matrículas de Educação Profissional Técnica por rede</w:t>
      </w:r>
      <w:bookmarkEnd w:id="92"/>
      <w:bookmarkEnd w:id="93"/>
    </w:p>
    <w:p w:rsidR="00A40C64" w:rsidRPr="008F0E7A" w:rsidRDefault="009D2EAA" w:rsidP="00A40C64">
      <w:pPr>
        <w:rPr>
          <w:color w:val="ED7D31" w:themeColor="accent2"/>
        </w:rPr>
      </w:pPr>
      <w:r>
        <w:rPr>
          <w:noProof/>
          <w:color w:val="ED7D31" w:themeColor="accent2"/>
          <w:lang w:eastAsia="pt-BR"/>
        </w:rPr>
        <w:drawing>
          <wp:inline distT="0" distB="0" distL="0" distR="0">
            <wp:extent cx="3390900" cy="162877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90900" cy="1628775"/>
                    </a:xfrm>
                    <a:prstGeom prst="rect">
                      <a:avLst/>
                    </a:prstGeom>
                    <a:noFill/>
                    <a:ln>
                      <a:noFill/>
                    </a:ln>
                  </pic:spPr>
                </pic:pic>
              </a:graphicData>
            </a:graphic>
          </wp:inline>
        </w:drawing>
      </w:r>
    </w:p>
    <w:p w:rsidR="00FA1305" w:rsidRDefault="00861B86" w:rsidP="00FA1305">
      <w:pPr>
        <w:pStyle w:val="FONTE"/>
      </w:pPr>
      <w:r w:rsidRPr="00CD1083">
        <w:t>Fonte</w:t>
      </w:r>
      <w:r w:rsidR="00FA1305">
        <w:t>: MEC/Inep/DEED/Censo Escolar /</w:t>
      </w:r>
      <w:r w:rsidRPr="00CD1083">
        <w:t>Todos Pela Educação</w:t>
      </w:r>
      <w:r w:rsidR="00FA1305">
        <w:t>/Elaboração</w:t>
      </w:r>
      <w:r w:rsidR="00FA1305" w:rsidRPr="00CD1083">
        <w:t xml:space="preserve">: </w:t>
      </w:r>
      <w:r w:rsidR="00FA1305">
        <w:t>DAPE/SEE-MG</w:t>
      </w:r>
    </w:p>
    <w:p w:rsidR="00861B86" w:rsidRDefault="00861B86" w:rsidP="00861B86"/>
    <w:p w:rsidR="00861B86" w:rsidRDefault="00861B86" w:rsidP="00861B86"/>
    <w:p w:rsidR="00861B86" w:rsidRPr="002D5901" w:rsidRDefault="00861B86" w:rsidP="006C2452">
      <w:pPr>
        <w:pStyle w:val="Ttulo3"/>
        <w:numPr>
          <w:ilvl w:val="2"/>
          <w:numId w:val="1"/>
        </w:numPr>
        <w:ind w:left="0" w:hanging="12"/>
      </w:pPr>
      <w:bookmarkStart w:id="94" w:name="_Toc414369071"/>
      <w:bookmarkStart w:id="95" w:name="_Toc422387910"/>
      <w:r w:rsidRPr="002D5901">
        <w:t>Superação das Desigualdades e a Valorização das Diferenças</w:t>
      </w:r>
      <w:bookmarkEnd w:id="94"/>
      <w:bookmarkEnd w:id="95"/>
    </w:p>
    <w:p w:rsidR="00861B86" w:rsidRDefault="00861B86" w:rsidP="00861B86"/>
    <w:p w:rsidR="00861B86" w:rsidRPr="00E20FB7" w:rsidRDefault="00861B86" w:rsidP="00861B86">
      <w:r w:rsidRPr="00CA6D30">
        <w:t xml:space="preserve">Nesta seção, serão apresentados dados que caracterizam o município </w:t>
      </w:r>
      <w:r>
        <w:t xml:space="preserve">no contexto </w:t>
      </w:r>
      <w:proofErr w:type="spellStart"/>
      <w:r>
        <w:t>dasmetas</w:t>
      </w:r>
      <w:proofErr w:type="spellEnd"/>
      <w:r>
        <w:t xml:space="preserve"> que dizem respeito à</w:t>
      </w:r>
      <w:r w:rsidRPr="00CA6D30">
        <w:t xml:space="preserve"> superação das desigualdades e </w:t>
      </w:r>
      <w:r>
        <w:t>à</w:t>
      </w:r>
      <w:r w:rsidRPr="00CA6D30">
        <w:t xml:space="preserve"> valorização das diferenças, caminhos imprescindíveis para a equidade</w:t>
      </w:r>
      <w:r>
        <w:t>.</w:t>
      </w:r>
    </w:p>
    <w:p w:rsidR="00861B86" w:rsidRPr="00A2662C" w:rsidRDefault="00861B86" w:rsidP="00861B86"/>
    <w:p w:rsidR="00861B86" w:rsidRDefault="00861B86" w:rsidP="006C2452">
      <w:pPr>
        <w:pStyle w:val="Ttulo4"/>
        <w:keepNext w:val="0"/>
        <w:keepLines w:val="0"/>
        <w:numPr>
          <w:ilvl w:val="3"/>
          <w:numId w:val="1"/>
        </w:numPr>
        <w:ind w:left="862" w:hanging="862"/>
      </w:pPr>
      <w:bookmarkStart w:id="96" w:name="_Toc414369072"/>
      <w:bookmarkStart w:id="97" w:name="_Toc422387911"/>
      <w:r w:rsidRPr="002D5901">
        <w:t>Educação Especial / Inclusiva</w:t>
      </w:r>
      <w:bookmarkEnd w:id="96"/>
      <w:bookmarkEnd w:id="97"/>
    </w:p>
    <w:p w:rsidR="009B00A9" w:rsidRDefault="009B00A9" w:rsidP="009B00A9"/>
    <w:p w:rsidR="009B00A9" w:rsidRDefault="009B00A9" w:rsidP="009B00A9">
      <w:r>
        <w:t xml:space="preserve">A educação especial é uma modalidade que perpassa os níveis, etapas e modalidades da educação brasileira e atende a educandos com deficiência, transtornos globais do desenvolvimento e altas habilidades ou </w:t>
      </w:r>
      <w:proofErr w:type="spellStart"/>
      <w:r>
        <w:t>superdotação</w:t>
      </w:r>
      <w:proofErr w:type="spellEnd"/>
      <w:r>
        <w:t xml:space="preserve">. O atendimento educacional especializado foi instituído pela Constituição Federal de 1988, no inciso III do art. 208, e definido pelo art. 2º do Decreto nº 7.611/2011. Segundo o disposto na LDB (Lei nº </w:t>
      </w:r>
      <w:r>
        <w:lastRenderedPageBreak/>
        <w:t>9.394/1996), a educação especial deve ser oferecida preferencialmente na rede regular de ensino, havendo, quando necessário, serviços de apoio especializado (art. 58).</w:t>
      </w:r>
    </w:p>
    <w:p w:rsidR="009B00A9" w:rsidRDefault="009B00A9" w:rsidP="009B00A9"/>
    <w:p w:rsidR="009B00A9" w:rsidRDefault="009B00A9" w:rsidP="009B00A9">
      <w:r>
        <w:t xml:space="preserve">Na perspectiva inclusiva, a educação especial integra a proposta pedagógica da escola regular, de modo a promover o atendimento escolar e o atendimento educacional especializado complementar ou suplementar aos estudantes com deficiência, com transtornos globais do desenvolvimento, com altas habilidades ou </w:t>
      </w:r>
      <w:proofErr w:type="spellStart"/>
      <w:r>
        <w:t>superdotação</w:t>
      </w:r>
      <w:proofErr w:type="spellEnd"/>
      <w:r>
        <w:t>.</w:t>
      </w:r>
    </w:p>
    <w:p w:rsidR="009B00A9" w:rsidRDefault="009B00A9" w:rsidP="009B00A9"/>
    <w:p w:rsidR="009B00A9" w:rsidRDefault="009B00A9" w:rsidP="009B00A9">
      <w:r>
        <w:t xml:space="preserve">A Política Nacional de Educação Especial na Perspectiva da Educação Inclusiva (MEC, 2008) orienta os sistemas de ensino para garantir o acesso, a participação e a aprendizagem dos estudantes, em classes comuns, bem como os serviços da educação especial, nas escolas regulares, de forma transversal a todos os níveis, etapas e modalidades. Para tanto, deve-se assegurar a implantação, ao longo deste PNE, de salas de recursos multifuncionais e fomentar a formação continuada de professores para o atendimento educacional especializado nas escolas urbanas, do campo, indígenas e de comunidades quilombolas (Estratégia 4.3); e promover a articulação </w:t>
      </w:r>
      <w:proofErr w:type="spellStart"/>
      <w:r>
        <w:t>intersetorial</w:t>
      </w:r>
      <w:proofErr w:type="spellEnd"/>
      <w:r>
        <w:t xml:space="preserve"> entre os órgãos e políticas públicas de saúde, assistência social e direitos humanos, em parceria com as famílias, a fim de desenvolver modelos de atendimento voltados à continuidade do atendimento escolar na educação de jovens e adultos com deficiência e transtornos globais do desenvolvimento com idade superior à faixa etária de escolarização obrigatória, para assegurar a atenção integral ao longo da vida (Estratégia 4.12).</w:t>
      </w:r>
    </w:p>
    <w:p w:rsidR="009B00A9" w:rsidRDefault="009B00A9" w:rsidP="009B00A9"/>
    <w:p w:rsidR="009B00A9" w:rsidRDefault="009B00A9" w:rsidP="009B00A9">
      <w:r>
        <w:t xml:space="preserve">Destaca-se também o esforço conjunto de sistemas e redes de ensino em garantir o pleno acesso à educação a todos os alunos atendidos pela educação especial, conforme evidenciam as matrículas nas redes públicas. Os resultados do Censo Escolar da Educação Básica de 2013 indicam que, do total de matrículas daquele ano (843.342), 78,8% concentravam-se nas classes comuns, enquanto, em 2007, esse percentual era de 62,7%. Também foi registrado, em 2013, que 94% do total de matrículas de alunos com deficiência, transtornos globais do desenvolvimento e altas habilidades ou </w:t>
      </w:r>
      <w:proofErr w:type="spellStart"/>
      <w:r>
        <w:t>superdotação</w:t>
      </w:r>
      <w:proofErr w:type="spellEnd"/>
      <w:r>
        <w:t xml:space="preserve"> em classes comuns do ensino regular se concentraram na rede pública.</w:t>
      </w:r>
    </w:p>
    <w:p w:rsidR="009B00A9" w:rsidRDefault="009B00A9" w:rsidP="009B00A9"/>
    <w:p w:rsidR="001359A0" w:rsidRDefault="009B00A9" w:rsidP="009B00A9">
      <w:r>
        <w:t xml:space="preserve">Esses dados mostram o esforço na </w:t>
      </w:r>
      <w:proofErr w:type="gramStart"/>
      <w:r>
        <w:t>implementação</w:t>
      </w:r>
      <w:proofErr w:type="gramEnd"/>
      <w:r>
        <w:t xml:space="preserve"> de uma política pública de universalização do acesso a todos os educandos, valorizando as diferenças e atendendo às necessidades educacionais na perspectiva da inclusão educacional. Os dados mostram que houve </w:t>
      </w:r>
      <w:r>
        <w:lastRenderedPageBreak/>
        <w:t>crescimento de 2,8% no número de matrículas nessa modalidade de ensino no ano de 2013 em relação a 2012, passando de 820.433 matrículas para 843.342. Também ocorreu crescimento de 4,5% no número de incluídos em classes comuns do ensino regular e na educação de jovens e adultos (EJA) e, ao mesmo tempo, redução de 2,6% no número de matrículas em classes e escolas exclusivas. Apesar de todo esse esforço, há ainda um grande desafio para promover a universalização, com acessibilidade ao ambiente físico e aos recursos didáticos e pedagógicos.</w:t>
      </w:r>
    </w:p>
    <w:p w:rsidR="009B00A9" w:rsidRDefault="009B00A9" w:rsidP="009B00A9"/>
    <w:p w:rsidR="00861B86" w:rsidRDefault="00861B86" w:rsidP="00861B86">
      <w:r>
        <w:t xml:space="preserve">Em relação a esse tema, o PNE previu, em sua meta </w:t>
      </w:r>
      <w:proofErr w:type="gramStart"/>
      <w:r>
        <w:t>4</w:t>
      </w:r>
      <w:proofErr w:type="gramEnd"/>
      <w:r>
        <w:t>: “</w:t>
      </w:r>
      <w:r w:rsidRPr="00CA4EA0">
        <w:t xml:space="preserve">Universalizar, para a população de 4 a 17 anos com deficiência, transtornos globais do desenvolvimento e altas habilidades ou </w:t>
      </w:r>
      <w:proofErr w:type="spellStart"/>
      <w:r w:rsidRPr="00CA4EA0">
        <w:t>superdotação</w:t>
      </w:r>
      <w:proofErr w:type="spellEnd"/>
      <w:r w:rsidRPr="00CA4EA0">
        <w:t>, o acesso à educação básica e ao atendimento educacional especializado, preferencialmente na rede regular de ensino, com a garantia de sistema educacional inclusivo, de salas de recursos multifuncionais, classes, escolas ou serviços especializados, públicos ou conveniados.</w:t>
      </w:r>
      <w:r>
        <w:t>”</w:t>
      </w:r>
    </w:p>
    <w:p w:rsidR="00861B86" w:rsidRDefault="00861B86" w:rsidP="00861B86"/>
    <w:p w:rsidR="009D2EAA" w:rsidRDefault="00B27012" w:rsidP="009D2EAA">
      <w:pPr>
        <w:rPr>
          <w:szCs w:val="24"/>
        </w:rPr>
      </w:pPr>
      <w:r>
        <w:t xml:space="preserve">Para a análise da situação do município perante a essa meta, verificou-se o percentual da população de 4 a 17 anos com deficiência que frequenta a escola. </w:t>
      </w:r>
      <w:r w:rsidRPr="00FB2C0C">
        <w:t xml:space="preserve">Nesse último indicador, pessoa com deficiência </w:t>
      </w:r>
      <w:r>
        <w:t xml:space="preserve">é </w:t>
      </w:r>
      <w:r w:rsidRPr="00FB2C0C">
        <w:t>aquel</w:t>
      </w:r>
      <w:r>
        <w:t>a</w:t>
      </w:r>
      <w:r w:rsidRPr="00FB2C0C">
        <w:t xml:space="preserve"> que, no Censo Demográfico, tenha declarado ter alguma dificuldade permanente de enxergar, ouvir, caminhar ou subir degraus ou apresenta deficiência mental/intelectual </w:t>
      </w:r>
      <w:proofErr w:type="spellStart"/>
      <w:proofErr w:type="gramStart"/>
      <w:r w:rsidRPr="00FB2C0C">
        <w:t>permanente.</w:t>
      </w:r>
      <w:proofErr w:type="gramEnd"/>
      <w:r w:rsidR="009D2EAA">
        <w:t>Estiva</w:t>
      </w:r>
      <w:proofErr w:type="spellEnd"/>
      <w:r w:rsidR="009D2EAA">
        <w:t>, no que diz respeito a esse indicador, encontra-se atendendo a 90,6% da população de 4 a 17 anos com deficiência. Esse percentual é, em termos absolutos, 4,82% maior do que o percentual atendido por Minas Gerais. Se comparado ao Brasil, também em termos absolutos, o município atende 4,82% a mais do que a nação.</w:t>
      </w:r>
    </w:p>
    <w:p w:rsidR="00B27012" w:rsidRDefault="00B27012" w:rsidP="00B27012"/>
    <w:p w:rsidR="00861B86" w:rsidRPr="00786C49" w:rsidRDefault="00861B86" w:rsidP="00872C0B">
      <w:pPr>
        <w:pStyle w:val="Legenda"/>
      </w:pPr>
      <w:bookmarkStart w:id="98" w:name="_Toc414369106"/>
      <w:bookmarkStart w:id="99" w:name="_Toc422387949"/>
      <w:r>
        <w:t xml:space="preserve">GRÁFICO </w:t>
      </w:r>
      <w:r w:rsidR="004A7F58">
        <w:fldChar w:fldCharType="begin"/>
      </w:r>
      <w:r w:rsidR="004A7F58">
        <w:instrText xml:space="preserve"> SEQ GRÁFICO \* ARABIC </w:instrText>
      </w:r>
      <w:r w:rsidR="004A7F58">
        <w:fldChar w:fldCharType="separate"/>
      </w:r>
      <w:r w:rsidR="00A0057C">
        <w:rPr>
          <w:noProof/>
        </w:rPr>
        <w:t>29</w:t>
      </w:r>
      <w:r w:rsidR="004A7F58">
        <w:rPr>
          <w:noProof/>
        </w:rPr>
        <w:fldChar w:fldCharType="end"/>
      </w:r>
      <w:r>
        <w:t xml:space="preserve"> – </w:t>
      </w:r>
      <w:proofErr w:type="gramStart"/>
      <w:r>
        <w:t>Percentual da população</w:t>
      </w:r>
      <w:proofErr w:type="gramEnd"/>
      <w:r>
        <w:t xml:space="preserve"> de 4 a 17 anos com deficiência que frequenta a escola</w:t>
      </w:r>
      <w:bookmarkEnd w:id="98"/>
      <w:bookmarkEnd w:id="99"/>
    </w:p>
    <w:p w:rsidR="00DA1EDC" w:rsidRPr="001B07E6" w:rsidRDefault="009D2EAA" w:rsidP="00DA1EDC">
      <w:pPr>
        <w:rPr>
          <w:color w:val="ED7D31" w:themeColor="accent2"/>
        </w:rPr>
      </w:pPr>
      <w:r>
        <w:rPr>
          <w:noProof/>
          <w:color w:val="ED7D31" w:themeColor="accent2"/>
          <w:lang w:eastAsia="pt-BR"/>
        </w:rPr>
        <w:lastRenderedPageBreak/>
        <w:drawing>
          <wp:inline distT="0" distB="0" distL="0" distR="0">
            <wp:extent cx="5760085" cy="1613203"/>
            <wp:effectExtent l="0" t="0" r="0" b="635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FA1305" w:rsidRDefault="00861B86" w:rsidP="00FA1305">
      <w:pPr>
        <w:pStyle w:val="FONTE"/>
      </w:pPr>
      <w:r>
        <w:t xml:space="preserve">Fonte: Censo Populacional </w:t>
      </w:r>
      <w:r w:rsidR="00FA1305">
        <w:t>–</w:t>
      </w:r>
      <w:r>
        <w:t xml:space="preserve"> 2010</w:t>
      </w:r>
      <w:r w:rsidR="00FA1305">
        <w:t>/Elaboração</w:t>
      </w:r>
      <w:r w:rsidR="00FA1305" w:rsidRPr="00CD1083">
        <w:t xml:space="preserve">: </w:t>
      </w:r>
      <w:r w:rsidR="00FA1305">
        <w:t>DAPE/SEE-MG</w:t>
      </w:r>
    </w:p>
    <w:p w:rsidR="00861B86" w:rsidRDefault="00861B86" w:rsidP="00861B86"/>
    <w:p w:rsidR="009D2EAA" w:rsidRDefault="008F6CEC" w:rsidP="009D2EAA">
      <w:pPr>
        <w:rPr>
          <w:color w:val="000000"/>
          <w:szCs w:val="24"/>
        </w:rPr>
      </w:pPr>
      <w:r>
        <w:t xml:space="preserve">Na tentativa de </w:t>
      </w:r>
      <w:proofErr w:type="gramStart"/>
      <w:r>
        <w:t>complementar esses</w:t>
      </w:r>
      <w:proofErr w:type="gramEnd"/>
      <w:r>
        <w:t xml:space="preserve"> dados, segue abaixo as matrículas de alunos com deficiência, transtornos globais do desenvolvimento e altas habilidade ou </w:t>
      </w:r>
      <w:proofErr w:type="spellStart"/>
      <w:r>
        <w:t>superdotação</w:t>
      </w:r>
      <w:proofErr w:type="spellEnd"/>
      <w:r>
        <w:t xml:space="preserve"> nos diferentes tipos de classes.</w:t>
      </w:r>
      <w:r w:rsidR="00B27012">
        <w:t xml:space="preserve"> Pela tabela 9, observa-se que o município </w:t>
      </w:r>
      <w:r w:rsidR="009D2EAA">
        <w:rPr>
          <w:color w:val="000000"/>
        </w:rPr>
        <w:t>elevou o número de matrículas de 2007 a 2013 em 127,59% passando de 29, em 2007, para 66, em 2013. É válido ressaltar, também, que, atualmente, 0,0% são atendidos em classes especiais, 42,4% em escolas exclusivas e 57,6% em classes comuns.</w:t>
      </w:r>
    </w:p>
    <w:p w:rsidR="008F6CEC" w:rsidRPr="00FB2C0C" w:rsidRDefault="008F6CEC" w:rsidP="008F6CEC"/>
    <w:p w:rsidR="00861B86" w:rsidRDefault="00861B86" w:rsidP="00872C0B">
      <w:pPr>
        <w:pStyle w:val="Legenda"/>
        <w:rPr>
          <w:color w:val="FF0000"/>
        </w:rPr>
      </w:pPr>
      <w:bookmarkStart w:id="100" w:name="_Toc414369125"/>
      <w:bookmarkStart w:id="101" w:name="_Toc422387966"/>
      <w:r>
        <w:t xml:space="preserve">TABELA </w:t>
      </w:r>
      <w:r w:rsidR="004A7F58">
        <w:fldChar w:fldCharType="begin"/>
      </w:r>
      <w:r w:rsidR="004A7F58">
        <w:instrText xml:space="preserve"> SEQ TABELA \* ARABIC </w:instrText>
      </w:r>
      <w:r w:rsidR="004A7F58">
        <w:fldChar w:fldCharType="separate"/>
      </w:r>
      <w:r w:rsidR="00A0057C">
        <w:rPr>
          <w:noProof/>
        </w:rPr>
        <w:t>9</w:t>
      </w:r>
      <w:r w:rsidR="004A7F58">
        <w:rPr>
          <w:noProof/>
        </w:rPr>
        <w:fldChar w:fldCharType="end"/>
      </w:r>
      <w:r>
        <w:t xml:space="preserve"> - Porcentagem de matrículas de alunos com deficiência, transtornos globais do desenvolvimento e altas habilidades ou </w:t>
      </w:r>
      <w:proofErr w:type="spellStart"/>
      <w:r>
        <w:t>superdotação</w:t>
      </w:r>
      <w:proofErr w:type="spellEnd"/>
      <w:r>
        <w:t xml:space="preserve"> por tipo de </w:t>
      </w:r>
      <w:proofErr w:type="gramStart"/>
      <w:r>
        <w:t>classe</w:t>
      </w:r>
      <w:bookmarkEnd w:id="100"/>
      <w:bookmarkEnd w:id="101"/>
      <w:proofErr w:type="gramEnd"/>
    </w:p>
    <w:p w:rsidR="00A40C64" w:rsidRPr="008F0E7A" w:rsidRDefault="009D2EAA" w:rsidP="00A40C64">
      <w:pPr>
        <w:rPr>
          <w:color w:val="ED7D31" w:themeColor="accent2"/>
        </w:rPr>
      </w:pPr>
      <w:r>
        <w:rPr>
          <w:noProof/>
          <w:color w:val="ED7D31" w:themeColor="accent2"/>
          <w:lang w:eastAsia="pt-BR"/>
        </w:rPr>
        <w:drawing>
          <wp:inline distT="0" distB="0" distL="0" distR="0">
            <wp:extent cx="5760085" cy="1635469"/>
            <wp:effectExtent l="0" t="0" r="0" b="317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1635469"/>
                    </a:xfrm>
                    <a:prstGeom prst="rect">
                      <a:avLst/>
                    </a:prstGeom>
                    <a:noFill/>
                    <a:ln>
                      <a:noFill/>
                    </a:ln>
                  </pic:spPr>
                </pic:pic>
              </a:graphicData>
            </a:graphic>
          </wp:inline>
        </w:drawing>
      </w:r>
    </w:p>
    <w:p w:rsidR="00FA1305" w:rsidRDefault="00861B86" w:rsidP="00FA1305">
      <w:pPr>
        <w:pStyle w:val="FONTE"/>
      </w:pPr>
      <w:r w:rsidRPr="009808B9">
        <w:t>Fonte: MEC/Inep/DEED/Censo Escolar / Todos Pela Educação</w:t>
      </w:r>
      <w:r w:rsidR="00FA1305">
        <w:t>/Elaboração</w:t>
      </w:r>
      <w:r w:rsidR="00FA1305" w:rsidRPr="00CD1083">
        <w:t xml:space="preserve">: </w:t>
      </w:r>
      <w:r w:rsidR="00FA1305">
        <w:t>DAPE/SEE-MG</w:t>
      </w:r>
    </w:p>
    <w:p w:rsidR="00861B86" w:rsidRDefault="00861B86" w:rsidP="00861B86">
      <w:pPr>
        <w:rPr>
          <w:color w:val="FF0000"/>
        </w:rPr>
      </w:pPr>
    </w:p>
    <w:p w:rsidR="00861B86" w:rsidRPr="00D42E38" w:rsidRDefault="00861B86" w:rsidP="00861B86">
      <w:pPr>
        <w:rPr>
          <w:color w:val="FF0000"/>
        </w:rPr>
      </w:pPr>
    </w:p>
    <w:p w:rsidR="00861B86" w:rsidRDefault="00861B86" w:rsidP="006C2452">
      <w:pPr>
        <w:pStyle w:val="Ttulo4"/>
        <w:keepNext w:val="0"/>
        <w:keepLines w:val="0"/>
        <w:numPr>
          <w:ilvl w:val="3"/>
          <w:numId w:val="1"/>
        </w:numPr>
        <w:ind w:left="862" w:hanging="862"/>
        <w:rPr>
          <w:rFonts w:eastAsia="Calibri"/>
        </w:rPr>
      </w:pPr>
      <w:bookmarkStart w:id="102" w:name="_Toc414369073"/>
      <w:bookmarkStart w:id="103" w:name="_Toc422387912"/>
      <w:r w:rsidRPr="002D5901">
        <w:rPr>
          <w:rFonts w:eastAsia="Calibri"/>
        </w:rPr>
        <w:t>Elevação da escolaridade / diversidade</w:t>
      </w:r>
      <w:bookmarkEnd w:id="102"/>
      <w:bookmarkEnd w:id="103"/>
    </w:p>
    <w:p w:rsidR="00E74AD1" w:rsidRPr="00E74AD1" w:rsidRDefault="00E74AD1" w:rsidP="00E74AD1"/>
    <w:p w:rsidR="009B00A9" w:rsidRDefault="009B00A9" w:rsidP="009B00A9">
      <w:r>
        <w:t xml:space="preserve">Os diferentes programas, políticas e ações </w:t>
      </w:r>
      <w:proofErr w:type="gramStart"/>
      <w:r>
        <w:t>implementados</w:t>
      </w:r>
      <w:proofErr w:type="gramEnd"/>
      <w:r>
        <w:t xml:space="preserve"> pelo governo federal, em articulação com os sistemas de ensino, voltados para a garantia e universalização do pleno acesso à educação escolar para todos, valorizando as diferenças e respeitando necessidades educacionais, têm-se refletido no aumento das taxas de escolarização da população brasileira </w:t>
      </w:r>
      <w:r>
        <w:lastRenderedPageBreak/>
        <w:t>acima dos 17 anos. O esforço tem sido coletivo, com a participação dos diferentes entes federativos.</w:t>
      </w:r>
    </w:p>
    <w:p w:rsidR="009B00A9" w:rsidRDefault="009B00A9" w:rsidP="009B00A9"/>
    <w:p w:rsidR="009B00A9" w:rsidRDefault="009B00A9" w:rsidP="009B00A9">
      <w:r>
        <w:t>Contudo, faz-se necessário ampliar mais efetivamente a escolaridade média da população entre 18 e 29 anos. Segundo dados da Pesquisa Nacional por Amostra de Domicílios (PNAD/IBGE, 2012), o percentual de pessoas com no mínimo 12 anos de estudo entre 18 e 24 anos de idade é de 29,4% e das pessoas com 25 ou mais anos de idade é de apenas 4,1%.</w:t>
      </w:r>
    </w:p>
    <w:p w:rsidR="009B00A9" w:rsidRDefault="009B00A9" w:rsidP="009B00A9"/>
    <w:p w:rsidR="009B00A9" w:rsidRDefault="009B00A9" w:rsidP="009B00A9">
      <w:r>
        <w:t>Em 2012, foi registrado um leve aumento no número médio de anos de estudo em relação a 2011. Na população com 18 ou 19 anos, o número médio de anos de estudo manteve-se em 9,1 entre 2011 e 2012, enquanto na população entre 25 e 29 anos essa média passou de 9,7 para 9,9 anos, respectivamente.</w:t>
      </w:r>
    </w:p>
    <w:p w:rsidR="009B00A9" w:rsidRDefault="009B00A9" w:rsidP="009B00A9"/>
    <w:p w:rsidR="009B00A9" w:rsidRDefault="009B00A9" w:rsidP="009B00A9">
      <w:proofErr w:type="gramStart"/>
      <w:r>
        <w:t>Um grande esforço</w:t>
      </w:r>
      <w:proofErr w:type="gramEnd"/>
      <w:r>
        <w:t xml:space="preserve"> ainda precisa ser empreendido para o atendimento dessa meta, particularmente quando observados os dados educacionais das populações do campo nas diferentes regiões do País. Segundo apurado pelo Censo Demográfico de 2010, 15,65% da população brasileira encontra-se no campo, e a região Nordeste concentra 26,87% desse total, seguida da região Norte, com 26,49%. Quanto aos anos de escolaridade da população de 18 a 24 anos, na população urbana a média é de 9,8 anos de estudo, e na população do campo a média é de 7,7 anos, uma diferença de 2,1 anos. Essa diferença também se evidencia nas diferentes regiões do Brasil, com destaque para a região Norte, em que a diferença de tempo de escolaridade chega </w:t>
      </w:r>
      <w:proofErr w:type="gramStart"/>
      <w:r>
        <w:t>a</w:t>
      </w:r>
      <w:proofErr w:type="gramEnd"/>
      <w:r>
        <w:t xml:space="preserve"> 2,4 anos entre a população urbana e a do campo.</w:t>
      </w:r>
    </w:p>
    <w:p w:rsidR="009B00A9" w:rsidRDefault="009B00A9" w:rsidP="009B00A9"/>
    <w:p w:rsidR="009B00A9" w:rsidRDefault="009B00A9" w:rsidP="009B00A9">
      <w:r>
        <w:t xml:space="preserve">Apesar do aumento expressivo da população negra na sociedade brasileira, outro grande desafio é igualar a média de escolaridade entre negros e não negros. Como mostra </w:t>
      </w:r>
      <w:proofErr w:type="gramStart"/>
      <w:r>
        <w:t>o Instituto de Pesquisa Econômica Aplicada (IPEA), na população negra entre 18 e 24 anos, 1,1%</w:t>
      </w:r>
      <w:proofErr w:type="gramEnd"/>
      <w:r>
        <w:t xml:space="preserve"> não tem nenhum nível de escolaridade, 70,7% estão fora da escola e apenas 1,4% tem o ensino superior completo. Na população não negra, essas taxas são de 0,6%, 64,5% e 4,5%, respectivamente. No que se refere à população negra entre 25 e 29 anos, 1,5% não conta com nenhum nível de escolaridade, 84,1% estão fora da escola e apenas 5,7% possuem o ensino superior completo.</w:t>
      </w:r>
    </w:p>
    <w:p w:rsidR="009B00A9" w:rsidRDefault="009B00A9" w:rsidP="009B00A9"/>
    <w:p w:rsidR="009B00A9" w:rsidRDefault="009B00A9" w:rsidP="009B00A9">
      <w:r>
        <w:lastRenderedPageBreak/>
        <w:t>Essas desigualdades também se refletem na participação e rendimento no mercado de trabalho. Considerando a desigualdade de gênero, a população negra apresenta as mais elevadas taxas de desocupação e de rendimento, ainda que disponha do mesmo nível de escolaridade. Segundo estudo do IPEA (2012), a taxa de desocupação do homem negro é de 6,7%, e a da mulher negra 12,6%, enquanto a de homem e mulher não negros é de 5,4% e 9,3%, respectivamente.</w:t>
      </w:r>
    </w:p>
    <w:p w:rsidR="009B00A9" w:rsidRDefault="009B00A9" w:rsidP="009B00A9"/>
    <w:p w:rsidR="009B00A9" w:rsidRDefault="009B00A9" w:rsidP="009B00A9">
      <w:r>
        <w:t>Esse conjunto de dados revela que é necessário, no que se refere à educação, um esforço concentrado e articulado entre os entes federativos e respectivos sistemas de ensino para a promoção de uma política pública voltada para a igualdade social, de modo a garantir a elevação dos anos de escolarização da população brasileira entre 18 e 29 anos, com atenção especial às populações do campo, negra e mais pobre, que apresentam maior vulnerabilidade social.</w:t>
      </w:r>
    </w:p>
    <w:p w:rsidR="009B00A9" w:rsidRDefault="009B00A9" w:rsidP="009B00A9"/>
    <w:p w:rsidR="001359A0" w:rsidRDefault="009B00A9" w:rsidP="009B00A9">
      <w:r>
        <w:t xml:space="preserve">Entre as estratégias previstas para atingir essa meta, destacam-se: institucionalização de programas e desenvolvimento de tecnologias para correção de fluxo, para acompanhamento pedagógico individualizado e para recuperação e progressão parcial (Estratégia 8.1); </w:t>
      </w:r>
      <w:proofErr w:type="gramStart"/>
      <w:r>
        <w:t>implementação</w:t>
      </w:r>
      <w:proofErr w:type="gramEnd"/>
      <w:r>
        <w:t xml:space="preserve"> de programas de educação de jovens e adultos (Estratégia 8.2); expansão da oferta gratuita de educação profissional técnica (Estratégia 8.4); e promoção da busca ativa de jovens fora da escola, em parceria com as áreas de assistência social, saúde e proteção à juventude (Estratégia 8.6).</w:t>
      </w:r>
    </w:p>
    <w:p w:rsidR="009B00A9" w:rsidRDefault="009B00A9" w:rsidP="009B00A9"/>
    <w:p w:rsidR="00861B86" w:rsidRDefault="00861B86" w:rsidP="00861B86">
      <w:r>
        <w:t xml:space="preserve">Em relação a esse tema, o PNE previu, em sua meta </w:t>
      </w:r>
      <w:proofErr w:type="gramStart"/>
      <w:r>
        <w:t>8</w:t>
      </w:r>
      <w:proofErr w:type="gramEnd"/>
      <w:r>
        <w:t>: “</w:t>
      </w:r>
      <w:r w:rsidRPr="00CA4EA0">
        <w:t>Elevar a escolaridade média da população de 18 a 29 anos, de modo a alcançar no mínimo 12 anos de estudo no último ano, para as populações do campo, da região de menor escolaridade no País e dos 25% mais pobres, e igualar a escolaridade média entre negros e não negros declarados à Fundação Instituto Brasileiro de Geografia e Estatística (IBGE).</w:t>
      </w:r>
      <w:r>
        <w:t>”</w:t>
      </w:r>
    </w:p>
    <w:p w:rsidR="00861B86" w:rsidRDefault="00861B86" w:rsidP="00861B86"/>
    <w:p w:rsidR="009D2EAA" w:rsidRDefault="00861B86" w:rsidP="009D2EAA">
      <w:pPr>
        <w:rPr>
          <w:szCs w:val="24"/>
        </w:rPr>
      </w:pPr>
      <w:r>
        <w:t>Conforme os dados e informações disponíveis</w:t>
      </w:r>
      <w:proofErr w:type="gramStart"/>
      <w:r>
        <w:t xml:space="preserve">, </w:t>
      </w:r>
      <w:r w:rsidR="001C478F">
        <w:t>pode-se</w:t>
      </w:r>
      <w:proofErr w:type="gramEnd"/>
      <w:r w:rsidR="001C478F">
        <w:t xml:space="preserve"> observar que em </w:t>
      </w:r>
      <w:r w:rsidR="009D2EAA">
        <w:t>Estiva, no que diz respeito a esse indicador, a população de 18 a 24 anos encontra-se com 8,2 anos de estudo médio. Esse é, em termos relativos, -17,32% menor do que o patamar alcançado por Minas Gerais. Se comparado ao Brasil, também em termos relativos, o município está -16,48% abaixo do indicador nacional.</w:t>
      </w:r>
    </w:p>
    <w:p w:rsidR="00861B86" w:rsidRDefault="00861B86" w:rsidP="00861B86"/>
    <w:p w:rsidR="00861B86" w:rsidRDefault="00861B86" w:rsidP="00872C0B">
      <w:pPr>
        <w:pStyle w:val="Legenda"/>
      </w:pPr>
      <w:bookmarkStart w:id="104" w:name="_Toc414369107"/>
      <w:bookmarkStart w:id="105" w:name="_Toc422387950"/>
      <w:r>
        <w:t xml:space="preserve">GRÁFICO </w:t>
      </w:r>
      <w:r w:rsidR="004A7F58">
        <w:fldChar w:fldCharType="begin"/>
      </w:r>
      <w:r w:rsidR="004A7F58">
        <w:instrText xml:space="preserve"> SEQ GRÁFICO \* ARABIC </w:instrText>
      </w:r>
      <w:r w:rsidR="004A7F58">
        <w:fldChar w:fldCharType="separate"/>
      </w:r>
      <w:r w:rsidR="00A0057C">
        <w:rPr>
          <w:noProof/>
        </w:rPr>
        <w:t>30</w:t>
      </w:r>
      <w:r w:rsidR="004A7F58">
        <w:rPr>
          <w:noProof/>
        </w:rPr>
        <w:fldChar w:fldCharType="end"/>
      </w:r>
      <w:r>
        <w:t xml:space="preserve"> – Escolaridade média da população de 18 a 29 anos</w:t>
      </w:r>
      <w:bookmarkEnd w:id="104"/>
      <w:bookmarkEnd w:id="105"/>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51161"/>
            <wp:effectExtent l="0" t="0" r="0" b="635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1651161"/>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FA1305" w:rsidRDefault="00FA1305" w:rsidP="00FA1305">
      <w:pPr>
        <w:pStyle w:val="FONTE"/>
      </w:pPr>
      <w:r>
        <w:t>Elaboração</w:t>
      </w:r>
      <w:r w:rsidRPr="00CD1083">
        <w:t xml:space="preserve">: </w:t>
      </w:r>
      <w:r>
        <w:t>DAPE/SEE-MG</w:t>
      </w:r>
    </w:p>
    <w:p w:rsidR="00861B86" w:rsidRDefault="00861B86" w:rsidP="00861B86"/>
    <w:p w:rsidR="009D2EAA" w:rsidRDefault="001C478F" w:rsidP="009D2EAA">
      <w:pPr>
        <w:rPr>
          <w:szCs w:val="24"/>
        </w:rPr>
      </w:pPr>
      <w:r>
        <w:t xml:space="preserve">Além da análise do indicador supracitado, deve-se considerar, também, a situação da população residente na área rural. O município de </w:t>
      </w:r>
      <w:r w:rsidR="009D2EAA">
        <w:t xml:space="preserve">Estiva, no que diz respeito a esse indicador, a população de 18 a 24 anos, residente em zona rural, encontra-se com </w:t>
      </w:r>
      <w:proofErr w:type="gramStart"/>
      <w:r w:rsidR="009D2EAA">
        <w:t>7,5 anos de estudo médio</w:t>
      </w:r>
      <w:proofErr w:type="gramEnd"/>
      <w:r w:rsidR="009D2EAA">
        <w:t>. Esse é, em termos relativos, -9,99% menor do que o patamar alcançado por Minas Gerais. Se comparado ao Brasil, também em termos relativos, o município está -4,22% abaixo do indicador nacional.</w:t>
      </w:r>
    </w:p>
    <w:p w:rsidR="00A242D5" w:rsidRDefault="00A242D5" w:rsidP="00861B86">
      <w:pPr>
        <w:rPr>
          <w:color w:val="ED7D31" w:themeColor="accent2"/>
        </w:rPr>
      </w:pPr>
    </w:p>
    <w:p w:rsidR="00861B86" w:rsidRDefault="00861B86" w:rsidP="00872C0B">
      <w:pPr>
        <w:pStyle w:val="Legenda"/>
      </w:pPr>
      <w:bookmarkStart w:id="106" w:name="_Toc414369108"/>
      <w:bookmarkStart w:id="107" w:name="_Toc422387951"/>
      <w:r>
        <w:t xml:space="preserve">GRÁFICO </w:t>
      </w:r>
      <w:r w:rsidR="004A7F58">
        <w:fldChar w:fldCharType="begin"/>
      </w:r>
      <w:r w:rsidR="004A7F58">
        <w:instrText xml:space="preserve"> SEQ GRÁFICO \* ARABIC </w:instrText>
      </w:r>
      <w:r w:rsidR="004A7F58">
        <w:fldChar w:fldCharType="separate"/>
      </w:r>
      <w:r w:rsidR="00A0057C">
        <w:rPr>
          <w:noProof/>
        </w:rPr>
        <w:t>31</w:t>
      </w:r>
      <w:r w:rsidR="004A7F58">
        <w:rPr>
          <w:noProof/>
        </w:rPr>
        <w:fldChar w:fldCharType="end"/>
      </w:r>
      <w:r>
        <w:t xml:space="preserve"> – Escolaridade média da população de 18 a 29 anos residente em área rural</w:t>
      </w:r>
      <w:bookmarkEnd w:id="106"/>
      <w:bookmarkEnd w:id="107"/>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FA1305" w:rsidRDefault="00FA1305" w:rsidP="00FA1305">
      <w:pPr>
        <w:pStyle w:val="FONTE"/>
      </w:pPr>
      <w:r>
        <w:t>Elaboração</w:t>
      </w:r>
      <w:r w:rsidRPr="00CD1083">
        <w:t xml:space="preserve">: </w:t>
      </w:r>
      <w:r>
        <w:t>DAPE/SEE-MG</w:t>
      </w:r>
    </w:p>
    <w:p w:rsidR="00FA1305" w:rsidRDefault="00FA1305" w:rsidP="00861B86">
      <w:pPr>
        <w:pStyle w:val="FONTE"/>
      </w:pPr>
    </w:p>
    <w:p w:rsidR="000E4619" w:rsidRDefault="000E4619" w:rsidP="00861B86"/>
    <w:p w:rsidR="009D2EAA" w:rsidRDefault="001C478F" w:rsidP="009D2EAA">
      <w:pPr>
        <w:rPr>
          <w:szCs w:val="24"/>
        </w:rPr>
      </w:pPr>
      <w:r>
        <w:t xml:space="preserve">Em um terceiro momento, é importante verificar a situação da parcela mais pobre da população. Em </w:t>
      </w:r>
      <w:r w:rsidR="009D2EAA">
        <w:t xml:space="preserve">Estiva, os 25% mais pobres da população de 18 a 24 anos encontram-se com </w:t>
      </w:r>
      <w:proofErr w:type="gramStart"/>
      <w:r w:rsidR="009D2EAA">
        <w:t>7,0 anos de estudo médio</w:t>
      </w:r>
      <w:proofErr w:type="gramEnd"/>
      <w:r w:rsidR="009D2EAA">
        <w:t xml:space="preserve">. Esse é, em termos relativos, -15,51% menor do que o patamar </w:t>
      </w:r>
      <w:r w:rsidR="009D2EAA">
        <w:lastRenderedPageBreak/>
        <w:t>alcançado por Minas Gerais. Se comparado ao Brasil, também em termos relativos, o município está -10,10% abaixo do indicador nacional.</w:t>
      </w:r>
    </w:p>
    <w:p w:rsidR="00373E78" w:rsidRDefault="00373E78" w:rsidP="00861B86">
      <w:pPr>
        <w:rPr>
          <w:color w:val="ED7D31" w:themeColor="accent2"/>
        </w:rPr>
      </w:pPr>
    </w:p>
    <w:p w:rsidR="00861B86" w:rsidRDefault="00861B86" w:rsidP="00872C0B">
      <w:pPr>
        <w:pStyle w:val="Legenda"/>
      </w:pPr>
      <w:bookmarkStart w:id="108" w:name="_Toc414369109"/>
      <w:bookmarkStart w:id="109" w:name="_Toc422387952"/>
      <w:r>
        <w:t xml:space="preserve">GRÁFICO </w:t>
      </w:r>
      <w:r w:rsidR="004A7F58">
        <w:fldChar w:fldCharType="begin"/>
      </w:r>
      <w:r w:rsidR="004A7F58">
        <w:instrText xml:space="preserve"> SEQ GRÁFICO \</w:instrText>
      </w:r>
      <w:r w:rsidR="004A7F58">
        <w:instrText xml:space="preserve">* ARABIC </w:instrText>
      </w:r>
      <w:r w:rsidR="004A7F58">
        <w:fldChar w:fldCharType="separate"/>
      </w:r>
      <w:r w:rsidR="00A0057C">
        <w:rPr>
          <w:noProof/>
        </w:rPr>
        <w:t>32</w:t>
      </w:r>
      <w:r w:rsidR="004A7F58">
        <w:rPr>
          <w:noProof/>
        </w:rPr>
        <w:fldChar w:fldCharType="end"/>
      </w:r>
      <w:r>
        <w:t xml:space="preserve"> – Escolaridade média da população de 18 a 29 anos residente entre os 25% mais pobres</w:t>
      </w:r>
      <w:bookmarkEnd w:id="108"/>
      <w:bookmarkEnd w:id="109"/>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FA1305" w:rsidRDefault="00FA1305" w:rsidP="00FA1305">
      <w:pPr>
        <w:pStyle w:val="FONTE"/>
      </w:pPr>
      <w:r>
        <w:t>Elaboração</w:t>
      </w:r>
      <w:r w:rsidRPr="00CD1083">
        <w:t xml:space="preserve">: </w:t>
      </w:r>
      <w:r>
        <w:t>DAPE/SEE-MG</w:t>
      </w:r>
    </w:p>
    <w:p w:rsidR="00861B86" w:rsidRDefault="00861B86" w:rsidP="00861B86"/>
    <w:p w:rsidR="009D2EAA" w:rsidRDefault="001C478F" w:rsidP="009D2EAA">
      <w:pPr>
        <w:rPr>
          <w:szCs w:val="24"/>
        </w:rPr>
      </w:pPr>
      <w:r>
        <w:t xml:space="preserve">Por fim, foi feita uma análise sobre a situação da escolaridade média da população negra. </w:t>
      </w:r>
      <w:r w:rsidR="009D2EAA">
        <w:t>Estiva, no que concerne à razão entre a escolaridade média da população negra e não negra, encontra-se com 87,6%. Esse indicador é, em termos relativos, -6,13% menor do que o percentual de Minas Gerais. Se comparado ao Brasil, também em termos relativos, o município está -5,01% abaixo do indicador nacional.</w:t>
      </w:r>
    </w:p>
    <w:p w:rsidR="001C478F" w:rsidRDefault="001C478F" w:rsidP="00861B86"/>
    <w:p w:rsidR="00861B86" w:rsidRDefault="00861B86" w:rsidP="00872C0B">
      <w:pPr>
        <w:pStyle w:val="Legenda"/>
      </w:pPr>
      <w:bookmarkStart w:id="110" w:name="_Toc414369110"/>
      <w:bookmarkStart w:id="111" w:name="_Toc422387953"/>
      <w:r>
        <w:t xml:space="preserve">GRÁFICO </w:t>
      </w:r>
      <w:r w:rsidR="004A7F58">
        <w:fldChar w:fldCharType="begin"/>
      </w:r>
      <w:r w:rsidR="004A7F58">
        <w:instrText xml:space="preserve"> SEQ GRÁFICO \* ARABIC </w:instrText>
      </w:r>
      <w:r w:rsidR="004A7F58">
        <w:fldChar w:fldCharType="separate"/>
      </w:r>
      <w:r w:rsidR="00A0057C">
        <w:rPr>
          <w:noProof/>
        </w:rPr>
        <w:t>33</w:t>
      </w:r>
      <w:r w:rsidR="004A7F58">
        <w:rPr>
          <w:noProof/>
        </w:rPr>
        <w:fldChar w:fldCharType="end"/>
      </w:r>
      <w:r>
        <w:t xml:space="preserve"> – Razão entre a escolaridade média da população negra e da população não negra de 18 a 29 anos</w:t>
      </w:r>
      <w:bookmarkEnd w:id="110"/>
      <w:bookmarkEnd w:id="111"/>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861B86" w:rsidRDefault="00861B86" w:rsidP="00861B86">
      <w:pPr>
        <w:pStyle w:val="FONTE"/>
      </w:pPr>
      <w:r>
        <w:t xml:space="preserve">Fonte: </w:t>
      </w:r>
      <w:r>
        <w:tab/>
        <w:t>Estado e Brasil – IBGE/Pesquisa Nacional por Amostra de Domicílios (PNAD) – 2013</w:t>
      </w:r>
    </w:p>
    <w:p w:rsidR="00861B86" w:rsidRDefault="00861B86" w:rsidP="00861B86">
      <w:pPr>
        <w:pStyle w:val="FONTE"/>
      </w:pPr>
      <w:r>
        <w:t>Município e Mesorregião – IBGE/Censo Populacional – 2010</w:t>
      </w:r>
    </w:p>
    <w:p w:rsidR="00FA1305" w:rsidRDefault="00FA1305" w:rsidP="00FA1305">
      <w:pPr>
        <w:pStyle w:val="FONTE"/>
      </w:pPr>
      <w:r>
        <w:t>Elaboração</w:t>
      </w:r>
      <w:r w:rsidRPr="00CD1083">
        <w:t xml:space="preserve">: </w:t>
      </w:r>
      <w:r>
        <w:t>DAPE/SEE-MG</w:t>
      </w:r>
    </w:p>
    <w:p w:rsidR="00861B86" w:rsidRDefault="00861B86" w:rsidP="00861B86"/>
    <w:p w:rsidR="008F6CEC" w:rsidRDefault="008F6CEC" w:rsidP="008F6CEC">
      <w:r>
        <w:lastRenderedPageBreak/>
        <w:t xml:space="preserve">Para todos os indicadores acima, considera-se a soma dos anos de estudo das pessoas na faixa etária especificada.  </w:t>
      </w:r>
    </w:p>
    <w:p w:rsidR="00861B86" w:rsidRPr="00786C49" w:rsidRDefault="00861B86" w:rsidP="00861B86"/>
    <w:p w:rsidR="00861B86" w:rsidRDefault="00861B86" w:rsidP="006C2452">
      <w:pPr>
        <w:pStyle w:val="Ttulo3"/>
        <w:numPr>
          <w:ilvl w:val="2"/>
          <w:numId w:val="1"/>
        </w:numPr>
        <w:ind w:left="0" w:hanging="12"/>
      </w:pPr>
      <w:bookmarkStart w:id="112" w:name="_Toc414369074"/>
      <w:bookmarkStart w:id="113" w:name="_Toc422387913"/>
      <w:r w:rsidRPr="002D5901">
        <w:t>Valorização dos Profissionais da Educação</w:t>
      </w:r>
      <w:bookmarkEnd w:id="112"/>
      <w:bookmarkEnd w:id="113"/>
    </w:p>
    <w:p w:rsidR="00861B86" w:rsidRDefault="00861B86" w:rsidP="00861B86"/>
    <w:p w:rsidR="00861B86" w:rsidRDefault="00861B86" w:rsidP="00861B86">
      <w:r w:rsidRPr="00CA6D30">
        <w:t xml:space="preserve">Nesta seção, serão apresentados dados que caracterizam o município no que diz respeito </w:t>
      </w:r>
      <w:r>
        <w:t>às metas que cuidam da</w:t>
      </w:r>
      <w:r w:rsidRPr="00A81F65">
        <w:t xml:space="preserve"> valorização dos profissionais da educação, consideradas estratégicas para que as demais sejam atingidas.</w:t>
      </w:r>
    </w:p>
    <w:p w:rsidR="00861B86" w:rsidRPr="00A81F65" w:rsidRDefault="00861B86" w:rsidP="00861B86"/>
    <w:p w:rsidR="00861B86" w:rsidRDefault="00861B86" w:rsidP="006C2452">
      <w:pPr>
        <w:pStyle w:val="Ttulo4"/>
        <w:keepNext w:val="0"/>
        <w:keepLines w:val="0"/>
        <w:numPr>
          <w:ilvl w:val="3"/>
          <w:numId w:val="1"/>
        </w:numPr>
        <w:ind w:left="862" w:hanging="862"/>
      </w:pPr>
      <w:bookmarkStart w:id="114" w:name="_Toc414369075"/>
      <w:bookmarkStart w:id="115" w:name="_Toc422387914"/>
      <w:r w:rsidRPr="002D5901">
        <w:t>Formação dos Professores</w:t>
      </w:r>
      <w:bookmarkEnd w:id="114"/>
      <w:bookmarkEnd w:id="115"/>
    </w:p>
    <w:p w:rsidR="009B00A9" w:rsidRDefault="009B00A9" w:rsidP="009B00A9"/>
    <w:p w:rsidR="009B00A9" w:rsidRDefault="009B00A9" w:rsidP="009B00A9">
      <w:r>
        <w:t xml:space="preserve">A formação acadêmica do professor é condição essencial para que </w:t>
      </w:r>
      <w:proofErr w:type="gramStart"/>
      <w:r>
        <w:t>assuma</w:t>
      </w:r>
      <w:proofErr w:type="gramEnd"/>
      <w:r>
        <w:t>, efetivamente, as atividades docentes e curriculares em todas as etapas e modalidades, seja no ambiente escolar, seja nos sistemas de ensino. A formação, portanto, é um requisito indispensável ao exercício profissional docente e em atividades correlatas. A conjugação desse requisito com outros fatores que incidem na profissão contribuíram, ao longo do tempo, para que a formação acadêmica passasse a ser vista como um direito do professor.</w:t>
      </w:r>
    </w:p>
    <w:p w:rsidR="009B00A9" w:rsidRDefault="009B00A9" w:rsidP="009B00A9"/>
    <w:p w:rsidR="009B00A9" w:rsidRDefault="009B00A9" w:rsidP="009B00A9">
      <w:r>
        <w:t>Contudo, a despeito desse reconhecimento e dos requerimentos exigidos para o exercício profissional, o acesso à formação universitária de todos os professores da educação básica, no Brasil, não se concretizou, constituindo-se ainda uma meta a ser alcançada no contexto das lutas históricas dos setores organizados do campo educacional em prol de uma educação de qualidade para todos.</w:t>
      </w:r>
    </w:p>
    <w:p w:rsidR="009B00A9" w:rsidRDefault="009B00A9" w:rsidP="009B00A9"/>
    <w:p w:rsidR="009B00A9" w:rsidRDefault="009B00A9" w:rsidP="009B00A9">
      <w:r>
        <w:t xml:space="preserve">Estudo do INEP mostra que a proporção de professores com formação de nível superior concluída ou em andamento atuando nos anos iniciais do ensino fundamental regular, em 2013, era de 77,2%; e, nos anos finais do ensino fundamental regular, de 88,7%. Não é raro encontrar professores atuando em sala de aula sem a formação específica, como nas áreas de Matemática, Física, Química e Biologia, entre outras. Esse quadro mostra que as políticas de formação docente no ensino superior, em especial nas licenciaturas, precisam ser incrementadas de modo a universalizar esse acesso. Para que isso ocorra, será necessário estabelecer estratégias que garantam a formação específica, obtida em curso de licenciatura na área de conhecimento em que atuam, alterando o quadro observado entre os anos de 2007 a </w:t>
      </w:r>
      <w:r>
        <w:lastRenderedPageBreak/>
        <w:t>2009, que não mostra mudança significativa nessa formação. Nesse sentido, o PNE propõe que, no prazo de um ano de sua vigência, seja instituída a política nacional de formação dos profissionais da educação.</w:t>
      </w:r>
    </w:p>
    <w:p w:rsidR="009B00A9" w:rsidRDefault="009B00A9" w:rsidP="009B00A9"/>
    <w:p w:rsidR="009B00A9" w:rsidRDefault="009B00A9" w:rsidP="009B00A9">
      <w:r>
        <w:t>Atingir essa meta requer a efetivação de um esforço colaborativo entre os entes federativos (União, estados, DF e municípios) e a definição das responsabilidades de cada um. Sem o estabelecimento de um padrão de colaboração, dificilmente as estratégias traçadas no PNE para essa meta poderão ser viabilizadas.</w:t>
      </w:r>
    </w:p>
    <w:p w:rsidR="009B00A9" w:rsidRDefault="009B00A9" w:rsidP="009B00A9"/>
    <w:p w:rsidR="009B00A9" w:rsidRDefault="009B00A9" w:rsidP="009B00A9">
      <w:r>
        <w:t>Atuando de forma conjunta, a União, os estados, o Distrito Federal e os municípios poderão traçar um plano estratégico, com um diagnóstico das necessidades de formação dos profissionais do magistério e da capacidade do poder público de atender à demanda por formação superior. Tal tarefa torna-se ainda mais importante ao se levar em conta que, no prazo de um ano de vigência do PNE,</w:t>
      </w:r>
    </w:p>
    <w:p w:rsidR="009B00A9" w:rsidRDefault="009B00A9" w:rsidP="009B00A9"/>
    <w:p w:rsidR="009B00A9" w:rsidRDefault="009B00A9" w:rsidP="009B00A9">
      <w:proofErr w:type="gramStart"/>
      <w:r>
        <w:t>deverá</w:t>
      </w:r>
      <w:proofErr w:type="gramEnd"/>
      <w:r>
        <w:t xml:space="preserve"> ser institucionalizada a política nacional de formação dos profissionais da educação, de forma a ampliar as possibilidades de qualificação em serviço.</w:t>
      </w:r>
    </w:p>
    <w:p w:rsidR="009B00A9" w:rsidRDefault="009B00A9" w:rsidP="009B00A9"/>
    <w:p w:rsidR="00C60033" w:rsidRDefault="009B00A9" w:rsidP="009B00A9">
      <w:r>
        <w:t xml:space="preserve">Aos docentes com formação de nível médio na modalidade normal, não licenciados ou licenciados em área diversa da atuação docente, em efetivo exercício, deverá ser garantida a formação específica em sua área de atuação, mediante a implementação de cursos e programas, assim como caberá aos entes federativos implantar programas específicos </w:t>
      </w:r>
      <w:proofErr w:type="gramStart"/>
      <w:r>
        <w:t>para</w:t>
      </w:r>
      <w:proofErr w:type="gramEnd"/>
      <w:r>
        <w:t xml:space="preserve"> </w:t>
      </w:r>
    </w:p>
    <w:p w:rsidR="009B00A9" w:rsidRDefault="009B00A9" w:rsidP="009B00A9">
      <w:proofErr w:type="gramStart"/>
      <w:r>
        <w:t>formação</w:t>
      </w:r>
      <w:proofErr w:type="gramEnd"/>
      <w:r>
        <w:t xml:space="preserve"> de professores para as populações do campo, comunidades quilombolas e povos indígenas. Com a consolidação da política, efetivam-se a gestão e o acompanhamento do Plano Nacional de Formação dos Professores da Educação Básica.</w:t>
      </w:r>
    </w:p>
    <w:p w:rsidR="009B00A9" w:rsidRDefault="009B00A9" w:rsidP="009B00A9"/>
    <w:p w:rsidR="009B00A9" w:rsidRDefault="009B00A9" w:rsidP="009B00A9"/>
    <w:p w:rsidR="009B00A9" w:rsidRDefault="009B00A9" w:rsidP="009B00A9">
      <w:r>
        <w:t>Talvez uma das principais estratégias do PNE seja a promoção da reforma curricular dos cursos de licenciatura e o estímulo à renovação pedagógica (Estratégia 15.6). No mesmo nível, há centralidade na valorização das práticas de ensino e dos estágios nos cursos de formação de nível médio e superior dos profissionais da educação, visando ao trabalho sistemático de articulação entre a formação acadêmica e as demandas da educação básica (Estratégia 15.8).</w:t>
      </w:r>
    </w:p>
    <w:p w:rsidR="009B00A9" w:rsidRDefault="009B00A9" w:rsidP="009B00A9"/>
    <w:p w:rsidR="009B00A9" w:rsidRDefault="009B00A9" w:rsidP="009B00A9">
      <w:r>
        <w:t xml:space="preserve">O PNE aponta também para a consolidação do financiamento estudantil a estudantes matriculados em cursos de licenciatura com avaliação positiva pelo Sistema Nacional de Avaliação da Educação Superior (SINAES), na forma da Lei nº 10.861/2004, permitindo inclusive a amortização do saldo devedor pela docência efetiva na rede pública de educação básica. Prevê ainda a ampliação de programa permanente de iniciação à docência a estudantes matriculados em cursos de licenciatura, a fim de incentivar a formação de profissionais do magistério para atuar na educação básica pública. O governo deverá induzir, por meio das funções de avaliação, supervisão e regulação da educação superior, a plena </w:t>
      </w:r>
      <w:proofErr w:type="gramStart"/>
      <w:r>
        <w:t>implementação</w:t>
      </w:r>
      <w:proofErr w:type="gramEnd"/>
      <w:r>
        <w:t xml:space="preserve"> das respectivas diretrizes curriculares.</w:t>
      </w:r>
    </w:p>
    <w:p w:rsidR="009B00A9" w:rsidRDefault="009B00A9" w:rsidP="009B00A9"/>
    <w:p w:rsidR="009B00A9" w:rsidRPr="009B00A9" w:rsidRDefault="009B00A9" w:rsidP="009B00A9">
      <w:r>
        <w:t>As estratégias delineadas no novo PNE só serão efetivas se o pacto federativo se consolidar com a delimitação, no regime de colaboração, da assunção das responsabilidades específicas dos entes federativos.</w:t>
      </w:r>
    </w:p>
    <w:p w:rsidR="00861B86" w:rsidRDefault="00861B86" w:rsidP="00861B86">
      <w:pPr>
        <w:pStyle w:val="Ttulo4"/>
        <w:ind w:left="862"/>
      </w:pPr>
    </w:p>
    <w:p w:rsidR="00861B86" w:rsidRDefault="00861B86" w:rsidP="00861B86">
      <w:r>
        <w:t>Em relação a esse tema, o PNE previu, em sua meta 15: “</w:t>
      </w:r>
      <w:r w:rsidRPr="00CA4EA0">
        <w:t xml:space="preserve">Garantir, em regime de colaboração entre a União, os Estados, o Distrito Federal e os Municípios, no prazo de </w:t>
      </w:r>
      <w:proofErr w:type="gramStart"/>
      <w:r w:rsidRPr="00CA4EA0">
        <w:t>1</w:t>
      </w:r>
      <w:proofErr w:type="gramEnd"/>
      <w:r w:rsidRPr="00CA4EA0">
        <w:t xml:space="preserve"> ano de vigência deste PNE, política nacional de formação dos profissionais da educação de que tratam os incisos I, II e III do caput do art. 61 da Lei nº 9.394, de 20 de dezembro de 1996, assegurado que todos os professores e as professoras da educação básica possuam formação específica de nível superior, obtida em curso de licenciatura na área de conhecimento em que atuam.</w:t>
      </w:r>
      <w:r>
        <w:t>”</w:t>
      </w:r>
    </w:p>
    <w:p w:rsidR="00861B86" w:rsidRDefault="00861B86" w:rsidP="00861B86"/>
    <w:p w:rsidR="009D2EAA" w:rsidRDefault="00861B86" w:rsidP="009D2EAA">
      <w:pPr>
        <w:rPr>
          <w:color w:val="000000"/>
          <w:szCs w:val="24"/>
        </w:rPr>
      </w:pPr>
      <w:r>
        <w:t>Conforme os dados e informações disponíveis, o dia</w:t>
      </w:r>
      <w:r w:rsidR="00385E63">
        <w:t xml:space="preserve">gnóstico levantado é o seguinte. Primeiramente, em relação ao número e a formação dos professores, observa-se que </w:t>
      </w:r>
      <w:r w:rsidR="009D2EAA">
        <w:rPr>
          <w:color w:val="000000"/>
        </w:rPr>
        <w:t>Estiva elevou o número de professores de 2007 a 2013 em 3,68% passando de 190, em 2007, para 197, em 2013. É válido ressaltar, também, que, atualmente, 84,5% possuem curso superior, sendo que 8,6% têm cursos sem licenciatura e 75,9% com licenciatura.</w:t>
      </w:r>
    </w:p>
    <w:p w:rsidR="00861B86" w:rsidRDefault="00861B86" w:rsidP="00861B86"/>
    <w:p w:rsidR="00861B86" w:rsidRDefault="00861B86" w:rsidP="00872C0B">
      <w:pPr>
        <w:pStyle w:val="Legenda"/>
      </w:pPr>
      <w:bookmarkStart w:id="116" w:name="_Toc414369126"/>
      <w:bookmarkStart w:id="117" w:name="_Toc422387967"/>
      <w:r>
        <w:t xml:space="preserve">TABELA </w:t>
      </w:r>
      <w:r w:rsidR="004A7F58">
        <w:fldChar w:fldCharType="begin"/>
      </w:r>
      <w:r w:rsidR="004A7F58">
        <w:instrText xml:space="preserve"> SEQ TABELA \* ARABIC </w:instrText>
      </w:r>
      <w:r w:rsidR="004A7F58">
        <w:fldChar w:fldCharType="separate"/>
      </w:r>
      <w:r w:rsidR="00A0057C">
        <w:rPr>
          <w:noProof/>
        </w:rPr>
        <w:t>10</w:t>
      </w:r>
      <w:r w:rsidR="004A7F58">
        <w:rPr>
          <w:noProof/>
        </w:rPr>
        <w:fldChar w:fldCharType="end"/>
      </w:r>
      <w:r>
        <w:t xml:space="preserve"> – Porcentagem de professores da Educação Básica com curso superior</w:t>
      </w:r>
      <w:bookmarkEnd w:id="116"/>
      <w:bookmarkEnd w:id="117"/>
    </w:p>
    <w:p w:rsidR="00927B15" w:rsidRPr="008F0E7A" w:rsidRDefault="009D2EAA" w:rsidP="00927B15">
      <w:pPr>
        <w:rPr>
          <w:color w:val="ED7D31" w:themeColor="accent2"/>
        </w:rPr>
      </w:pPr>
      <w:r>
        <w:rPr>
          <w:noProof/>
          <w:color w:val="ED7D31" w:themeColor="accent2"/>
          <w:lang w:eastAsia="pt-BR"/>
        </w:rPr>
        <w:lastRenderedPageBreak/>
        <w:drawing>
          <wp:inline distT="0" distB="0" distL="0" distR="0">
            <wp:extent cx="5760085" cy="1536622"/>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1536622"/>
                    </a:xfrm>
                    <a:prstGeom prst="rect">
                      <a:avLst/>
                    </a:prstGeom>
                    <a:noFill/>
                    <a:ln>
                      <a:noFill/>
                    </a:ln>
                  </pic:spPr>
                </pic:pic>
              </a:graphicData>
            </a:graphic>
          </wp:inline>
        </w:drawing>
      </w:r>
    </w:p>
    <w:p w:rsidR="00FA1305" w:rsidRDefault="00861B86" w:rsidP="00FA1305">
      <w:pPr>
        <w:pStyle w:val="FONTE"/>
      </w:pPr>
      <w:r w:rsidRPr="00C00E21">
        <w:t>Fonte: MEC/Inep/DEED/Censo Escolar / Todos Pela Educação</w:t>
      </w:r>
      <w:r w:rsidR="00FA1305">
        <w:t>/Elaboração</w:t>
      </w:r>
      <w:r w:rsidR="00FA1305" w:rsidRPr="00CD1083">
        <w:t xml:space="preserve">: </w:t>
      </w:r>
      <w:r w:rsidR="00FA1305">
        <w:t>DAPE/SEE-MG</w:t>
      </w:r>
    </w:p>
    <w:p w:rsidR="00861B86" w:rsidRDefault="00861B86" w:rsidP="00861B86"/>
    <w:p w:rsidR="009D2EAA" w:rsidRDefault="00385E63" w:rsidP="009D2EAA">
      <w:pPr>
        <w:rPr>
          <w:color w:val="000000"/>
          <w:szCs w:val="24"/>
        </w:rPr>
      </w:pPr>
      <w:r>
        <w:t>Além do fato de possuírem ou não formação em instituição de ensino superior, é importante que esses possuam licenciatura na área em que atuam.</w:t>
      </w:r>
      <w:r w:rsidR="00F85E85">
        <w:t xml:space="preserve"> Nesse </w:t>
      </w:r>
      <w:proofErr w:type="spellStart"/>
      <w:proofErr w:type="gramStart"/>
      <w:r w:rsidR="00F85E85">
        <w:t>sentido,</w:t>
      </w:r>
      <w:proofErr w:type="gramEnd"/>
      <w:r w:rsidR="009D2EAA">
        <w:rPr>
          <w:color w:val="000000"/>
        </w:rPr>
        <w:t>Estiva</w:t>
      </w:r>
      <w:proofErr w:type="spellEnd"/>
      <w:r w:rsidR="009D2EAA">
        <w:rPr>
          <w:color w:val="000000"/>
        </w:rPr>
        <w:t xml:space="preserve"> possui, em 2013, 71 professores atuando nos anos finais do ensino fundamental, sendo que 90,1% possuem curso superior, sendo que 85,9% têm licenciatura e 40,8% a possui na área em que atuam.</w:t>
      </w:r>
    </w:p>
    <w:p w:rsidR="00385E63" w:rsidRDefault="00385E63" w:rsidP="00861B86"/>
    <w:p w:rsidR="00861B86" w:rsidRDefault="00861B86" w:rsidP="00872C0B">
      <w:pPr>
        <w:pStyle w:val="Legenda"/>
      </w:pPr>
      <w:bookmarkStart w:id="118" w:name="_Toc414369127"/>
      <w:bookmarkStart w:id="119" w:name="_Toc422387968"/>
      <w:r>
        <w:t xml:space="preserve">TABELA </w:t>
      </w:r>
      <w:r w:rsidR="004A7F58">
        <w:fldChar w:fldCharType="begin"/>
      </w:r>
      <w:r w:rsidR="004A7F58">
        <w:instrText xml:space="preserve"> SEQ TABELA \* ARABIC </w:instrText>
      </w:r>
      <w:r w:rsidR="004A7F58">
        <w:fldChar w:fldCharType="separate"/>
      </w:r>
      <w:r w:rsidR="00A0057C">
        <w:rPr>
          <w:noProof/>
        </w:rPr>
        <w:t>11</w:t>
      </w:r>
      <w:r w:rsidR="004A7F58">
        <w:rPr>
          <w:noProof/>
        </w:rPr>
        <w:fldChar w:fldCharType="end"/>
      </w:r>
      <w:r>
        <w:t xml:space="preserve"> – Porcentagem de professores </w:t>
      </w:r>
      <w:r w:rsidR="00927B15" w:rsidRPr="00927B15">
        <w:t>dos anos finais do Ensino Fundamental que tem licenciatura na área em que atuam</w:t>
      </w:r>
      <w:bookmarkEnd w:id="118"/>
      <w:bookmarkEnd w:id="119"/>
    </w:p>
    <w:p w:rsidR="00927B15" w:rsidRPr="008F0E7A" w:rsidRDefault="009D2EAA" w:rsidP="00927B15">
      <w:pPr>
        <w:rPr>
          <w:color w:val="ED7D31" w:themeColor="accent2"/>
        </w:rPr>
      </w:pPr>
      <w:r>
        <w:rPr>
          <w:noProof/>
          <w:color w:val="ED7D31" w:themeColor="accent2"/>
          <w:lang w:eastAsia="pt-BR"/>
        </w:rPr>
        <w:drawing>
          <wp:inline distT="0" distB="0" distL="0" distR="0">
            <wp:extent cx="5760085" cy="806539"/>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806539"/>
                    </a:xfrm>
                    <a:prstGeom prst="rect">
                      <a:avLst/>
                    </a:prstGeom>
                    <a:noFill/>
                    <a:ln>
                      <a:noFill/>
                    </a:ln>
                  </pic:spPr>
                </pic:pic>
              </a:graphicData>
            </a:graphic>
          </wp:inline>
        </w:drawing>
      </w:r>
    </w:p>
    <w:p w:rsidR="00FA1305" w:rsidRDefault="00861B86" w:rsidP="00FA1305">
      <w:pPr>
        <w:pStyle w:val="FONTE"/>
      </w:pPr>
      <w:r w:rsidRPr="00C00E21">
        <w:t>Fonte: MEC/Inep/DEED/Censo Escolar / Todos Pela Educação</w:t>
      </w:r>
      <w:r w:rsidR="00FA1305">
        <w:t>/Elaboração</w:t>
      </w:r>
      <w:r w:rsidR="00FA1305" w:rsidRPr="00CD1083">
        <w:t xml:space="preserve">: </w:t>
      </w:r>
      <w:r w:rsidR="00FA1305">
        <w:t>DAPE/SEE-MG</w:t>
      </w:r>
    </w:p>
    <w:p w:rsidR="00861B86" w:rsidRPr="00C00E21" w:rsidRDefault="00861B86" w:rsidP="00861B86">
      <w:pPr>
        <w:pStyle w:val="FONTE"/>
      </w:pPr>
    </w:p>
    <w:p w:rsidR="00861B86" w:rsidRDefault="00861B86" w:rsidP="00861B86"/>
    <w:p w:rsidR="009D2EAA" w:rsidRDefault="00104577" w:rsidP="009D2EAA">
      <w:pPr>
        <w:rPr>
          <w:color w:val="000000"/>
          <w:szCs w:val="24"/>
        </w:rPr>
      </w:pPr>
      <w:r>
        <w:t xml:space="preserve">Além dessa situação do ensino fundamental, </w:t>
      </w:r>
      <w:r w:rsidR="009D2EAA">
        <w:rPr>
          <w:color w:val="000000"/>
        </w:rPr>
        <w:t xml:space="preserve">Estiva </w:t>
      </w:r>
      <w:proofErr w:type="gramStart"/>
      <w:r w:rsidR="009D2EAA">
        <w:rPr>
          <w:color w:val="000000"/>
        </w:rPr>
        <w:t>possui</w:t>
      </w:r>
      <w:proofErr w:type="gramEnd"/>
      <w:r w:rsidR="009D2EAA">
        <w:rPr>
          <w:color w:val="000000"/>
        </w:rPr>
        <w:t>, em 2013, 34 professores atuando no ensino médio, sendo que 82,4% possuem curso superior, sendo que 76,5% têm licenciatura e 64,7% a possui na área em que atuam.</w:t>
      </w:r>
    </w:p>
    <w:p w:rsidR="00104577" w:rsidRDefault="00104577" w:rsidP="00861B86"/>
    <w:p w:rsidR="00927B15" w:rsidRDefault="00927B15" w:rsidP="00872C0B">
      <w:pPr>
        <w:pStyle w:val="Legenda"/>
      </w:pPr>
      <w:bookmarkStart w:id="120" w:name="_Toc422387969"/>
      <w:r>
        <w:t xml:space="preserve">TABELA </w:t>
      </w:r>
      <w:r w:rsidR="004A7F58">
        <w:fldChar w:fldCharType="begin"/>
      </w:r>
      <w:r w:rsidR="004A7F58">
        <w:instrText xml:space="preserve"> SEQ TABELA \* ARABIC </w:instrText>
      </w:r>
      <w:r w:rsidR="004A7F58">
        <w:fldChar w:fldCharType="separate"/>
      </w:r>
      <w:r w:rsidR="00A0057C">
        <w:rPr>
          <w:noProof/>
        </w:rPr>
        <w:t>12</w:t>
      </w:r>
      <w:r w:rsidR="004A7F58">
        <w:rPr>
          <w:noProof/>
        </w:rPr>
        <w:fldChar w:fldCharType="end"/>
      </w:r>
      <w:r>
        <w:t xml:space="preserve">: </w:t>
      </w:r>
      <w:r w:rsidRPr="00927B15">
        <w:t>Porcentagem de professores do Ensino Médio que tem licenciatura na área em que atuam</w:t>
      </w:r>
      <w:bookmarkEnd w:id="120"/>
    </w:p>
    <w:p w:rsidR="00DC00B6" w:rsidRPr="008F0E7A" w:rsidRDefault="009D2EAA" w:rsidP="00DC00B6">
      <w:pPr>
        <w:rPr>
          <w:color w:val="ED7D31" w:themeColor="accent2"/>
        </w:rPr>
      </w:pPr>
      <w:r>
        <w:rPr>
          <w:noProof/>
          <w:color w:val="ED7D31" w:themeColor="accent2"/>
          <w:lang w:eastAsia="pt-BR"/>
        </w:rPr>
        <w:drawing>
          <wp:inline distT="0" distB="0" distL="0" distR="0">
            <wp:extent cx="5760085" cy="806539"/>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806539"/>
                    </a:xfrm>
                    <a:prstGeom prst="rect">
                      <a:avLst/>
                    </a:prstGeom>
                    <a:noFill/>
                    <a:ln>
                      <a:noFill/>
                    </a:ln>
                  </pic:spPr>
                </pic:pic>
              </a:graphicData>
            </a:graphic>
          </wp:inline>
        </w:drawing>
      </w:r>
    </w:p>
    <w:p w:rsidR="00FA1305" w:rsidRDefault="00DC00B6" w:rsidP="00FA1305">
      <w:pPr>
        <w:pStyle w:val="FONTE"/>
      </w:pPr>
      <w:r w:rsidRPr="00C00E21">
        <w:t>Fonte: MEC/Inep/DEED/Censo Escolar / Todos Pela Educação</w:t>
      </w:r>
      <w:r w:rsidR="00FA1305">
        <w:t>/Elaboração</w:t>
      </w:r>
      <w:r w:rsidR="00FA1305" w:rsidRPr="00CD1083">
        <w:t xml:space="preserve">: </w:t>
      </w:r>
      <w:r w:rsidR="00FA1305">
        <w:t>DAPE/SEE-MG</w:t>
      </w:r>
    </w:p>
    <w:p w:rsidR="00DC00B6" w:rsidRPr="00C00E21" w:rsidRDefault="00DC00B6" w:rsidP="00DC00B6">
      <w:pPr>
        <w:pStyle w:val="FONTE"/>
      </w:pPr>
    </w:p>
    <w:p w:rsidR="00DC00B6" w:rsidRPr="00927B15" w:rsidRDefault="00DC00B6" w:rsidP="00DC00B6"/>
    <w:p w:rsidR="00861B86" w:rsidRDefault="00861B86" w:rsidP="00861B86"/>
    <w:p w:rsidR="00861B86" w:rsidRDefault="00861B86" w:rsidP="006C2452">
      <w:pPr>
        <w:pStyle w:val="Ttulo4"/>
        <w:keepNext w:val="0"/>
        <w:keepLines w:val="0"/>
        <w:numPr>
          <w:ilvl w:val="3"/>
          <w:numId w:val="1"/>
        </w:numPr>
        <w:ind w:left="862" w:hanging="862"/>
      </w:pPr>
      <w:bookmarkStart w:id="121" w:name="_Toc414369076"/>
      <w:bookmarkStart w:id="122" w:name="_Toc422387915"/>
      <w:r w:rsidRPr="002D5901">
        <w:lastRenderedPageBreak/>
        <w:t>Formação Continuada e Pós-Graduação</w:t>
      </w:r>
      <w:bookmarkEnd w:id="121"/>
      <w:bookmarkEnd w:id="122"/>
    </w:p>
    <w:p w:rsidR="00861B86" w:rsidRPr="002D5901" w:rsidRDefault="00861B86" w:rsidP="00861B86">
      <w:pPr>
        <w:pStyle w:val="Ttulo4"/>
        <w:ind w:left="862"/>
      </w:pPr>
    </w:p>
    <w:p w:rsidR="009B00A9" w:rsidRDefault="009B00A9" w:rsidP="009B00A9">
      <w:r>
        <w:t>A elevação do padrão de escolaridade básica no Brasil depende, em grande medida, dos investimentos que o poder público e a sociedade façam no tocante à valorização e ao aprimoramento da formação inicial e continuada dos profissionais da educação. As mudanças científico-tecnológicas requerem aperfeiçoamento permanente dos professores da educação básica no que tange ao conhecimento de sua área de atuação e aos avanços do campo educacional.</w:t>
      </w:r>
    </w:p>
    <w:p w:rsidR="009B00A9" w:rsidRDefault="009B00A9" w:rsidP="009B00A9"/>
    <w:p w:rsidR="009B00A9" w:rsidRDefault="009B00A9" w:rsidP="009B00A9">
      <w:r>
        <w:t>A formação continuada, no âmbito do ensino superior, além de se constituir em um direito dos professores da educação básica, apresenta-se como uma exigência para e do exercício profissional, como reitera a Nota Técnica ao PNE emitida pelo Ministério da Educação: “para que se tenha uma educação de qualidade e se atenda plenamente o direito à educação de cada estudante é importante que o profissional responsável pela promoção da aprendizagem tenha formação adequada” (p. 93).</w:t>
      </w:r>
    </w:p>
    <w:p w:rsidR="009B00A9" w:rsidRDefault="009B00A9" w:rsidP="009B00A9"/>
    <w:p w:rsidR="009B00A9" w:rsidRDefault="009B00A9" w:rsidP="009B00A9">
      <w:r>
        <w:t>Dados do Censo Escolar de 2013 mostram que ainda há um longo caminho a percorrer para garantir a todos os professores da educação básica uma formação compatível com a sua área específica de atuação profissional, bem como o aprofundamento dos estudos em nível de pós-graduação. No tocante à formação de nível superior, 69,8% do total de dois milhões de professores a possuem. Esse número é bem inferior, apenas 30,2%, quando se trata dos professores de educação básica que cursaram alguma pós-graduação.</w:t>
      </w:r>
    </w:p>
    <w:p w:rsidR="009B00A9" w:rsidRDefault="009B00A9" w:rsidP="009B00A9"/>
    <w:p w:rsidR="009B00A9" w:rsidRDefault="009B00A9" w:rsidP="009B00A9">
      <w:r>
        <w:t>Para alterar esse panorama, os entes federativos (União, estados, municípios e Distrito Federal) têm desenvolvido várias ações no âmbito da Educação. Contudo, a constatação da necessidade de concentrar esforços nessa direção levou a um intenso debate na CONAE 2010, o que concorreu para o estabelecimento da presente meta no PNE e a definição de várias estratégias para alcançá-la.</w:t>
      </w:r>
    </w:p>
    <w:p w:rsidR="009B00A9" w:rsidRDefault="009B00A9" w:rsidP="009B00A9"/>
    <w:p w:rsidR="009B00A9" w:rsidRDefault="009B00A9" w:rsidP="009B00A9">
      <w:r>
        <w:t xml:space="preserve">A concretização dessa meta está vinculada aos esforços articulados dos entes federativos para dimensionar a demanda por formação continuada e promover a respectiva oferta por parte das instituições públicas, consolidando assim um planejamento estratégico, em regime de colaboração. Impõe-se, dessa forma, a consolidação da política nacional de formação de </w:t>
      </w:r>
      <w:r>
        <w:lastRenderedPageBreak/>
        <w:t>professores da educação básica, com a definição de diretrizes nacionais, áreas prioritárias, instituições formadoras e processos de certificação das atividades formativas.</w:t>
      </w:r>
    </w:p>
    <w:p w:rsidR="009B00A9" w:rsidRDefault="009B00A9" w:rsidP="009B00A9"/>
    <w:p w:rsidR="009B00A9" w:rsidRDefault="009B00A9" w:rsidP="009B00A9">
      <w:r>
        <w:t xml:space="preserve">Em relação à Meta 16, foram definidas algumas estratégias no PNE: realizar, em regime de colaboração, o planejamento estratégico para dimensionamento da demanda por formação continuada e fomentar a respectiva oferta por parte das instituições públicas de educação superior, de forma orgânica e articulada às políticas de formação dos Estados, do Distrito Federal e dos Municípios (Estratégia 16.1); consolidar política nacional de formação de professores da </w:t>
      </w:r>
      <w:proofErr w:type="gramStart"/>
      <w:r>
        <w:t>educação</w:t>
      </w:r>
      <w:proofErr w:type="gramEnd"/>
    </w:p>
    <w:p w:rsidR="009B00A9" w:rsidRDefault="009B00A9" w:rsidP="009B00A9"/>
    <w:p w:rsidR="009B00A9" w:rsidRDefault="009B00A9" w:rsidP="009B00A9">
      <w:proofErr w:type="gramStart"/>
      <w:r>
        <w:t>básica</w:t>
      </w:r>
      <w:proofErr w:type="gramEnd"/>
      <w:r>
        <w:t>, definindo diretrizes nacionais, áreas prioritárias, instituições formadoras e processos de certificação das atividades formativas (Estratégia 16.2); ampliar a oferta de bolsas de estudo para pós--graduação dos professores e demais profissionais da educação básica (Estratégia 16.5); e fortalecer a formação dos professores das escolas públicas de educação básica, por meio da implementação das ações do Plano Nacional do Livro e Leitura e da instituição de programa nacional de disponibilização de recursos para acesso a bens culturais pelo magistério público (Estratégia 16.6).</w:t>
      </w:r>
    </w:p>
    <w:p w:rsidR="009B00A9" w:rsidRDefault="009B00A9" w:rsidP="009B00A9"/>
    <w:p w:rsidR="009B00A9" w:rsidRDefault="009B00A9" w:rsidP="009B00A9">
      <w:r>
        <w:t>Para o cumprimento dessa meta, os estados e municípios deverão estar atentos aos indicadores de cada novo Censo Escolar do INEP, que mostram a porcentagem dos professores da educação básica que cursaram algum tipo de pós-graduação nos últimos anos.</w:t>
      </w:r>
    </w:p>
    <w:p w:rsidR="009B00A9" w:rsidRDefault="009B00A9" w:rsidP="009B00A9"/>
    <w:p w:rsidR="009B00A9" w:rsidRDefault="009B00A9" w:rsidP="009B00A9">
      <w:r>
        <w:t xml:space="preserve">É fundamental, para atingir essa meta, </w:t>
      </w:r>
      <w:proofErr w:type="gramStart"/>
      <w:r>
        <w:t>implementar</w:t>
      </w:r>
      <w:proofErr w:type="gramEnd"/>
      <w:r>
        <w:t xml:space="preserve"> ações articuladas entre os sistemas de ensino e os programas de pós-graduação das universidades públicas, bem como assegurar a implantação de planos de carreira e remuneração para os professores da educação básica, de modo a garantir condições para a realização satisfatória dessa formação, objetivando alcançar a cobertura de 50% dos professores da educação básica com mestrado ou doutorado. Além disso, a CAPES, o CNPq e as agências de fomento poderão fomentar tal formação pós-graduada.</w:t>
      </w:r>
    </w:p>
    <w:p w:rsidR="009B00A9" w:rsidRDefault="009B00A9" w:rsidP="009B00A9"/>
    <w:p w:rsidR="00861B86" w:rsidRDefault="00861B86" w:rsidP="00861B86">
      <w:r>
        <w:t>Em relação a esse tema, o PNE previu, em sua meta 16: “</w:t>
      </w:r>
      <w:r w:rsidRPr="00CA4EA0">
        <w:t xml:space="preserve">Formar, em nível de pós-graduação, 50% dos professores da Educação Básica, até o último ano de vigência deste PNE, e garantir a </w:t>
      </w:r>
      <w:proofErr w:type="gramStart"/>
      <w:r w:rsidRPr="00CA4EA0">
        <w:t>todos(</w:t>
      </w:r>
      <w:proofErr w:type="gramEnd"/>
      <w:r w:rsidRPr="00CA4EA0">
        <w:t xml:space="preserve">as) os(as) profissionais da Educação Básica formação continuada em sua área de </w:t>
      </w:r>
      <w:r w:rsidRPr="00CA4EA0">
        <w:lastRenderedPageBreak/>
        <w:t>atuação, considerando as necessidades, demandas e contextualizações dos sistemas de ensino.</w:t>
      </w:r>
      <w:r>
        <w:t>”</w:t>
      </w:r>
    </w:p>
    <w:p w:rsidR="00861B86" w:rsidRDefault="00861B86" w:rsidP="00861B86"/>
    <w:p w:rsidR="009D2EAA" w:rsidRDefault="00861B86" w:rsidP="009D2EAA">
      <w:pPr>
        <w:rPr>
          <w:szCs w:val="24"/>
        </w:rPr>
      </w:pPr>
      <w:r>
        <w:t>Conforme os</w:t>
      </w:r>
      <w:r w:rsidR="00104577">
        <w:t xml:space="preserve"> dados e informações disponíveis,</w:t>
      </w:r>
      <w:r w:rsidR="0014590D">
        <w:t xml:space="preserve"> analisou-se o percentual de professores da educação básica com </w:t>
      </w:r>
      <w:proofErr w:type="spellStart"/>
      <w:proofErr w:type="gramStart"/>
      <w:r w:rsidR="0014590D">
        <w:t>pós-graduação.</w:t>
      </w:r>
      <w:proofErr w:type="gramEnd"/>
      <w:r w:rsidR="009D2EAA">
        <w:t>Estiva</w:t>
      </w:r>
      <w:proofErr w:type="spellEnd"/>
      <w:r w:rsidR="009D2EAA">
        <w:t>, no que diz respeito a esse indicador, encontra-se com 26,9% dos professores da educação básica com pós-graduação lato sensu ou stricto sensu. Esse percentual é, em termos relativos, -14,09% menor do que o de Minas Gerais. Se comparado ao Brasil, também em termos relativos, o município atingiu um valor -10,96% inferior.</w:t>
      </w:r>
    </w:p>
    <w:p w:rsidR="00861B86" w:rsidRDefault="00861B86" w:rsidP="00861B86"/>
    <w:p w:rsidR="00861B86" w:rsidRDefault="00861B86" w:rsidP="00872C0B">
      <w:pPr>
        <w:pStyle w:val="Legenda"/>
      </w:pPr>
      <w:bookmarkStart w:id="123" w:name="_Toc414369111"/>
      <w:bookmarkStart w:id="124" w:name="_Toc422387954"/>
      <w:r>
        <w:t xml:space="preserve">GRÁFICO </w:t>
      </w:r>
      <w:r w:rsidR="004A7F58">
        <w:fldChar w:fldCharType="begin"/>
      </w:r>
      <w:r w:rsidR="004A7F58">
        <w:instrText xml:space="preserve"> SEQ GRÁFICO \* ARABIC </w:instrText>
      </w:r>
      <w:r w:rsidR="004A7F58">
        <w:fldChar w:fldCharType="separate"/>
      </w:r>
      <w:r w:rsidR="00A0057C">
        <w:rPr>
          <w:noProof/>
        </w:rPr>
        <w:t>34</w:t>
      </w:r>
      <w:r w:rsidR="004A7F58">
        <w:rPr>
          <w:noProof/>
        </w:rPr>
        <w:fldChar w:fldCharType="end"/>
      </w:r>
      <w:r>
        <w:t xml:space="preserve"> – </w:t>
      </w:r>
      <w:proofErr w:type="gramStart"/>
      <w:r>
        <w:t>Percentual de professores da educação básica com pós-graduação</w:t>
      </w:r>
      <w:proofErr w:type="gramEnd"/>
      <w:r>
        <w:t xml:space="preserve"> lato sensu ou stricto sensu</w:t>
      </w:r>
      <w:bookmarkEnd w:id="123"/>
      <w:bookmarkEnd w:id="124"/>
    </w:p>
    <w:p w:rsidR="00DA1EDC" w:rsidRPr="001B07E6" w:rsidRDefault="009D2EAA" w:rsidP="00DA1EDC">
      <w:pPr>
        <w:rPr>
          <w:color w:val="ED7D31" w:themeColor="accent2"/>
        </w:rPr>
      </w:pPr>
      <w:r>
        <w:rPr>
          <w:noProof/>
          <w:color w:val="ED7D31" w:themeColor="accent2"/>
          <w:lang w:eastAsia="pt-BR"/>
        </w:rPr>
        <w:drawing>
          <wp:inline distT="0" distB="0" distL="0" distR="0">
            <wp:extent cx="5760085" cy="1613203"/>
            <wp:effectExtent l="0" t="0" r="0" b="635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1613203"/>
                    </a:xfrm>
                    <a:prstGeom prst="rect">
                      <a:avLst/>
                    </a:prstGeom>
                    <a:noFill/>
                    <a:ln>
                      <a:noFill/>
                    </a:ln>
                  </pic:spPr>
                </pic:pic>
              </a:graphicData>
            </a:graphic>
          </wp:inline>
        </w:drawing>
      </w:r>
    </w:p>
    <w:p w:rsidR="001C0E1C" w:rsidRDefault="00861B86" w:rsidP="001C0E1C">
      <w:pPr>
        <w:pStyle w:val="FONTE"/>
      </w:pPr>
      <w:r>
        <w:t>Fonte: INEP/Censo Escolar da Educação Básica – 2013</w:t>
      </w:r>
      <w:r w:rsidR="001C0E1C">
        <w:t>/Elaboração</w:t>
      </w:r>
      <w:r w:rsidR="001C0E1C" w:rsidRPr="00CD1083">
        <w:t xml:space="preserve">: </w:t>
      </w:r>
      <w:r w:rsidR="001C0E1C">
        <w:t>DAPE/SEE-MG</w:t>
      </w:r>
    </w:p>
    <w:p w:rsidR="00861B86" w:rsidRDefault="00861B86" w:rsidP="00861B86"/>
    <w:p w:rsidR="009D2EAA" w:rsidRDefault="0014590D" w:rsidP="009D2EAA">
      <w:pPr>
        <w:rPr>
          <w:color w:val="000000"/>
          <w:szCs w:val="24"/>
        </w:rPr>
      </w:pPr>
      <w:r>
        <w:t xml:space="preserve">Como informação complementar, analisou-se o tipo de pós-graduação. Nesse sentido, </w:t>
      </w:r>
      <w:r w:rsidR="009D2EAA">
        <w:rPr>
          <w:color w:val="000000"/>
        </w:rPr>
        <w:t xml:space="preserve">Estiva elevou o número de professores com </w:t>
      </w:r>
      <w:proofErr w:type="gramStart"/>
      <w:r w:rsidR="009D2EAA">
        <w:rPr>
          <w:color w:val="000000"/>
        </w:rPr>
        <w:t>pós graduação</w:t>
      </w:r>
      <w:proofErr w:type="gramEnd"/>
      <w:r w:rsidR="009D2EAA">
        <w:rPr>
          <w:color w:val="000000"/>
        </w:rPr>
        <w:t xml:space="preserve"> de 2007 a 2013 em 28,00% passando de 25, em 2007, para 32, em 2013. É válido ressaltar, também, que, atualmente, 26,7% possuem especialização, sendo que 0,9% têm mestrado e 0,0% doutorado.</w:t>
      </w:r>
    </w:p>
    <w:p w:rsidR="00861B86" w:rsidRDefault="00861B86" w:rsidP="00861B86"/>
    <w:p w:rsidR="00861B86" w:rsidRDefault="00861B86" w:rsidP="00872C0B">
      <w:pPr>
        <w:pStyle w:val="Legenda"/>
      </w:pPr>
      <w:bookmarkStart w:id="125" w:name="_Toc414369128"/>
      <w:bookmarkStart w:id="126" w:name="_Toc422387970"/>
      <w:r>
        <w:t xml:space="preserve">TABELA </w:t>
      </w:r>
      <w:r w:rsidR="004A7F58">
        <w:fldChar w:fldCharType="begin"/>
      </w:r>
      <w:r w:rsidR="004A7F58">
        <w:instrText xml:space="preserve"> SEQ TABELA \* ARABIC </w:instrText>
      </w:r>
      <w:r w:rsidR="004A7F58">
        <w:fldChar w:fldCharType="separate"/>
      </w:r>
      <w:r w:rsidR="00A0057C">
        <w:rPr>
          <w:noProof/>
        </w:rPr>
        <w:t>13</w:t>
      </w:r>
      <w:r w:rsidR="004A7F58">
        <w:rPr>
          <w:noProof/>
        </w:rPr>
        <w:fldChar w:fldCharType="end"/>
      </w:r>
      <w:r>
        <w:t xml:space="preserve"> – Porcentagem de professores da educação básica com </w:t>
      </w:r>
      <w:proofErr w:type="gramStart"/>
      <w:r>
        <w:t>pós graduação</w:t>
      </w:r>
      <w:proofErr w:type="gramEnd"/>
      <w:r>
        <w:t xml:space="preserve"> por tipo de </w:t>
      </w:r>
      <w:r w:rsidR="00AE756B">
        <w:t>pós-</w:t>
      </w:r>
      <w:r>
        <w:t>graduação</w:t>
      </w:r>
      <w:bookmarkEnd w:id="125"/>
      <w:bookmarkEnd w:id="126"/>
    </w:p>
    <w:p w:rsidR="00DC00B6" w:rsidRPr="008F0E7A" w:rsidRDefault="009D2EAA" w:rsidP="00DC00B6">
      <w:pPr>
        <w:rPr>
          <w:color w:val="ED7D31" w:themeColor="accent2"/>
        </w:rPr>
      </w:pPr>
      <w:r>
        <w:rPr>
          <w:noProof/>
          <w:color w:val="ED7D31" w:themeColor="accent2"/>
          <w:lang w:eastAsia="pt-BR"/>
        </w:rPr>
        <w:drawing>
          <wp:inline distT="0" distB="0" distL="0" distR="0">
            <wp:extent cx="5760085" cy="1518650"/>
            <wp:effectExtent l="0" t="0" r="0" b="571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1518650"/>
                    </a:xfrm>
                    <a:prstGeom prst="rect">
                      <a:avLst/>
                    </a:prstGeom>
                    <a:noFill/>
                    <a:ln>
                      <a:noFill/>
                    </a:ln>
                  </pic:spPr>
                </pic:pic>
              </a:graphicData>
            </a:graphic>
          </wp:inline>
        </w:drawing>
      </w:r>
    </w:p>
    <w:p w:rsidR="001C0E1C" w:rsidRDefault="00861B86" w:rsidP="001C0E1C">
      <w:pPr>
        <w:pStyle w:val="FONTE"/>
      </w:pPr>
      <w:r w:rsidRPr="00C00E21">
        <w:lastRenderedPageBreak/>
        <w:t>Fonte: MEC/Inep/DEED/Censo Escolar / Todos Pela Educação</w:t>
      </w:r>
      <w:r w:rsidR="001C0E1C">
        <w:t>/Elaboração</w:t>
      </w:r>
      <w:r w:rsidR="001C0E1C" w:rsidRPr="00CD1083">
        <w:t xml:space="preserve">: </w:t>
      </w:r>
      <w:r w:rsidR="001C0E1C">
        <w:t>DAPE/SEE-MG</w:t>
      </w:r>
    </w:p>
    <w:p w:rsidR="00861B86" w:rsidRPr="00C00E21" w:rsidRDefault="00861B86" w:rsidP="00861B86">
      <w:pPr>
        <w:pStyle w:val="FONTE"/>
      </w:pPr>
    </w:p>
    <w:p w:rsidR="00861B86" w:rsidRDefault="00861B86" w:rsidP="00861B86"/>
    <w:p w:rsidR="00FF4DAE" w:rsidRDefault="00FF4DAE" w:rsidP="00861B86"/>
    <w:p w:rsidR="00FF4DAE" w:rsidRPr="00227ECA" w:rsidRDefault="00FF4DAE" w:rsidP="00861B86"/>
    <w:p w:rsidR="00861B86" w:rsidRDefault="00861B86" w:rsidP="006C2452">
      <w:pPr>
        <w:pStyle w:val="Ttulo4"/>
        <w:keepNext w:val="0"/>
        <w:keepLines w:val="0"/>
        <w:numPr>
          <w:ilvl w:val="3"/>
          <w:numId w:val="1"/>
        </w:numPr>
        <w:ind w:left="862" w:hanging="862"/>
      </w:pPr>
      <w:bookmarkStart w:id="127" w:name="_Toc414369077"/>
      <w:bookmarkStart w:id="128" w:name="_Toc422387916"/>
      <w:r w:rsidRPr="002D5901">
        <w:t>Remuneração do Magistério</w:t>
      </w:r>
      <w:bookmarkEnd w:id="127"/>
      <w:bookmarkEnd w:id="128"/>
    </w:p>
    <w:p w:rsidR="00861B86" w:rsidRPr="002D5901" w:rsidRDefault="00861B86" w:rsidP="00861B86">
      <w:pPr>
        <w:pStyle w:val="Ttulo4"/>
        <w:ind w:left="862"/>
      </w:pPr>
    </w:p>
    <w:p w:rsidR="009B00A9" w:rsidRDefault="009B00A9" w:rsidP="009B00A9">
      <w:r>
        <w:t>Nas duas últimas décadas, em função do esforço federativo para a implantação de programas e ações voltados à melhoria da qualidade da educação, observam-se avanços com relação ao acesso, permanência e melhoria da aprendizagem dos estudantes, bem como a formação, valorização e o desenvolvimento dos profissionais do magistério. Entretanto, apesar dos avanços nacionais, há muito ainda a ser feito com relação à valorização profissional na educação brasileira.</w:t>
      </w:r>
    </w:p>
    <w:p w:rsidR="009B00A9" w:rsidRDefault="009B00A9" w:rsidP="009B00A9"/>
    <w:p w:rsidR="009B00A9" w:rsidRDefault="009B00A9" w:rsidP="009B00A9">
      <w:r>
        <w:t>A melhoria da educação e, consequentemente, dos índices educacionais e das taxas de escolarização da população e o desenvolvimento social e econômico do País estão relacionados, entre outros, à valorização dos profissionais do magistério das redes públicas da educação básica. As pesquisas mostram que professores com formação adequada, com condições dignas de trabalho e que se sentem valorizados contribuem para uma aprendizagem mais significativa dos estudantes, resultando em maior qualidade da educação. A organização e a gestão dos sistemas de ensino e das escolas também são fatores fundamentais nesse aspecto.</w:t>
      </w:r>
    </w:p>
    <w:p w:rsidR="009B00A9" w:rsidRDefault="009B00A9" w:rsidP="009B00A9"/>
    <w:p w:rsidR="009B00A9" w:rsidRDefault="009B00A9" w:rsidP="009B00A9">
      <w:r>
        <w:t>No caso específico dessa meta, a valorização dos profissionais do magistério é tomada pelo aspecto da sua remuneração média. Hoje, a diferença entre o salário médio dos profissionais do magistério com escolaridade de nível médio comparado com o de outros profissionais com igual nível de escolaridade é 9% superior. Já entre os profissionais do magistério com escolaridade superior ou mais e os demais profissionais com a mesma escolaridade existe uma defasagem de 57%. Portanto, para essa meta de equiparação salarial do rendimento médio, até o fim do sexto ano de vigência do PNE, é necessário que o valor do salário médio desses profissionais cresça de modo mais acelerado.</w:t>
      </w:r>
    </w:p>
    <w:p w:rsidR="009B00A9" w:rsidRDefault="009B00A9" w:rsidP="009B00A9"/>
    <w:p w:rsidR="009B00A9" w:rsidRDefault="009B00A9" w:rsidP="009B00A9">
      <w:r>
        <w:t xml:space="preserve">A defasagem na remuneração dos profissionais da educação tem sido indicada como um dos resultados de um passado de não valorização desses profissionais, além de ser apontada como </w:t>
      </w:r>
      <w:r>
        <w:lastRenderedPageBreak/>
        <w:t>um dos principais motivos do declínio do número de universitários em cursos de formação de professores. A queda do número de pessoas interessadas pela formação para o magistério na educação básica, assim como sua evasão, põe em risco a meta de universalização e ampliação da obrigatoriedade da educação básica, além de ser contrária às necessidades de educação da população brasileira.</w:t>
      </w:r>
    </w:p>
    <w:p w:rsidR="009B00A9" w:rsidRDefault="009B00A9" w:rsidP="009B00A9"/>
    <w:p w:rsidR="009B00A9" w:rsidRDefault="009B00A9" w:rsidP="009B00A9">
      <w:r>
        <w:t>Nesse sentido, as aprovações do FUNDEF (EC nº 14/1996) e posteriormente do FUNDEB (EC nº 53/2006) expressaram um importante compromisso da nação brasileira com a política de valorização dos profissionais do magistério ao destinar, pelo menos, 60% dos recursos do fundo para o pagamento desses profissionais em efetivo exercício. E, como o valor do fundo é reajustado anualmente em função dos recursos que o compõem, a remuneração também o seria.</w:t>
      </w:r>
    </w:p>
    <w:p w:rsidR="009B00A9" w:rsidRDefault="009B00A9" w:rsidP="009B00A9"/>
    <w:p w:rsidR="009B00A9" w:rsidRDefault="009B00A9" w:rsidP="009B00A9">
      <w:r>
        <w:t>A Lei nº 11.738/2008, que aprovou o Piso Salarial Profissional Nacional para os Profissionais do Magistério Público da Educação Básica (PSPN), constituiu-se em um dos maiores avanços para a valorização profissional. Além de determinar que União, estados, Distrito Federal e municípios não podem fixar o vencimento inicial das carreiras do magistério público da educação básica para a jornada de no máximo 40 horas semanais com valor abaixo do PSPN, a lei também determinou, no art. 2º, § 4º, que, na composição da jornada de trabalho, deverá ser observado o limite máximo de 2/3 da carga horária para o desempenho das atividades de interação com alunos. Desse modo, no mínimo 1/3 da jornada de trabalho deve ser destinado às atividades extraclasse.</w:t>
      </w:r>
    </w:p>
    <w:p w:rsidR="009B00A9" w:rsidRDefault="009B00A9" w:rsidP="009B00A9"/>
    <w:p w:rsidR="009B00A9" w:rsidRDefault="009B00A9" w:rsidP="009B00A9">
      <w:r>
        <w:t xml:space="preserve">Essa norma também estabeleceu mecanismo para a correção salarial, atrelando-a </w:t>
      </w:r>
      <w:proofErr w:type="gramStart"/>
      <w:r>
        <w:t>à</w:t>
      </w:r>
      <w:proofErr w:type="gramEnd"/>
      <w:r>
        <w:t xml:space="preserve"> variação ocorrida no valor anual mínimo por aluno definido nacionalmente no FUNDEB, elevando anualmente o valor da remuneração mínima do professor de nível médio em jornada de 40 horas semanais. Cabe lembrar que os questionamentos sobre o PSPN estão pacificados após julgamento da Ação Direta de Inconstitucionalidade (Adin nº 4.167), pelo Supremo Tribunal Federal (STF).</w:t>
      </w:r>
    </w:p>
    <w:p w:rsidR="009B00A9" w:rsidRDefault="009B00A9" w:rsidP="009B00A9"/>
    <w:p w:rsidR="009B00A9" w:rsidRDefault="009B00A9" w:rsidP="009B00A9">
      <w:r>
        <w:t xml:space="preserve">Apesar de não resolver por si as décadas de problemas relacionados à valorização dos profissionais do magistério, a implantação dessa lei concorre no sentido de tornar a carreira do magistério mais atraente do ponto de vista salarial e, de certo modo, mais atraente pelas </w:t>
      </w:r>
      <w:r>
        <w:lastRenderedPageBreak/>
        <w:t>condições de trabalho e de realização profissional. Também o estabelecimento de um piso salarial passou a estabelecer um mínimo a ser implantado pelos entes federativos no sentido da valorização profissional, bem como na melhoria da qualidade de educação.</w:t>
      </w:r>
    </w:p>
    <w:p w:rsidR="009B00A9" w:rsidRDefault="009B00A9" w:rsidP="009B00A9"/>
    <w:p w:rsidR="009B00A9" w:rsidRDefault="009B00A9" w:rsidP="009B00A9">
      <w:r>
        <w:t xml:space="preserve">Tendo em vista os desafios para a valorização dos profissionais do magistério da educação básica, por meio da equiparação do rendimento médio com os demais profissionais com o mesmo nível de formação, o PNE traz, entre suas estratégias: constituir, por iniciativa do Ministério da Educação, até o fim do primeiro ano de vigência deste PNE, fórum permanente, com representação da União, dos Estados, do Distrito Federal, dos Municípios e dos trabalhadores da educação, para acompanhamento da atualização progressiva do valor do piso salarial nacional para os profissionais do magistério público da educação básica (Estratégia 17.1); constituir, como tarefa do fórum permanente, o acompanhamento da evolução salarial, por meio de indicadores da Pesquisa Nacional por Amostra de Domicílios (PNAD), periodicamente divulgados pela Fundação Instituto Brasileiro de Geografia e Estatística – IBGE (Estratégia 17.2); </w:t>
      </w:r>
      <w:proofErr w:type="gramStart"/>
      <w:r>
        <w:t>implementar</w:t>
      </w:r>
      <w:proofErr w:type="gramEnd"/>
      <w:r>
        <w:t>, no âmbito da União, dos Estados, do Distrito Federal e dos Municípios, planos de carreira para os profissionais do magistério das redes públicas de educação básica, observados os critérios estabelecidos na Lei nº 11.738, de 16 de julho de 2008, com implantação gradual do cumprimento da jornada de trabalho em um único estabelecimento escolar (Estratégia 17.3); e ampliar a assistência financeira específica da União aos entes federados, para implementação de políticas de valorização dos profissionais do magistério, em particular o piso salarial nacional profissional (Estratégia 17.4).</w:t>
      </w:r>
    </w:p>
    <w:p w:rsidR="009B00A9" w:rsidRDefault="009B00A9" w:rsidP="009B00A9"/>
    <w:p w:rsidR="00861B86" w:rsidRDefault="00861B86" w:rsidP="00861B86">
      <w:r>
        <w:t>Em relação a esse tema, o PNE previu, em sua meta 17: “</w:t>
      </w:r>
      <w:r w:rsidRPr="00F62FD8">
        <w:t xml:space="preserve">Valorizar </w:t>
      </w:r>
      <w:proofErr w:type="gramStart"/>
      <w:r w:rsidRPr="00F62FD8">
        <w:t>os(</w:t>
      </w:r>
      <w:proofErr w:type="gramEnd"/>
      <w:r w:rsidRPr="00F62FD8">
        <w:t>as) profissionais do magistério das redes públicas da Educação Básica, de forma a equiparar seu rendimento médio ao dos(as) demais profissionais com escolaridade equivalente, até o final do sexto ano de vigência deste PNE.</w:t>
      </w:r>
      <w:r>
        <w:t>”</w:t>
      </w:r>
    </w:p>
    <w:p w:rsidR="00861B86" w:rsidRDefault="00861B86" w:rsidP="00861B86">
      <w:r>
        <w:t>Conforme os dados e informações disponíveis, o diagnóstico levantado é o seguinte:</w:t>
      </w:r>
    </w:p>
    <w:p w:rsidR="009D3C9A" w:rsidRDefault="001257DE" w:rsidP="00861B86">
      <w:pPr>
        <w:rPr>
          <w:color w:val="000000" w:themeColor="text1"/>
        </w:rPr>
      </w:pPr>
      <w:r>
        <w:rPr>
          <w:color w:val="000000" w:themeColor="text1"/>
        </w:rPr>
        <w:t xml:space="preserve">Dispõe sobre revisão geral </w:t>
      </w:r>
      <w:proofErr w:type="gramStart"/>
      <w:r>
        <w:rPr>
          <w:color w:val="000000" w:themeColor="text1"/>
        </w:rPr>
        <w:t>anual salarial dos servidores públicos efetivos, contratados</w:t>
      </w:r>
      <w:proofErr w:type="gramEnd"/>
      <w:r>
        <w:rPr>
          <w:color w:val="000000" w:themeColor="text1"/>
        </w:rPr>
        <w:t xml:space="preserve"> por tempo determinado, comissionados e agentes políticos do Poder Executivo do Município de Estiva, Estado de Minas Gerais, e dá outras providências. </w:t>
      </w:r>
    </w:p>
    <w:p w:rsidR="001257DE" w:rsidRDefault="001257DE" w:rsidP="00861B86">
      <w:pPr>
        <w:rPr>
          <w:color w:val="000000" w:themeColor="text1"/>
        </w:rPr>
      </w:pPr>
    </w:p>
    <w:p w:rsidR="001257DE" w:rsidRDefault="001257DE" w:rsidP="00861B86">
      <w:pPr>
        <w:rPr>
          <w:color w:val="000000" w:themeColor="text1"/>
        </w:rPr>
      </w:pPr>
      <w:proofErr w:type="gramStart"/>
      <w:r>
        <w:rPr>
          <w:color w:val="000000" w:themeColor="text1"/>
        </w:rPr>
        <w:t>À</w:t>
      </w:r>
      <w:proofErr w:type="gramEnd"/>
      <w:r>
        <w:rPr>
          <w:color w:val="000000" w:themeColor="text1"/>
        </w:rPr>
        <w:t xml:space="preserve"> partir de:</w:t>
      </w:r>
    </w:p>
    <w:p w:rsidR="001257DE" w:rsidRDefault="001257DE" w:rsidP="00861B86">
      <w:pPr>
        <w:rPr>
          <w:color w:val="000000" w:themeColor="text1"/>
        </w:rPr>
      </w:pPr>
      <w:r>
        <w:rPr>
          <w:color w:val="000000" w:themeColor="text1"/>
        </w:rPr>
        <w:t>23 de março de 2011</w:t>
      </w:r>
      <w:r w:rsidR="00587833">
        <w:rPr>
          <w:color w:val="000000" w:themeColor="text1"/>
        </w:rPr>
        <w:t>:</w:t>
      </w:r>
      <w:r>
        <w:rPr>
          <w:color w:val="000000" w:themeColor="text1"/>
        </w:rPr>
        <w:t xml:space="preserve"> reajuste </w:t>
      </w:r>
      <w:r w:rsidR="00587833">
        <w:rPr>
          <w:color w:val="000000" w:themeColor="text1"/>
        </w:rPr>
        <w:t>de</w:t>
      </w:r>
      <w:proofErr w:type="gramStart"/>
      <w:r w:rsidR="00587833">
        <w:rPr>
          <w:color w:val="000000" w:themeColor="text1"/>
        </w:rPr>
        <w:t xml:space="preserve"> </w:t>
      </w:r>
      <w:r>
        <w:rPr>
          <w:color w:val="000000" w:themeColor="text1"/>
        </w:rPr>
        <w:t xml:space="preserve"> </w:t>
      </w:r>
      <w:proofErr w:type="gramEnd"/>
      <w:r>
        <w:rPr>
          <w:color w:val="000000" w:themeColor="text1"/>
        </w:rPr>
        <w:t>07%  (de R$ 785,20  à R$ 840,16);</w:t>
      </w:r>
    </w:p>
    <w:p w:rsidR="001257DE" w:rsidRDefault="001257DE" w:rsidP="00861B86">
      <w:pPr>
        <w:rPr>
          <w:color w:val="000000" w:themeColor="text1"/>
        </w:rPr>
      </w:pPr>
      <w:r>
        <w:rPr>
          <w:color w:val="000000" w:themeColor="text1"/>
        </w:rPr>
        <w:lastRenderedPageBreak/>
        <w:t xml:space="preserve">Lei 1.304 </w:t>
      </w:r>
    </w:p>
    <w:p w:rsidR="003373D1" w:rsidRDefault="003373D1" w:rsidP="00861B86">
      <w:pPr>
        <w:rPr>
          <w:color w:val="000000" w:themeColor="text1"/>
        </w:rPr>
      </w:pPr>
      <w:r>
        <w:rPr>
          <w:color w:val="000000" w:themeColor="text1"/>
        </w:rPr>
        <w:t>05 de março de 2012</w:t>
      </w:r>
      <w:r w:rsidR="00587833">
        <w:rPr>
          <w:color w:val="000000" w:themeColor="text1"/>
        </w:rPr>
        <w:t>:</w:t>
      </w:r>
      <w:r>
        <w:rPr>
          <w:color w:val="000000" w:themeColor="text1"/>
        </w:rPr>
        <w:t xml:space="preserve"> reajuste </w:t>
      </w:r>
      <w:r w:rsidR="00587833">
        <w:rPr>
          <w:color w:val="000000" w:themeColor="text1"/>
        </w:rPr>
        <w:t xml:space="preserve">de </w:t>
      </w:r>
      <w:r>
        <w:rPr>
          <w:color w:val="000000" w:themeColor="text1"/>
        </w:rPr>
        <w:t>10% (de R$ 840,16 à R$ 924,18);</w:t>
      </w:r>
    </w:p>
    <w:p w:rsidR="003373D1" w:rsidRDefault="003373D1" w:rsidP="00861B86">
      <w:pPr>
        <w:rPr>
          <w:color w:val="000000" w:themeColor="text1"/>
        </w:rPr>
      </w:pPr>
      <w:r>
        <w:rPr>
          <w:color w:val="000000" w:themeColor="text1"/>
        </w:rPr>
        <w:t>01 de março de 2013</w:t>
      </w:r>
      <w:r w:rsidR="00587833">
        <w:rPr>
          <w:color w:val="000000" w:themeColor="text1"/>
        </w:rPr>
        <w:t>:</w:t>
      </w:r>
      <w:r>
        <w:rPr>
          <w:color w:val="000000" w:themeColor="text1"/>
        </w:rPr>
        <w:t xml:space="preserve"> reajuste</w:t>
      </w:r>
      <w:r w:rsidR="00587833">
        <w:rPr>
          <w:color w:val="000000" w:themeColor="text1"/>
        </w:rPr>
        <w:t xml:space="preserve"> de</w:t>
      </w:r>
      <w:r>
        <w:rPr>
          <w:color w:val="000000" w:themeColor="text1"/>
        </w:rPr>
        <w:t xml:space="preserve"> 07% (de 924,18 á 988,87);</w:t>
      </w:r>
    </w:p>
    <w:p w:rsidR="003373D1" w:rsidRDefault="003373D1" w:rsidP="00861B86">
      <w:pPr>
        <w:rPr>
          <w:color w:val="000000" w:themeColor="text1"/>
        </w:rPr>
      </w:pPr>
      <w:r>
        <w:rPr>
          <w:color w:val="000000" w:themeColor="text1"/>
        </w:rPr>
        <w:t>01 de março de 2014</w:t>
      </w:r>
      <w:r w:rsidR="00587833">
        <w:rPr>
          <w:color w:val="000000" w:themeColor="text1"/>
        </w:rPr>
        <w:t>:</w:t>
      </w:r>
      <w:r>
        <w:rPr>
          <w:color w:val="000000" w:themeColor="text1"/>
        </w:rPr>
        <w:t xml:space="preserve"> reajuste de</w:t>
      </w:r>
      <w:r w:rsidR="00587833">
        <w:rPr>
          <w:color w:val="000000" w:themeColor="text1"/>
        </w:rPr>
        <w:t xml:space="preserve"> </w:t>
      </w:r>
      <w:r>
        <w:rPr>
          <w:color w:val="000000" w:themeColor="text1"/>
        </w:rPr>
        <w:t>5,91%</w:t>
      </w:r>
      <w:proofErr w:type="gramStart"/>
      <w:r w:rsidR="009E4CAD">
        <w:rPr>
          <w:color w:val="000000" w:themeColor="text1"/>
        </w:rPr>
        <w:t xml:space="preserve"> </w:t>
      </w:r>
      <w:r>
        <w:rPr>
          <w:color w:val="000000" w:themeColor="text1"/>
        </w:rPr>
        <w:t xml:space="preserve"> </w:t>
      </w:r>
      <w:proofErr w:type="gramEnd"/>
      <w:r>
        <w:rPr>
          <w:color w:val="000000" w:themeColor="text1"/>
        </w:rPr>
        <w:t>(de R$ 988,87 à R$ 1047,31)</w:t>
      </w:r>
      <w:r w:rsidR="00052CA4">
        <w:rPr>
          <w:color w:val="000000" w:themeColor="text1"/>
        </w:rPr>
        <w:t>;</w:t>
      </w:r>
    </w:p>
    <w:p w:rsidR="009E4CAD" w:rsidRPr="001257DE" w:rsidRDefault="009E4CAD" w:rsidP="00861B86">
      <w:pPr>
        <w:rPr>
          <w:color w:val="000000" w:themeColor="text1"/>
          <w:u w:val="single"/>
        </w:rPr>
      </w:pPr>
      <w:r>
        <w:rPr>
          <w:color w:val="000000" w:themeColor="text1"/>
        </w:rPr>
        <w:t>01 de março de 2015</w:t>
      </w:r>
      <w:r w:rsidR="00587833">
        <w:rPr>
          <w:color w:val="000000" w:themeColor="text1"/>
        </w:rPr>
        <w:t>:</w:t>
      </w:r>
      <w:r>
        <w:rPr>
          <w:color w:val="000000" w:themeColor="text1"/>
        </w:rPr>
        <w:t xml:space="preserve"> reajuste</w:t>
      </w:r>
      <w:r w:rsidR="00587833">
        <w:rPr>
          <w:color w:val="000000" w:themeColor="text1"/>
        </w:rPr>
        <w:t xml:space="preserve"> </w:t>
      </w:r>
      <w:r>
        <w:rPr>
          <w:color w:val="000000" w:themeColor="text1"/>
        </w:rPr>
        <w:t>de 09% para todos os servidores com</w:t>
      </w:r>
      <w:r w:rsidR="00587833">
        <w:rPr>
          <w:color w:val="000000" w:themeColor="text1"/>
        </w:rPr>
        <w:t xml:space="preserve"> exceção da classe de professores, que obtiveram um reajuste maior devido ao fato de na mesma lei ter sido fixado o piso salarial nacional de R$ 1917,78 para 40 horas semanais. Proporcionalmente os atuais professores do município </w:t>
      </w:r>
      <w:proofErr w:type="gramStart"/>
      <w:r w:rsidR="00587833">
        <w:rPr>
          <w:color w:val="000000" w:themeColor="text1"/>
        </w:rPr>
        <w:t>recebem,</w:t>
      </w:r>
      <w:proofErr w:type="gramEnd"/>
      <w:r w:rsidR="00587833">
        <w:rPr>
          <w:color w:val="000000" w:themeColor="text1"/>
        </w:rPr>
        <w:t xml:space="preserve"> para 30 horas semanais o valor de R$ 1438,33.  </w:t>
      </w:r>
    </w:p>
    <w:p w:rsidR="001257DE" w:rsidRPr="001257DE" w:rsidRDefault="001257DE" w:rsidP="00861B86">
      <w:pPr>
        <w:rPr>
          <w:color w:val="000000" w:themeColor="text1"/>
        </w:rPr>
      </w:pPr>
    </w:p>
    <w:p w:rsidR="009D2EAA" w:rsidRDefault="00AD50F0" w:rsidP="009D2EAA">
      <w:pPr>
        <w:rPr>
          <w:color w:val="000000"/>
          <w:szCs w:val="24"/>
        </w:rPr>
      </w:pPr>
      <w:r>
        <w:t>No que diz respeito ao total de despesa com pessoal, cabe ressaltar que o município precisa respeitar os limites propostos pela Lei de Responsabilidade Fiscal. Conforme o inciso III do art. 19 dessa lei, o município não pode ultrapassar o limite máximo de 60%</w:t>
      </w:r>
      <w:r w:rsidRPr="00AD50F0">
        <w:t xml:space="preserve"> da receita corrente líquida </w:t>
      </w:r>
      <w:r>
        <w:t xml:space="preserve">em gastos com pessoal, sendo </w:t>
      </w:r>
      <w:proofErr w:type="gramStart"/>
      <w:r>
        <w:t>considerados, ainda, como limite de alerta o percentual de 54% e o prudencial de 57%</w:t>
      </w:r>
      <w:proofErr w:type="gramEnd"/>
      <w:r>
        <w:t xml:space="preserve">. </w:t>
      </w:r>
      <w:r w:rsidR="009D2EAA">
        <w:rPr>
          <w:color w:val="000000"/>
        </w:rPr>
        <w:t>Estiva, no que diz respeito a esse indicador nos últimos anos, encontra-se da seguinte forma: em 2010, ficou abaixo do limite de alerta com 53,89%; em 2011, ficou abaixo do limite de alerta com 47,69%; em 2012, ficou abaixo do limite de alerta com 52,51%; por fim, em 2013, ficou abaixo do limite de alerta com 51,47%.</w:t>
      </w:r>
    </w:p>
    <w:p w:rsidR="00AD50F0" w:rsidRDefault="00AD50F0" w:rsidP="00861B86"/>
    <w:p w:rsidR="00861B86" w:rsidRPr="00B32E66" w:rsidRDefault="00B05BE3" w:rsidP="00B05BE3">
      <w:pPr>
        <w:pStyle w:val="Legenda"/>
      </w:pPr>
      <w:bookmarkStart w:id="129" w:name="_Toc414369113"/>
      <w:bookmarkStart w:id="130" w:name="_Toc422387955"/>
      <w:r>
        <w:t xml:space="preserve">GRÁFICO </w:t>
      </w:r>
      <w:r w:rsidR="004A7F58">
        <w:fldChar w:fldCharType="begin"/>
      </w:r>
      <w:r w:rsidR="004A7F58">
        <w:instrText xml:space="preserve"> SEQ GRÁFICO \* ARABIC </w:instrText>
      </w:r>
      <w:r w:rsidR="004A7F58">
        <w:fldChar w:fldCharType="separate"/>
      </w:r>
      <w:r w:rsidR="00A0057C">
        <w:rPr>
          <w:noProof/>
        </w:rPr>
        <w:t>35</w:t>
      </w:r>
      <w:r w:rsidR="004A7F58">
        <w:rPr>
          <w:noProof/>
        </w:rPr>
        <w:fldChar w:fldCharType="end"/>
      </w:r>
      <w:r w:rsidR="00861B86" w:rsidRPr="00B32E66">
        <w:t xml:space="preserve"> -Despesas com Pessoal - Poder Executivo e Legislativo</w:t>
      </w:r>
      <w:bookmarkEnd w:id="129"/>
      <w:bookmarkEnd w:id="130"/>
    </w:p>
    <w:p w:rsidR="00DA1EDC" w:rsidRPr="001B07E6" w:rsidRDefault="009D2EAA" w:rsidP="00DA1EDC">
      <w:pPr>
        <w:rPr>
          <w:color w:val="ED7D31" w:themeColor="accent2"/>
        </w:rPr>
      </w:pPr>
      <w:r>
        <w:rPr>
          <w:noProof/>
          <w:lang w:eastAsia="pt-BR"/>
        </w:rPr>
        <w:drawing>
          <wp:inline distT="0" distB="0" distL="0" distR="0">
            <wp:extent cx="5612130" cy="3467100"/>
            <wp:effectExtent l="0" t="0" r="762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612130" cy="3467100"/>
                    </a:xfrm>
                    <a:prstGeom prst="rect">
                      <a:avLst/>
                    </a:prstGeom>
                  </pic:spPr>
                </pic:pic>
              </a:graphicData>
            </a:graphic>
          </wp:inline>
        </w:drawing>
      </w:r>
    </w:p>
    <w:p w:rsidR="00861B86" w:rsidRDefault="00861B86" w:rsidP="009B00A9">
      <w:pPr>
        <w:pStyle w:val="FONTE"/>
      </w:pPr>
      <w:r w:rsidRPr="0041441A">
        <w:lastRenderedPageBreak/>
        <w:t xml:space="preserve">Fonte: </w:t>
      </w:r>
      <w:r w:rsidR="00952B08">
        <w:t>TCE-</w:t>
      </w:r>
      <w:r w:rsidR="009B00A9">
        <w:t>MG</w:t>
      </w:r>
      <w:r w:rsidR="00952B08">
        <w:t>/Elaboração</w:t>
      </w:r>
      <w:r w:rsidR="00952B08" w:rsidRPr="00CD1083">
        <w:t xml:space="preserve">: </w:t>
      </w:r>
      <w:r w:rsidR="00952B08">
        <w:t>DAPE/SEE-MG</w:t>
      </w:r>
    </w:p>
    <w:p w:rsidR="00861B86" w:rsidRDefault="00861B86" w:rsidP="00861B86"/>
    <w:p w:rsidR="00861B86" w:rsidRDefault="00861B86" w:rsidP="006C2452">
      <w:pPr>
        <w:pStyle w:val="Ttulo4"/>
        <w:keepNext w:val="0"/>
        <w:keepLines w:val="0"/>
        <w:numPr>
          <w:ilvl w:val="3"/>
          <w:numId w:val="1"/>
        </w:numPr>
        <w:ind w:left="862" w:hanging="862"/>
      </w:pPr>
      <w:bookmarkStart w:id="131" w:name="_Toc414369078"/>
      <w:bookmarkStart w:id="132" w:name="_Toc422387917"/>
      <w:r w:rsidRPr="002D5901">
        <w:t>Plano de Carreira</w:t>
      </w:r>
      <w:bookmarkEnd w:id="131"/>
      <w:bookmarkEnd w:id="132"/>
    </w:p>
    <w:p w:rsidR="00861B86" w:rsidRPr="002D5901" w:rsidRDefault="00861B86" w:rsidP="00861B86">
      <w:pPr>
        <w:pStyle w:val="Ttulo4"/>
        <w:ind w:left="862"/>
      </w:pPr>
    </w:p>
    <w:p w:rsidR="00525A6E" w:rsidRDefault="00525A6E" w:rsidP="00525A6E">
      <w:r>
        <w:t xml:space="preserve">É necessário tornar a carreira do </w:t>
      </w:r>
      <w:proofErr w:type="gramStart"/>
      <w:r>
        <w:t>magistério atrativa e viável, com o objetivo</w:t>
      </w:r>
      <w:proofErr w:type="gramEnd"/>
      <w:r>
        <w:t xml:space="preserve"> garantir a educação como um direito fundamental, universal e inalienável, superando o desafio de universalização do acesso e garantia da permanência, desenvolvimento e aprendizagem dos educandos, e ainda assegurar a qualidade em todas as etapas e modalidades da educação básica. A carreira do magistério deve se tornar uma opção profissional que desperte nas pessoas interesse pela formação em cursos de licenciatura, nas diferentes áreas do saber, de modo a aumentar a procura por cursos dessa natureza e, dessa forma, suprir as demandas por esses profissionais qualificados, tanto para a educação básica como para a educação superior. Em muitos casos, o fator financeiro é decisivo para a escolha ou não de uma profissão, bem como para sua evasão, quando da oportunidade de melhor remuneração em carreira com qualificação equivalente.</w:t>
      </w:r>
    </w:p>
    <w:p w:rsidR="00525A6E" w:rsidRDefault="00525A6E" w:rsidP="00525A6E"/>
    <w:p w:rsidR="00525A6E" w:rsidRDefault="00525A6E" w:rsidP="00525A6E">
      <w:r>
        <w:t>Nesse sentido, é necessário valorizá-la para torná-la tão atrativa e viável como as demais áreas profissionais tidas como estratégicas para o desenvolvimento social e econômico da sociedade, uma vez que, segundo o art. 205 da Constituição Federal de 1988, trata-se de valorização de uma atividade – a educação – que visa ao “pleno desenvolvimento da pessoa, seu preparo para o exercício da cidadania e sua qualificação para o trabalho”. Ou seja, nessa perspectiva, a pessoa que não recebe educação não se desenvolve plenamente e, portanto, não adquire as condições necessárias para o exercício de sua condição de cidadão. Além disso, tem reduzidas suas chances no mundo do trabalho. Assim, a atividade dos profissionais da educação é indispensável e precisa ser valorizada. Um dos mecanismos para expressar a valorização docente é o estabelecimento de planos de carreira para os profissionais da educação básica e superior.</w:t>
      </w:r>
    </w:p>
    <w:p w:rsidR="00525A6E" w:rsidRDefault="00525A6E" w:rsidP="00525A6E"/>
    <w:p w:rsidR="00525A6E" w:rsidRDefault="00525A6E" w:rsidP="00525A6E">
      <w:r>
        <w:t>O reconhecimento da relação entre valorização do magistério e estabelecimento de plano de carreira é feito em diversos dispositivos legais, como na LDB, art. 67, e na posterior revisão do texto da Constituição Federal de 1988, ao definir os princípios nos quais o ensino deveria ser ministrado:</w:t>
      </w:r>
    </w:p>
    <w:p w:rsidR="00525A6E" w:rsidRDefault="00525A6E" w:rsidP="00525A6E"/>
    <w:p w:rsidR="00525A6E" w:rsidRPr="00525A6E" w:rsidRDefault="00525A6E" w:rsidP="00525A6E">
      <w:pPr>
        <w:ind w:left="2268"/>
        <w:rPr>
          <w:sz w:val="20"/>
          <w:szCs w:val="20"/>
        </w:rPr>
      </w:pPr>
      <w:r w:rsidRPr="00525A6E">
        <w:rPr>
          <w:sz w:val="20"/>
          <w:szCs w:val="20"/>
        </w:rPr>
        <w:lastRenderedPageBreak/>
        <w:t>Art. 206. O ensino será ministrado com base nos seguintes princípios: [...</w:t>
      </w:r>
      <w:proofErr w:type="gramStart"/>
      <w:r w:rsidRPr="00525A6E">
        <w:rPr>
          <w:sz w:val="20"/>
          <w:szCs w:val="20"/>
        </w:rPr>
        <w:t>]</w:t>
      </w:r>
      <w:proofErr w:type="gramEnd"/>
    </w:p>
    <w:p w:rsidR="00525A6E" w:rsidRPr="00525A6E" w:rsidRDefault="00525A6E" w:rsidP="00525A6E">
      <w:pPr>
        <w:ind w:left="2268"/>
        <w:rPr>
          <w:sz w:val="20"/>
          <w:szCs w:val="20"/>
        </w:rPr>
      </w:pPr>
    </w:p>
    <w:p w:rsidR="00525A6E" w:rsidRPr="00525A6E" w:rsidRDefault="00525A6E" w:rsidP="00525A6E">
      <w:pPr>
        <w:ind w:left="2268"/>
        <w:rPr>
          <w:sz w:val="20"/>
          <w:szCs w:val="20"/>
        </w:rPr>
      </w:pPr>
      <w:r w:rsidRPr="00525A6E">
        <w:rPr>
          <w:sz w:val="20"/>
          <w:szCs w:val="20"/>
        </w:rPr>
        <w:t>V – valorização dos profissionais da educação escolar, garantidos, na forma da lei, planos de carreira para o magistério público, com ingresso exclusivamente por concurso público de provas e títulos, aos das redes públicas (EC nº 53/2006).</w:t>
      </w:r>
    </w:p>
    <w:p w:rsidR="00525A6E" w:rsidRDefault="00525A6E" w:rsidP="00525A6E"/>
    <w:p w:rsidR="00525A6E" w:rsidRDefault="00525A6E" w:rsidP="00525A6E">
      <w:r>
        <w:t>Posteriormente, instituiu-se o FUNDEF, o FUNDEB, o PDE, o PSPN (Lei nº 11.738/2008), o Plano Nacional de Formação dos Professores da Educação Básica, as Diretrizes Nacionais para os Planos de Carreira do Magistério e, mais recentemente, a Prova Nacional de Concurso para o Ingresso na Carreira Docente (Portaria Normativa nº 3/2011). Contudo, isso não foi suficiente para a consolidação, nos termos das normatizações em vigor, dos planos de carreira, especialmente quanto à elaboração ou adequação de seus Planos de Carreira e Remuneração (PCCR), até 31 de dezembro de 2009 (Resolução CNE/CEB nº 2/2009, art. 2º; e Lei nº 11.738/2008).</w:t>
      </w:r>
    </w:p>
    <w:p w:rsidR="00525A6E" w:rsidRDefault="00525A6E" w:rsidP="00525A6E"/>
    <w:p w:rsidR="00525A6E" w:rsidRDefault="00525A6E" w:rsidP="00525A6E">
      <w:r>
        <w:t xml:space="preserve">Conforme dados de 2012, do acompanhamento feito por meio dos Planos de Ações Articuladas (PAR), dos 5.532 municípios que elaboraram o PAR, 68,26% declararam possuir plano de carreira para os profissionais do magistério </w:t>
      </w:r>
      <w:proofErr w:type="gramStart"/>
      <w:r>
        <w:t>implementado</w:t>
      </w:r>
      <w:proofErr w:type="gramEnd"/>
      <w:r>
        <w:t xml:space="preserve">, que estabelece regras claras de ingresso na carreira (por concurso público), avaliação de desempenho e critérios de evolução funcional, por meio de trajetória de formação (inicial e continuada) e tempo de serviço, além de prever composição da jornada de trabalho com “horas-aula atividade” (inciso V do art. 67 da LDB). Apesar dos esforços empreendidos nos últimos anos, 31,74% dos municípios informam que ainda não possuem planos de carreira implementados, ou porque os planos estão em fase de construção ou em tramitação legislativa, ou porque a carreira não é específica, ou simplesmente porque não existe iniciativa nesse sentido, a despeito de a Constituição Federal de 1988 </w:t>
      </w:r>
      <w:proofErr w:type="gramStart"/>
      <w:r>
        <w:t>prever</w:t>
      </w:r>
      <w:proofErr w:type="gramEnd"/>
      <w:r>
        <w:t xml:space="preserve"> a garantia de planos de carreira (inciso V do art. 206).</w:t>
      </w:r>
    </w:p>
    <w:p w:rsidR="00525A6E" w:rsidRDefault="00525A6E" w:rsidP="00525A6E"/>
    <w:p w:rsidR="00525A6E" w:rsidRDefault="00525A6E" w:rsidP="00525A6E">
      <w:r>
        <w:t xml:space="preserve">Apesar da temática “plano de carreira” não ser novidade no campo educacional e de que há no País algumas experiências de planos de </w:t>
      </w:r>
      <w:proofErr w:type="gramStart"/>
      <w:r>
        <w:t>carreira bem elaborados</w:t>
      </w:r>
      <w:proofErr w:type="gramEnd"/>
      <w:r>
        <w:t>, os dados obtidos no PAR revelam como ainda é preciso avançar no sentido de assegurar, em um prazo de dois anos da aprovação do PNE, a implantação dos referidos planos em todos os sistemas de ensino, contemplando todos os níveis da educação.</w:t>
      </w:r>
    </w:p>
    <w:p w:rsidR="00525A6E" w:rsidRDefault="00525A6E" w:rsidP="00525A6E"/>
    <w:p w:rsidR="00525A6E" w:rsidRDefault="00525A6E" w:rsidP="00525A6E">
      <w:r>
        <w:lastRenderedPageBreak/>
        <w:t xml:space="preserve">Nesse sentido, estabeleceram-se como principais estratégias: estruturar as redes públicas de educação básica, de modo que, até o início do terceiro ano de vigência deste PNE, 90%, no mínimo, dos respectivos profissionais do magistério e 50%, no mínimo, dos respectivos profissionais da educação não docentes sejam ocupantes de cargos de provimento efetivo e estejam em exercício nas redes escolares a que se encontrem vinculados (Estratégia 18.1); prever, nos planos de carreira dos profissionais da educação dos Estados, do Distrito Federal e dos Municípios, </w:t>
      </w:r>
      <w:proofErr w:type="gramStart"/>
      <w:r>
        <w:t>licenças remuneradas e incentivos</w:t>
      </w:r>
      <w:proofErr w:type="gramEnd"/>
      <w:r>
        <w:t xml:space="preserve"> para qualificação profissional, inclusive em nível de pós-graduação stricto sensu (Estratégia 18.2); e priorizar o repasse de transferências federais voluntárias, na área de educação, para os Estados, o Distrito Federal e os Municípios que tenham aprovado lei específica estabelecendo planos de carreira para os profissionais da educação (Estratégia 18.7).</w:t>
      </w:r>
    </w:p>
    <w:p w:rsidR="00525A6E" w:rsidRDefault="00525A6E" w:rsidP="00525A6E"/>
    <w:p w:rsidR="00861B86" w:rsidRDefault="00861B86" w:rsidP="00861B86">
      <w:r>
        <w:t>Em relação a esse tema, o PNE previu, em sua meta 18: “</w:t>
      </w:r>
      <w:r w:rsidRPr="00F62FD8">
        <w:t xml:space="preserve">Assegurar, no prazo de </w:t>
      </w:r>
      <w:proofErr w:type="gramStart"/>
      <w:r w:rsidRPr="00F62FD8">
        <w:t>2</w:t>
      </w:r>
      <w:proofErr w:type="gramEnd"/>
      <w:r w:rsidRPr="00F62FD8">
        <w:t xml:space="preserve"> anos, a existência de planos de Carreira para os(as) profissionais da Educação Básica e Superior pública de todos os sistemas de ensino e, para o plano de Carreira dos(as) profissionais da Educação Básica pública, tomar como referência o piso salarial nacional profissional, definido em lei federal, nos termos do inciso VIII do art. 206 da Constituição Federal.</w:t>
      </w:r>
      <w:r>
        <w:t>”</w:t>
      </w:r>
    </w:p>
    <w:p w:rsidR="00861B86" w:rsidRDefault="00861B86" w:rsidP="00861B86"/>
    <w:p w:rsidR="00861B86" w:rsidRDefault="00861B86" w:rsidP="00861B86">
      <w:r>
        <w:t>Conforme os dados e informações disponíveis, o diagnóstico levantado é o seguinte:</w:t>
      </w:r>
    </w:p>
    <w:p w:rsidR="00353A78" w:rsidRDefault="00353A78" w:rsidP="00353A78">
      <w:r w:rsidRPr="00841DC8">
        <w:t>O Município de Estiva instituiu seu plano de carreira através da Lei 1228/2009. A referida lei manteve todos os benefícios que</w:t>
      </w:r>
      <w:proofErr w:type="gramStart"/>
      <w:r w:rsidRPr="00841DC8">
        <w:t xml:space="preserve">  </w:t>
      </w:r>
      <w:proofErr w:type="gramEnd"/>
      <w:r w:rsidRPr="00841DC8">
        <w:t xml:space="preserve">já existiam anteriormente a ela, de forma a melhorá-los, e criou novas vantagens, de forma a motivar os profissionais. O atual plano de carreira, além de premiar os profissionais que forem bem avaliados na avaliação anual de desempenho, incentiva-os a se qualificarem constantemente, gratificando-os </w:t>
      </w:r>
      <w:proofErr w:type="gramStart"/>
      <w:r w:rsidRPr="00841DC8">
        <w:t>pela conquistas</w:t>
      </w:r>
      <w:proofErr w:type="gramEnd"/>
      <w:r w:rsidRPr="00841DC8">
        <w:t xml:space="preserve"> de títulos de </w:t>
      </w:r>
      <w:proofErr w:type="spellStart"/>
      <w:r w:rsidRPr="00841DC8">
        <w:t>pós-graduaçao</w:t>
      </w:r>
      <w:proofErr w:type="spellEnd"/>
      <w:r w:rsidRPr="00841DC8">
        <w:t xml:space="preserve"> (especialização, mestrado e doutorado) e demais cursos de capacitação profissional. Atualmente,</w:t>
      </w:r>
      <w:proofErr w:type="gramStart"/>
      <w:r w:rsidRPr="00841DC8">
        <w:t xml:space="preserve">  </w:t>
      </w:r>
      <w:proofErr w:type="gramEnd"/>
      <w:r w:rsidRPr="00841DC8">
        <w:t>estão sendo realizadas reuniões periódicas para a revisão e possíveis alterações que venham a melhorar o referido plano para os profissionais. Estas reuniões contam com a participação efetiva dos orem profissionais do magistério. Antes, porém,</w:t>
      </w:r>
      <w:proofErr w:type="gramStart"/>
      <w:r w:rsidRPr="00841DC8">
        <w:t xml:space="preserve">  </w:t>
      </w:r>
      <w:proofErr w:type="gramEnd"/>
      <w:r w:rsidRPr="00841DC8">
        <w:t xml:space="preserve">destas alterações serem remetidas para a  aprovação da Câmara de vereadores, estas serão apresentadas </w:t>
      </w:r>
      <w:r>
        <w:t>ao Conselho Municipal de Educaçã</w:t>
      </w:r>
      <w:r w:rsidRPr="00841DC8">
        <w:t>o.</w:t>
      </w:r>
    </w:p>
    <w:p w:rsidR="00353A78" w:rsidRPr="002D5901" w:rsidRDefault="00353A78" w:rsidP="00353A78"/>
    <w:p w:rsidR="00861B86" w:rsidRPr="002D5901" w:rsidRDefault="00861B86" w:rsidP="006C2452">
      <w:pPr>
        <w:pStyle w:val="Ttulo3"/>
        <w:numPr>
          <w:ilvl w:val="2"/>
          <w:numId w:val="1"/>
        </w:numPr>
        <w:ind w:left="0" w:hanging="12"/>
      </w:pPr>
      <w:bookmarkStart w:id="133" w:name="_Toc414369079"/>
      <w:bookmarkStart w:id="134" w:name="_Toc422387918"/>
      <w:r w:rsidRPr="002D5901">
        <w:t>Ensino Superior</w:t>
      </w:r>
      <w:bookmarkEnd w:id="133"/>
      <w:bookmarkEnd w:id="134"/>
    </w:p>
    <w:p w:rsidR="00861B86" w:rsidRDefault="00861B86" w:rsidP="00861B86"/>
    <w:p w:rsidR="00861B86" w:rsidRDefault="00861B86" w:rsidP="00861B86">
      <w:r w:rsidRPr="00CA6D30">
        <w:lastRenderedPageBreak/>
        <w:t>Nesta seção, serão apresentados dados que cara</w:t>
      </w:r>
      <w:r>
        <w:t>cterizam o município no que diz</w:t>
      </w:r>
      <w:r w:rsidRPr="00CA6D30">
        <w:t xml:space="preserve"> respeito</w:t>
      </w:r>
      <w:r>
        <w:t xml:space="preserve"> às metas que cuidam do ensino superior e de pós-graduação.</w:t>
      </w:r>
    </w:p>
    <w:p w:rsidR="00861B86" w:rsidRDefault="00861B86" w:rsidP="00861B86"/>
    <w:p w:rsidR="00861B86" w:rsidRDefault="00861B86" w:rsidP="00861B86">
      <w:r>
        <w:t>Em relação a esse tema, o PNE previu três metas: a) meta 12: “</w:t>
      </w:r>
      <w:r w:rsidRPr="00F62FD8">
        <w:t>Elevar a taxa bruta de matrícula na Educação Superior para 50% e a taxa líquida para 33% da população de 18 a 24 anos, assegurada a qualidade da oferta e expansão para, pelo menos, 40% das novas matrículas, no segmento público</w:t>
      </w:r>
      <w:r>
        <w:t>”; b) meta 13: “</w:t>
      </w:r>
      <w:r w:rsidRPr="00F62FD8">
        <w:t>Elevar a qualidade da Educação Superior pela ampliação da proporção de mestres e doutores do corpo docente em efetivo exercício no conjunto do sistema de Educação Superior para 75%, sendo, do</w:t>
      </w:r>
      <w:r>
        <w:t xml:space="preserve"> total, no mínimo, 35% doutores”; c) meta 14: “</w:t>
      </w:r>
      <w:r w:rsidRPr="00F62FD8">
        <w:t>Elevar gradualmente o número de matrículas na pós-graduação stricto sensu, de modo a atingir a titulação anual de 60.000 (sessenta mil) mestres e 25.000 (vinte e cinco mil) doutores.</w:t>
      </w:r>
      <w:proofErr w:type="gramStart"/>
      <w:r>
        <w:t>”</w:t>
      </w:r>
      <w:proofErr w:type="gramEnd"/>
    </w:p>
    <w:p w:rsidR="00525A6E" w:rsidRDefault="00525A6E" w:rsidP="00525A6E">
      <w:pPr>
        <w:rPr>
          <w:color w:val="FF0000"/>
        </w:rPr>
      </w:pPr>
    </w:p>
    <w:p w:rsidR="00A4173F" w:rsidRPr="00A4173F" w:rsidRDefault="00A4173F" w:rsidP="00525A6E">
      <w:pPr>
        <w:rPr>
          <w:color w:val="000000" w:themeColor="text1"/>
        </w:rPr>
      </w:pPr>
      <w:r>
        <w:rPr>
          <w:color w:val="000000" w:themeColor="text1"/>
        </w:rPr>
        <w:t>A Secretaria Municipal de Estiva consciente da importância na ampliação dos estudos e de modo a incentivar a busca à formação acadêmica, especializações, cursos técnicos</w:t>
      </w:r>
      <w:r w:rsidR="00050F5C">
        <w:rPr>
          <w:color w:val="000000" w:themeColor="text1"/>
        </w:rPr>
        <w:t>, de formação profissional e de formação acadêmica, oferece</w:t>
      </w:r>
      <w:r>
        <w:rPr>
          <w:color w:val="000000" w:themeColor="text1"/>
        </w:rPr>
        <w:t xml:space="preserve"> </w:t>
      </w:r>
      <w:r w:rsidR="00050F5C">
        <w:rPr>
          <w:color w:val="000000" w:themeColor="text1"/>
        </w:rPr>
        <w:t xml:space="preserve">transporte gratuito </w:t>
      </w:r>
      <w:proofErr w:type="gramStart"/>
      <w:r w:rsidR="00050F5C">
        <w:rPr>
          <w:color w:val="000000" w:themeColor="text1"/>
        </w:rPr>
        <w:t>à</w:t>
      </w:r>
      <w:proofErr w:type="gramEnd"/>
      <w:r w:rsidR="00050F5C">
        <w:rPr>
          <w:color w:val="000000" w:themeColor="text1"/>
        </w:rPr>
        <w:t xml:space="preserve"> todos os alunos de Ensino Superior que precisam se deslocar às cidades próximas nas quais oferecem os cursos correlatos.</w:t>
      </w:r>
    </w:p>
    <w:p w:rsidR="00861B86" w:rsidRPr="002D5901" w:rsidRDefault="00DB509B" w:rsidP="00861B86">
      <w:r>
        <w:rPr>
          <w:color w:val="FF0000"/>
        </w:rPr>
        <w:t xml:space="preserve"> </w:t>
      </w:r>
    </w:p>
    <w:p w:rsidR="00861B86" w:rsidRPr="00A81F65" w:rsidRDefault="00861B86" w:rsidP="006C2452">
      <w:pPr>
        <w:pStyle w:val="Ttulo3"/>
        <w:numPr>
          <w:ilvl w:val="2"/>
          <w:numId w:val="1"/>
        </w:numPr>
        <w:ind w:left="0" w:hanging="12"/>
      </w:pPr>
      <w:bookmarkStart w:id="135" w:name="_Toc414369080"/>
      <w:bookmarkStart w:id="136" w:name="_Toc422387919"/>
      <w:r w:rsidRPr="002D5901">
        <w:t>Gestão Democrática e Participação Social</w:t>
      </w:r>
      <w:bookmarkEnd w:id="135"/>
      <w:bookmarkEnd w:id="136"/>
    </w:p>
    <w:p w:rsidR="00861B86" w:rsidRDefault="00861B86" w:rsidP="00861B86"/>
    <w:p w:rsidR="00861B86" w:rsidRDefault="00861B86" w:rsidP="00861B86">
      <w:r w:rsidRPr="00CA6D30">
        <w:t>Nesta seção, serão apresentados dados</w:t>
      </w:r>
      <w:r>
        <w:t xml:space="preserve"> e informações</w:t>
      </w:r>
      <w:r w:rsidRPr="00CA6D30">
        <w:t xml:space="preserve"> que caracterizam o município no que diz respeito</w:t>
      </w:r>
      <w:r>
        <w:t xml:space="preserve"> à meta do PNE que cuida da gestão democrática e da participação social.</w:t>
      </w:r>
    </w:p>
    <w:p w:rsidR="00525A6E" w:rsidRDefault="00525A6E" w:rsidP="00861B86"/>
    <w:p w:rsidR="00525A6E" w:rsidRDefault="00525A6E" w:rsidP="00525A6E">
      <w:r>
        <w:t>A gestão democrática da educação nas instituições educativas e nos sistemas de ensino é um dos princípios constitucionais garantidos ao ensino público, segundo o art. 206 da Constituição Federal de 1988. Por sua vez, a Lei de Diretrizes e Bases da Educação Nacional (LDB – Lei nº 9.394/1996), confirmando esse princípio e reconhecendo a organização federativa, no caso da educação básica, repassou aos sistemas de ensino a definição de normas de gestão democrática, explicitando dois outros princípios a serem considerados: a participação dos profissionais da educação na elaboração do projeto político-pedagógico da escola e a participação das comunidades escolar e local em conselhos escolares ou equivalentes.</w:t>
      </w:r>
    </w:p>
    <w:p w:rsidR="00525A6E" w:rsidRDefault="00525A6E" w:rsidP="00525A6E"/>
    <w:p w:rsidR="00525A6E" w:rsidRDefault="00525A6E" w:rsidP="00525A6E">
      <w:r>
        <w:t xml:space="preserve">A gestão democrática da educação envolve, portanto, a garantia de marcos legais, por meio da regulamentação desse princípio constitucional em leis específicas, pelos entes federativos (o que é reforçado pelo PNE), e a efetivação de mecanismos concretos que garantam a participação de pais, estudantes, funcionários, professores, bem como da comunidade local, na discussão, elaboração e </w:t>
      </w:r>
      <w:proofErr w:type="gramStart"/>
      <w:r>
        <w:t>implementação</w:t>
      </w:r>
      <w:proofErr w:type="gramEnd"/>
      <w:r>
        <w:t xml:space="preserve"> de planos de educação, de planos e projetos político-pedagógicos das unidades educacionais, assim como no exercício e efetivação da autonomia dessas instituições em articulação com os sistemas de ensino.</w:t>
      </w:r>
    </w:p>
    <w:p w:rsidR="00525A6E" w:rsidRDefault="00525A6E" w:rsidP="00525A6E"/>
    <w:p w:rsidR="00525A6E" w:rsidRDefault="00525A6E" w:rsidP="00525A6E">
      <w:r>
        <w:t>Nessa direção, o PNE ratifica os preceitos constitucionais e estabelece a gestão democrática da educação como uma das diretrizes para a educação nacional. Assim, a gestão democrática, entendida como espaço de construção coletiva e deliberação, deve ser assumida como dinâmica que favorece a melhoria da qualidade da educação e de aprimoramento das políticas educacionais, como políticas de Estado, articuladas com as diretrizes nacionais em todos os níveis, etapas e modalidades da educação.</w:t>
      </w:r>
    </w:p>
    <w:p w:rsidR="00525A6E" w:rsidRDefault="00525A6E" w:rsidP="00525A6E"/>
    <w:p w:rsidR="00525A6E" w:rsidRDefault="00525A6E" w:rsidP="00525A6E">
      <w:r>
        <w:t>A gestão democrática da educação deve ser capaz de envolver os sistemas e as instituições educativas e de considerar os níveis de ensino, as etapas e as modalidades, bem como as instâncias e mecanismos de participação coletiva. Para tanto, exige a definição de conceitos como autonomia, democratização, descentralização, qualidade e propriamente a participação, conceitos esses que devem ser debatidos coletivamente para aprofundar a compreensão e gerar maior legitimidade e concretude no cotidiano.</w:t>
      </w:r>
    </w:p>
    <w:p w:rsidR="00525A6E" w:rsidRDefault="00525A6E" w:rsidP="00525A6E"/>
    <w:p w:rsidR="00525A6E" w:rsidRDefault="00525A6E" w:rsidP="00525A6E">
      <w:r>
        <w:t xml:space="preserve">A gestão democrática da educação não se constitui em </w:t>
      </w:r>
      <w:proofErr w:type="gramStart"/>
      <w:r>
        <w:t>um fim em si mesma</w:t>
      </w:r>
      <w:proofErr w:type="gramEnd"/>
      <w:r>
        <w:t>, mas em importante princípio que contribui para o aprendizado e o efetivo exercício da participação coletiva nas questões atinentes à organização e à gestão da educação nacional, incluindo: as formas de escolha de dirigentes e o exercício da gestão (Estratégia 19.1); a constituição e fortalecimento</w:t>
      </w:r>
      <w:r w:rsidR="007B1173">
        <w:t xml:space="preserve"> da participação estudantil e de </w:t>
      </w:r>
      <w:r>
        <w:t xml:space="preserve">pais, por meio de grêmios estudantis e de associação de pais e mestres (Estratégia 19.4); a constituição e o fortalecimento de conselhos escolares e conselhos de educação, assegurando a formação de seus conselheiros (Estratégia 19.5); a constituição de fóruns permanentes de educação, com o intuito de coordenar as conferências municipais, estaduais e distrital de educação e efetuar o acompanhamento da execução do PNE e dos seus planos de educação (Estratégia 19.3); a construção coletiva dos </w:t>
      </w:r>
      <w:r>
        <w:lastRenderedPageBreak/>
        <w:t>projetos político-pedagógicos, currículos escolares, planos de gestão escolar e regimentos escolares participativos (Estratégia 19.6); e a efetivação de processos de autonomia pedagógica, administrativa e de gestão financeira (Estratégia 19.7).</w:t>
      </w:r>
    </w:p>
    <w:p w:rsidR="00525A6E" w:rsidRDefault="00525A6E" w:rsidP="00525A6E"/>
    <w:p w:rsidR="00861B86" w:rsidRDefault="00525A6E" w:rsidP="00525A6E">
      <w:r>
        <w:t>Para a consecução dessa meta e de suas estratégias, é fundamental aprimorar as formas de participação e de efetivação dos processos de autonomia pedagógica, administrativa e de gestão financeira, bem como os processos de prestação de contas e controle social.</w:t>
      </w:r>
    </w:p>
    <w:p w:rsidR="00525A6E" w:rsidRDefault="00525A6E" w:rsidP="00861B86"/>
    <w:p w:rsidR="00861B86" w:rsidRDefault="00861B86" w:rsidP="00861B86">
      <w:r>
        <w:t>Em relação a esse tema, o PNE previu, em sua meta 19: “</w:t>
      </w:r>
      <w:r w:rsidRPr="00F62FD8">
        <w:t xml:space="preserve">Assegurar condições, no prazo de </w:t>
      </w:r>
      <w:proofErr w:type="gramStart"/>
      <w:r w:rsidRPr="00F62FD8">
        <w:t>2</w:t>
      </w:r>
      <w:proofErr w:type="gramEnd"/>
      <w:r w:rsidRPr="00F62FD8">
        <w:t xml:space="preserve"> (dois) anos, para a efetivação da gestão democrática da educação, associada a critérios técnicos de mérito e desempenho e à consulta pública à comunidade escolar, no âmbito das escolas públicas, prevendo recursos e apoio técnico da União para tanto.</w:t>
      </w:r>
      <w:r>
        <w:t>”</w:t>
      </w:r>
    </w:p>
    <w:p w:rsidR="00861B86" w:rsidRDefault="00861B86" w:rsidP="00861B86"/>
    <w:p w:rsidR="00861B86" w:rsidRDefault="00861B86" w:rsidP="00861B86">
      <w:r>
        <w:t xml:space="preserve">Conforme os dados </w:t>
      </w:r>
      <w:r w:rsidR="009D3C9A">
        <w:t xml:space="preserve">e informações disponíveis, construiu-se o quadro </w:t>
      </w:r>
      <w:proofErr w:type="gramStart"/>
      <w:r w:rsidR="009D3C9A">
        <w:t>2</w:t>
      </w:r>
      <w:proofErr w:type="gramEnd"/>
      <w:r w:rsidR="009D3C9A">
        <w:t xml:space="preserve">, o qual explicita algumas das principais instâncias de gestão democrática municipais. </w:t>
      </w:r>
    </w:p>
    <w:p w:rsidR="00861B86" w:rsidRDefault="00861B86" w:rsidP="00861B86"/>
    <w:p w:rsidR="00861B86" w:rsidRDefault="00861B86" w:rsidP="00872C0B">
      <w:pPr>
        <w:pStyle w:val="Legenda"/>
      </w:pPr>
      <w:r>
        <w:t xml:space="preserve">QUADRO </w:t>
      </w:r>
      <w:r w:rsidR="004A7F58">
        <w:fldChar w:fldCharType="begin"/>
      </w:r>
      <w:r w:rsidR="004A7F58">
        <w:instrText xml:space="preserve"> SEQ QUADRO \* ARABIC </w:instrText>
      </w:r>
      <w:r w:rsidR="004A7F58">
        <w:fldChar w:fldCharType="separate"/>
      </w:r>
      <w:r w:rsidR="00A0057C">
        <w:rPr>
          <w:noProof/>
        </w:rPr>
        <w:t>2</w:t>
      </w:r>
      <w:r w:rsidR="004A7F58">
        <w:rPr>
          <w:noProof/>
        </w:rPr>
        <w:fldChar w:fldCharType="end"/>
      </w:r>
      <w:r>
        <w:t xml:space="preserve"> – Instrumentos de Gestão Democrática existentes no município</w:t>
      </w:r>
    </w:p>
    <w:p w:rsidR="00431AAF" w:rsidRPr="00431AAF" w:rsidRDefault="009D2EAA" w:rsidP="00431AAF">
      <w:pPr>
        <w:rPr>
          <w:color w:val="ED7D31" w:themeColor="accent2"/>
        </w:rPr>
      </w:pPr>
      <w:r>
        <w:rPr>
          <w:noProof/>
          <w:color w:val="ED7D31" w:themeColor="accent2"/>
          <w:lang w:eastAsia="pt-BR"/>
        </w:rPr>
        <w:drawing>
          <wp:inline distT="0" distB="0" distL="0" distR="0">
            <wp:extent cx="5753100" cy="676275"/>
            <wp:effectExtent l="0" t="0" r="0"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676275"/>
                    </a:xfrm>
                    <a:prstGeom prst="rect">
                      <a:avLst/>
                    </a:prstGeom>
                    <a:noFill/>
                    <a:ln>
                      <a:noFill/>
                    </a:ln>
                  </pic:spPr>
                </pic:pic>
              </a:graphicData>
            </a:graphic>
          </wp:inline>
        </w:drawing>
      </w:r>
    </w:p>
    <w:p w:rsidR="00A66810" w:rsidRDefault="00861B86" w:rsidP="00A66810">
      <w:pPr>
        <w:pStyle w:val="FONTE"/>
      </w:pPr>
      <w:r w:rsidRPr="00C00E21">
        <w:t>Fonte: IBGE/Perfil dos Municípios Brasileiros (Munic</w:t>
      </w:r>
      <w:r>
        <w:t>.</w:t>
      </w:r>
      <w:r w:rsidRPr="00C00E21">
        <w:t>) / Todos Pela Educação</w:t>
      </w:r>
      <w:r w:rsidR="00A66810">
        <w:t>/Elaboração</w:t>
      </w:r>
      <w:r w:rsidR="00A66810" w:rsidRPr="00CD1083">
        <w:t xml:space="preserve">: </w:t>
      </w:r>
      <w:r w:rsidR="00A66810">
        <w:t>DAPE/SEE-MG</w:t>
      </w:r>
    </w:p>
    <w:p w:rsidR="00861B86" w:rsidRPr="00C00E21" w:rsidRDefault="00861B86" w:rsidP="00861B86">
      <w:pPr>
        <w:pStyle w:val="FONTE"/>
      </w:pPr>
    </w:p>
    <w:p w:rsidR="00861B86" w:rsidRDefault="00861B86" w:rsidP="00861B86"/>
    <w:p w:rsidR="00861B86" w:rsidRDefault="00861B86" w:rsidP="00861B86"/>
    <w:p w:rsidR="00861B86" w:rsidRDefault="00861B86" w:rsidP="006C2452">
      <w:pPr>
        <w:pStyle w:val="Ttulo3"/>
        <w:numPr>
          <w:ilvl w:val="2"/>
          <w:numId w:val="1"/>
        </w:numPr>
        <w:ind w:left="0" w:hanging="12"/>
      </w:pPr>
      <w:bookmarkStart w:id="137" w:name="_Toc414369081"/>
      <w:bookmarkStart w:id="138" w:name="_Toc422387920"/>
      <w:r w:rsidRPr="002D5901">
        <w:t>Financiamento</w:t>
      </w:r>
      <w:bookmarkEnd w:id="137"/>
      <w:bookmarkEnd w:id="138"/>
    </w:p>
    <w:p w:rsidR="00861B86" w:rsidRDefault="00861B86" w:rsidP="00861B86"/>
    <w:p w:rsidR="00525A6E" w:rsidRDefault="00525A6E" w:rsidP="00525A6E">
      <w:r>
        <w:t>A vinculação de um percentual do PIB para o financiamento das metas do PNE é indispensável para garantir acesso, permanência e processos de organização e gestão direcionados à efetivação de educação pública de qualidade no País.</w:t>
      </w:r>
    </w:p>
    <w:p w:rsidR="00525A6E" w:rsidRDefault="00525A6E" w:rsidP="00525A6E"/>
    <w:p w:rsidR="00525A6E" w:rsidRDefault="00525A6E" w:rsidP="00525A6E">
      <w:r>
        <w:t xml:space="preserve">A Constituição Federal de 1988, no art. 212, dispõe que a União aplicará, anualmente, nunca menos de 18%; e os estados, o Distrito Federal e os municípios, 25%, no mínimo, da receita resultante de impostos, compreendida a proveniente de transferências, na manutenção e desenvolvimento do ensino. O texto constitucional prevê, ainda, que a educação básica terá </w:t>
      </w:r>
      <w:r>
        <w:lastRenderedPageBreak/>
        <w:t>como fonte adicional de financiamento a contribuição social do salário-educação, recolhida pelas empresas na forma da lei.</w:t>
      </w:r>
    </w:p>
    <w:p w:rsidR="00525A6E" w:rsidRDefault="00525A6E" w:rsidP="00525A6E"/>
    <w:p w:rsidR="00525A6E" w:rsidRDefault="00525A6E" w:rsidP="00525A6E">
      <w:r>
        <w:t>O art. 214 da Constituição Federal, com as alterações da redação dada pela Emenda Constitucional nº 59, de 2009, dispõe que o PNE deve estabelecer meta de aplicação de recursos públicos em educação como proporção do produto interno bruto.</w:t>
      </w:r>
    </w:p>
    <w:p w:rsidR="00525A6E" w:rsidRDefault="00525A6E" w:rsidP="00525A6E"/>
    <w:p w:rsidR="00525A6E" w:rsidRDefault="00525A6E" w:rsidP="00525A6E">
      <w:r>
        <w:t>Esses dispositivos constitucionais são fundamentais para a garantia da educação como direito social, por meio de seu financiamento público e pelo estabelecimento de condições objetivas de oferta de educação pública de qualidade que respeite a diversidade.</w:t>
      </w:r>
    </w:p>
    <w:p w:rsidR="00525A6E" w:rsidRDefault="00525A6E" w:rsidP="00525A6E"/>
    <w:p w:rsidR="00525A6E" w:rsidRDefault="00525A6E" w:rsidP="00525A6E">
      <w:r>
        <w:t>Nesse sentido, a vinculação de recursos financeiros para a educação, a ampliação dos percentuais do PIB para a educação nacional, bem como a vinculação do financiamento a um padrão nacional de qualidade, o acompanhamento e o controle social da gestão e uso dos recursos, entre outros, são passos imprescindíveis para a melhoria do acesso, permanência e aprendizagem significativa dos estudantes. Ou seja, a garantia de financiamento adequado das políticas educacionais é base e alicerce para a efetivação do Sistema Nacional de Educação e, por conseguinte, para o alcance das metas e estratégias do PNE, com vistas à garantia de educação em todos os níveis, etapas e modalidades, além da superação das desigualdades regionais.</w:t>
      </w:r>
    </w:p>
    <w:p w:rsidR="00525A6E" w:rsidRDefault="00525A6E" w:rsidP="00525A6E"/>
    <w:p w:rsidR="00525A6E" w:rsidRDefault="00525A6E" w:rsidP="00525A6E">
      <w:r>
        <w:t>Desse modo, o PNE ratifica os preceitos constitucionais e amplia o investimento público em educação pública, de forma a atingir, no mínimo, o patamar de 7% do Produto Interno Bruto (PIB) do País no quinto ano de vigência dessa lei e, no mínimo, o equivalente a 10% do PIB no fim do decênio do PNE. Trata-se, assim, de um avanço significativo, sobretudo se considerarmos que, em 2012, o investimento público em educação alcançou 6,4% do PIB, conforme dados do INEP. É importante destacar a participação de cada esfera de gestão no esforço de elevação dos investimentos e a necessidade da articulação entre os entes federativos para que o aumento se consolide.</w:t>
      </w:r>
    </w:p>
    <w:p w:rsidR="00525A6E" w:rsidRDefault="00525A6E" w:rsidP="00525A6E"/>
    <w:p w:rsidR="00525A6E" w:rsidRDefault="00525A6E" w:rsidP="00525A6E">
      <w:r>
        <w:t xml:space="preserve">Para a efetiva concretização dessa meta do PNE, faz-se necessário: garantir fontes de financiamento permanentes e sustentáveis para todos os níveis, etapas e modalidades da educação básica, observando-se as políticas de colaboração entre os entes federados, com </w:t>
      </w:r>
      <w:r>
        <w:lastRenderedPageBreak/>
        <w:t>vistas a atender suas demandas educacionais à luz do padrão de qualidade nacional (Estratégia 20.1); aperfeiçoar e ampliar os mecanismos de acompanhamento da arrecadação da contribuição social do salário-educação (Estratégia 20.2); desenvolver, por meio do Instituto Nacional de Estudos e Pesquisas Educacionais Anísio Teixeira (INEP), estudos e acompanhamento regular dos investimentos e custos por aluno da educação básica e superior pública, em todas as suas etapas e modalidades (Estratégia 20.5); regulamentar o parágrafo único do art. 23 e o art. 211 da Constituição Federal, no prazo de dois anos, por lei complementar, de forma a estabelecer as normas de cooperação entre a União, os Estados, o Distrito Federal e os Municípios, em matéria educacional, e a articulação do sistema nacional de educação em regime de colaboração, com equilíbrio na repartição das responsabilidades e dos recursos e efetivo cumprimento das funções redistributiva e supletiva da União no combate às desigualdades educacionais regionais, com especial atenção às regiões Norte e Nordeste; entre outros.</w:t>
      </w:r>
    </w:p>
    <w:p w:rsidR="00525A6E" w:rsidRDefault="00525A6E" w:rsidP="00525A6E"/>
    <w:p w:rsidR="00525A6E" w:rsidRDefault="00525A6E" w:rsidP="00525A6E">
      <w:r>
        <w:t xml:space="preserve">O financiamento da educação, os recursos vinculados (percentuais mínimos que a União, estados, Distrito Federal e municípios devem investir em educação) e </w:t>
      </w:r>
      <w:proofErr w:type="spellStart"/>
      <w:r>
        <w:t>subvinculados</w:t>
      </w:r>
      <w:proofErr w:type="spellEnd"/>
      <w:r>
        <w:t>, como é o caso do Fundo de Manutenção e Desenvolvimento da Educação Básica e de Valorização dos Profissionais da Educação (FUNDEB), bem como a garantia de novos recursos permanentes e estáveis, são fundamentais para a melhoria da educação nacional.</w:t>
      </w:r>
    </w:p>
    <w:p w:rsidR="00525A6E" w:rsidRDefault="00525A6E" w:rsidP="00525A6E"/>
    <w:p w:rsidR="00861B86" w:rsidRDefault="00861B86" w:rsidP="00861B86">
      <w:r w:rsidRPr="00CA6D30">
        <w:t>Nesta seção, serão apresentados dados</w:t>
      </w:r>
      <w:r>
        <w:t xml:space="preserve"> e informações</w:t>
      </w:r>
      <w:r w:rsidRPr="00CA6D30">
        <w:t xml:space="preserve"> que caracterizam o município no que diz respeito</w:t>
      </w:r>
      <w:r>
        <w:t xml:space="preserve"> à meta do PNE que cuida do financiamento da educação.</w:t>
      </w:r>
    </w:p>
    <w:p w:rsidR="00861B86" w:rsidRDefault="00861B86" w:rsidP="00861B86"/>
    <w:p w:rsidR="00861B86" w:rsidRDefault="00861B86" w:rsidP="00861B86">
      <w:r>
        <w:t>Em relação a esse tema, o PNE previu, em sua meta 20: “</w:t>
      </w:r>
      <w:r w:rsidRPr="00F62FD8">
        <w:t>Ampliar o investimento público em educação pública de forma a atingir, no mínimo, o patamar de 7% (sete por cento) do Produto Interno Bruto - PIB do País no 5º (quinto) ano de vigência desta Lei e, no mínimo, o equivalente a 10% (dez por cento) do PIB ao final do decênio.</w:t>
      </w:r>
      <w:proofErr w:type="gramStart"/>
      <w:r>
        <w:t>”</w:t>
      </w:r>
      <w:proofErr w:type="gramEnd"/>
    </w:p>
    <w:p w:rsidR="00861B86" w:rsidRDefault="00861B86" w:rsidP="00861B86"/>
    <w:p w:rsidR="009D2EAA" w:rsidRDefault="00E10E02" w:rsidP="009D2EAA">
      <w:pPr>
        <w:rPr>
          <w:color w:val="000000"/>
          <w:szCs w:val="24"/>
        </w:rPr>
      </w:pPr>
      <w:r>
        <w:t xml:space="preserve">Um indicador importante de ser analisado, no que diz respeito à arrecadação municipal é a relação entre a receita arrecada e a receita própria. Em </w:t>
      </w:r>
      <w:r w:rsidR="009D2EAA">
        <w:rPr>
          <w:color w:val="000000"/>
        </w:rPr>
        <w:t xml:space="preserve">Estiva as fontes de receitas próprias, do período de 2008 a 2013, representaram, em média, 15,34%. No período considerado, verificou-se um crescimento desse percentual, o qual passou de 10,50%, em 2008, para 16,16% em 2013. Em relação ao quantitativo da receita arrecadada, essa aumentou, no </w:t>
      </w:r>
      <w:r w:rsidR="009D2EAA">
        <w:rPr>
          <w:color w:val="000000"/>
        </w:rPr>
        <w:lastRenderedPageBreak/>
        <w:t>período considerado, 50,31% passando de R$ 10.278.972,54, em 2008, para R$ 15.450.152,57, em 2013. Por fim, a receita própria passou de R$ 1.078.929,97, em 2008, para R$ 2.496.467,64, em 2013, o que representa aumentou de 131,38%.</w:t>
      </w:r>
    </w:p>
    <w:p w:rsidR="00E10E02" w:rsidRDefault="00E10E02" w:rsidP="00861B86"/>
    <w:p w:rsidR="00861B86" w:rsidRDefault="00861B86" w:rsidP="00872C0B">
      <w:pPr>
        <w:pStyle w:val="Legenda"/>
      </w:pPr>
      <w:bookmarkStart w:id="139" w:name="_Toc414369129"/>
      <w:bookmarkStart w:id="140" w:name="_Toc422387956"/>
      <w:r>
        <w:t xml:space="preserve">GRÁFICO </w:t>
      </w:r>
      <w:r w:rsidR="004A7F58">
        <w:fldChar w:fldCharType="begin"/>
      </w:r>
      <w:r w:rsidR="004A7F58">
        <w:instrText xml:space="preserve"> SEQ GRÁFICO \* ARABIC </w:instrText>
      </w:r>
      <w:r w:rsidR="004A7F58">
        <w:fldChar w:fldCharType="separate"/>
      </w:r>
      <w:r w:rsidR="00A0057C">
        <w:rPr>
          <w:noProof/>
        </w:rPr>
        <w:t>36</w:t>
      </w:r>
      <w:r w:rsidR="004A7F58">
        <w:rPr>
          <w:noProof/>
        </w:rPr>
        <w:fldChar w:fldCharType="end"/>
      </w:r>
      <w:r w:rsidR="00CD2BDE">
        <w:t xml:space="preserve">: </w:t>
      </w:r>
      <w:r w:rsidRPr="00906E92">
        <w:t>Receita Arrecadada x Receita Própria (R$)</w:t>
      </w:r>
      <w:bookmarkEnd w:id="139"/>
      <w:bookmarkEnd w:id="140"/>
    </w:p>
    <w:p w:rsidR="00187E14" w:rsidRPr="001B07E6" w:rsidRDefault="009D2EAA" w:rsidP="00187E14">
      <w:pPr>
        <w:rPr>
          <w:color w:val="ED7D31" w:themeColor="accent2"/>
        </w:rPr>
      </w:pPr>
      <w:r>
        <w:rPr>
          <w:noProof/>
          <w:lang w:eastAsia="pt-BR"/>
        </w:rPr>
        <w:drawing>
          <wp:inline distT="0" distB="0" distL="0" distR="0">
            <wp:extent cx="5612130" cy="2818765"/>
            <wp:effectExtent l="0" t="0" r="7620" b="63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612130" cy="2818765"/>
                    </a:xfrm>
                    <a:prstGeom prst="rect">
                      <a:avLst/>
                    </a:prstGeom>
                  </pic:spPr>
                </pic:pic>
              </a:graphicData>
            </a:graphic>
          </wp:inline>
        </w:drawing>
      </w:r>
    </w:p>
    <w:p w:rsidR="00861B86" w:rsidRPr="00C8546D" w:rsidRDefault="00861B86" w:rsidP="00861B86">
      <w:pPr>
        <w:pStyle w:val="FONTE"/>
      </w:pPr>
      <w:r w:rsidRPr="00C8546D">
        <w:rPr>
          <w:sz w:val="22"/>
        </w:rPr>
        <w:t>Fonte:</w:t>
      </w:r>
      <w:r w:rsidRPr="00C8546D">
        <w:t xml:space="preserve"> TCEMG - Sistema Informatizado de Apoio ao Controle Externo </w:t>
      </w:r>
      <w:r w:rsidR="00952B08">
        <w:t>–</w:t>
      </w:r>
      <w:r w:rsidRPr="00C8546D">
        <w:t xml:space="preserve"> SIACE</w:t>
      </w:r>
      <w:r w:rsidR="00952B08">
        <w:t>/Elaboração</w:t>
      </w:r>
      <w:r w:rsidR="00952B08" w:rsidRPr="00CD1083">
        <w:t xml:space="preserve">: </w:t>
      </w:r>
      <w:r w:rsidR="00952B08">
        <w:t>DAPE/SEE-MG</w:t>
      </w:r>
    </w:p>
    <w:p w:rsidR="00861B86" w:rsidRPr="00C8546D" w:rsidRDefault="00861B86" w:rsidP="00861B86">
      <w:pPr>
        <w:pStyle w:val="FONTE"/>
      </w:pPr>
      <w:r w:rsidRPr="00C8546D">
        <w:t>NOTAS:</w:t>
      </w:r>
    </w:p>
    <w:p w:rsidR="00861B86" w:rsidRPr="00C8546D" w:rsidRDefault="00861B86" w:rsidP="00861B86">
      <w:pPr>
        <w:pStyle w:val="FONTE"/>
      </w:pPr>
      <w:proofErr w:type="gramStart"/>
      <w:r w:rsidRPr="00C8546D">
        <w:t>1Excluídas</w:t>
      </w:r>
      <w:proofErr w:type="gramEnd"/>
      <w:r w:rsidRPr="00C8546D">
        <w:t xml:space="preserve"> as contribuições previdenciárias e os recursos de convênios</w:t>
      </w:r>
    </w:p>
    <w:p w:rsidR="00861B86" w:rsidRPr="00C8546D" w:rsidRDefault="00861B86" w:rsidP="00861B86">
      <w:pPr>
        <w:pStyle w:val="FONTE"/>
      </w:pPr>
      <w:proofErr w:type="gramStart"/>
      <w:r w:rsidRPr="00C8546D">
        <w:t>2Composição</w:t>
      </w:r>
      <w:proofErr w:type="gramEnd"/>
      <w:r w:rsidRPr="00C8546D">
        <w:t xml:space="preserve"> da Receita Própria: Receitas Tributária, Patrimonial, Industrial, de Serviços e Outras Receitas Correntes</w:t>
      </w:r>
    </w:p>
    <w:p w:rsidR="00861B86" w:rsidRDefault="00861B86" w:rsidP="00861B86">
      <w:pPr>
        <w:pStyle w:val="FONTE"/>
      </w:pPr>
      <w:r w:rsidRPr="00C8546D">
        <w:t>Dados extraídos do SIACE em outubro/2012. As substituições das prestações de contas enviadas após esta data não estão contempladas nos dados apresentados</w:t>
      </w:r>
    </w:p>
    <w:p w:rsidR="00861B86" w:rsidRPr="00C8546D" w:rsidRDefault="00861B86" w:rsidP="00861B86">
      <w:pPr>
        <w:rPr>
          <w:sz w:val="20"/>
          <w:szCs w:val="20"/>
        </w:rPr>
      </w:pPr>
    </w:p>
    <w:p w:rsidR="009D2EAA" w:rsidRDefault="001509BB" w:rsidP="009D2EAA">
      <w:pPr>
        <w:rPr>
          <w:color w:val="000000"/>
          <w:szCs w:val="24"/>
        </w:rPr>
      </w:pPr>
      <w:r>
        <w:t xml:space="preserve">Outro dado crucial no tangente ao diagnóstico sobre o financiamento é o indicador </w:t>
      </w:r>
      <w:r w:rsidR="000E4619">
        <w:t>de aplicação mínima de recursos em educação</w:t>
      </w:r>
      <w:r w:rsidR="009A6466">
        <w:t xml:space="preserve">. </w:t>
      </w:r>
      <w:r w:rsidR="00F509ED">
        <w:t>Por força do art. 212 da constituição Federal, o município não pode</w:t>
      </w:r>
      <w:r w:rsidR="000E4619">
        <w:t>rá</w:t>
      </w:r>
      <w:r w:rsidR="00F509ED">
        <w:t xml:space="preserve"> aplicar menos do que 25% de sua receita proveniente de impostos, inclusive a de transferências, em manutenção e desenvolvimento do ensino. Nesse sentido, </w:t>
      </w:r>
      <w:r w:rsidR="009D2EAA">
        <w:rPr>
          <w:color w:val="000000"/>
        </w:rPr>
        <w:t xml:space="preserve">Estiva </w:t>
      </w:r>
      <w:proofErr w:type="gramStart"/>
      <w:r w:rsidR="009D2EAA">
        <w:rPr>
          <w:color w:val="000000"/>
        </w:rPr>
        <w:t>experimentou,</w:t>
      </w:r>
      <w:proofErr w:type="gramEnd"/>
      <w:r w:rsidR="009D2EAA">
        <w:rPr>
          <w:color w:val="000000"/>
        </w:rPr>
        <w:t xml:space="preserve"> de 2010 a 2013, uma queda relativa da ordem de -9,18%, o qual saiu do patamar de 31,92%, em 2010, para 28,99%, em 2013.</w:t>
      </w:r>
    </w:p>
    <w:p w:rsidR="00861B86" w:rsidRPr="000F2E0E" w:rsidRDefault="00861B86" w:rsidP="00861B86"/>
    <w:p w:rsidR="00861B86" w:rsidRDefault="00861B86" w:rsidP="00872C0B">
      <w:pPr>
        <w:pStyle w:val="Legenda"/>
      </w:pPr>
      <w:bookmarkStart w:id="141" w:name="_Toc414369130"/>
      <w:bookmarkStart w:id="142" w:name="_Toc422387957"/>
      <w:r>
        <w:t xml:space="preserve">GRÁFICO </w:t>
      </w:r>
      <w:r w:rsidR="004A7F58">
        <w:fldChar w:fldCharType="begin"/>
      </w:r>
      <w:r w:rsidR="004A7F58">
        <w:instrText xml:space="preserve"> SEQ GRÁFICO \* ARABIC </w:instrText>
      </w:r>
      <w:r w:rsidR="004A7F58">
        <w:fldChar w:fldCharType="separate"/>
      </w:r>
      <w:r w:rsidR="00A0057C">
        <w:rPr>
          <w:noProof/>
        </w:rPr>
        <w:t>37</w:t>
      </w:r>
      <w:r w:rsidR="004A7F58">
        <w:rPr>
          <w:noProof/>
        </w:rPr>
        <w:fldChar w:fldCharType="end"/>
      </w:r>
      <w:r w:rsidR="00CD2BDE">
        <w:t xml:space="preserve">: </w:t>
      </w:r>
      <w:r w:rsidRPr="0080706C">
        <w:t>Percentual de Aplicação na Manutenção e Desenvolvimento do Ensino</w:t>
      </w:r>
      <w:bookmarkEnd w:id="141"/>
      <w:bookmarkEnd w:id="142"/>
    </w:p>
    <w:p w:rsidR="00187E14" w:rsidRPr="001B07E6" w:rsidRDefault="009D2EAA" w:rsidP="00187E14">
      <w:pPr>
        <w:rPr>
          <w:color w:val="ED7D31" w:themeColor="accent2"/>
        </w:rPr>
      </w:pPr>
      <w:r>
        <w:rPr>
          <w:noProof/>
          <w:lang w:eastAsia="pt-BR"/>
        </w:rPr>
        <w:lastRenderedPageBreak/>
        <w:drawing>
          <wp:inline distT="0" distB="0" distL="0" distR="0">
            <wp:extent cx="5612130" cy="2494280"/>
            <wp:effectExtent l="0" t="0" r="7620" b="127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5612130" cy="2494280"/>
                    </a:xfrm>
                    <a:prstGeom prst="rect">
                      <a:avLst/>
                    </a:prstGeom>
                  </pic:spPr>
                </pic:pic>
              </a:graphicData>
            </a:graphic>
          </wp:inline>
        </w:drawing>
      </w:r>
    </w:p>
    <w:p w:rsidR="00861B86" w:rsidRPr="00C8546D" w:rsidRDefault="00861B86" w:rsidP="00861B86">
      <w:pPr>
        <w:pStyle w:val="FONTE"/>
      </w:pPr>
      <w:r w:rsidRPr="00C8546D">
        <w:t xml:space="preserve">Fonte: SIACE/PCA - dados </w:t>
      </w:r>
      <w:proofErr w:type="gramStart"/>
      <w:r w:rsidRPr="00C8546D">
        <w:t>apresentados/auditados</w:t>
      </w:r>
      <w:proofErr w:type="gramEnd"/>
      <w:r w:rsidRPr="00C8546D">
        <w:t xml:space="preserve"> - SEEMG/SI/SIE/Diretoria de Informaç</w:t>
      </w:r>
      <w:r w:rsidR="00952B08">
        <w:t>ões Educacionais: Censo Escolar/Elaboração</w:t>
      </w:r>
      <w:r w:rsidR="00952B08" w:rsidRPr="00CD1083">
        <w:t xml:space="preserve">: </w:t>
      </w:r>
      <w:r w:rsidR="00952B08">
        <w:t>DAPE/SEE-MG</w:t>
      </w:r>
    </w:p>
    <w:p w:rsidR="00861B86" w:rsidRPr="00C8546D" w:rsidRDefault="00861B86" w:rsidP="00861B86">
      <w:pPr>
        <w:pStyle w:val="FONTE"/>
      </w:pPr>
      <w:r w:rsidRPr="00C8546D">
        <w:t>Nota: Data da Consulta ao SIACE: 13/03/2015. Os dados informados poderão ser alterados em razão de Pedido de Reexame e/ou ação fiscalizatória.</w:t>
      </w:r>
    </w:p>
    <w:p w:rsidR="00861B86" w:rsidRDefault="00861B86" w:rsidP="00872C0B">
      <w:pPr>
        <w:pStyle w:val="Legenda"/>
      </w:pPr>
    </w:p>
    <w:p w:rsidR="00F509ED" w:rsidRDefault="00F509ED" w:rsidP="00F509ED">
      <w:r>
        <w:t xml:space="preserve">Por fim, a tabela 14 detalha onde estão sendo empregados os recursos aplicados em educação. </w:t>
      </w:r>
    </w:p>
    <w:p w:rsidR="00951E8B" w:rsidRPr="00F509ED" w:rsidRDefault="00951E8B" w:rsidP="00F509ED"/>
    <w:p w:rsidR="00861B86" w:rsidRPr="00336CE1" w:rsidRDefault="00765916" w:rsidP="00765916">
      <w:pPr>
        <w:pStyle w:val="Legenda"/>
      </w:pPr>
      <w:bookmarkStart w:id="143" w:name="_Toc414369131"/>
      <w:bookmarkStart w:id="144" w:name="_Toc422387971"/>
      <w:r>
        <w:t xml:space="preserve">TABELA </w:t>
      </w:r>
      <w:r w:rsidR="004A7F58">
        <w:fldChar w:fldCharType="begin"/>
      </w:r>
      <w:r w:rsidR="004A7F58">
        <w:instrText xml:space="preserve"> SEQ TABELA \* ARABIC </w:instrText>
      </w:r>
      <w:r w:rsidR="004A7F58">
        <w:fldChar w:fldCharType="separate"/>
      </w:r>
      <w:r w:rsidR="00A0057C">
        <w:rPr>
          <w:noProof/>
        </w:rPr>
        <w:t>14</w:t>
      </w:r>
      <w:r w:rsidR="004A7F58">
        <w:rPr>
          <w:noProof/>
        </w:rPr>
        <w:fldChar w:fldCharType="end"/>
      </w:r>
      <w:r w:rsidR="00CD2BDE">
        <w:t xml:space="preserve">: </w:t>
      </w:r>
      <w:r w:rsidR="00861B86" w:rsidRPr="00336CE1">
        <w:t>Gastos com a Manutenção e Desenvolvimento do Ensino</w:t>
      </w:r>
      <w:bookmarkEnd w:id="143"/>
      <w:bookmarkEnd w:id="144"/>
    </w:p>
    <w:p w:rsidR="00737C02" w:rsidRPr="001B07E6" w:rsidRDefault="009D2EAA" w:rsidP="00737C02">
      <w:pPr>
        <w:rPr>
          <w:color w:val="ED7D31" w:themeColor="accent2"/>
        </w:rPr>
      </w:pPr>
      <w:r>
        <w:rPr>
          <w:noProof/>
          <w:color w:val="ED7D31" w:themeColor="accent2"/>
          <w:lang w:eastAsia="pt-BR"/>
        </w:rPr>
        <w:drawing>
          <wp:inline distT="0" distB="0" distL="0" distR="0">
            <wp:extent cx="5760085" cy="1618895"/>
            <wp:effectExtent l="0" t="0" r="0" b="63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1618895"/>
                    </a:xfrm>
                    <a:prstGeom prst="rect">
                      <a:avLst/>
                    </a:prstGeom>
                    <a:noFill/>
                    <a:ln>
                      <a:noFill/>
                    </a:ln>
                  </pic:spPr>
                </pic:pic>
              </a:graphicData>
            </a:graphic>
          </wp:inline>
        </w:drawing>
      </w:r>
    </w:p>
    <w:p w:rsidR="00861B86" w:rsidRPr="00336CE1" w:rsidRDefault="00861B86" w:rsidP="00861B86">
      <w:pPr>
        <w:pStyle w:val="FONTE"/>
      </w:pPr>
      <w:r w:rsidRPr="00336CE1">
        <w:t xml:space="preserve">Fonte: SIACE/PCA - dados </w:t>
      </w:r>
      <w:proofErr w:type="gramStart"/>
      <w:r w:rsidRPr="00336CE1">
        <w:t>apresentados/auditados</w:t>
      </w:r>
      <w:proofErr w:type="gramEnd"/>
      <w:r w:rsidRPr="00336CE1">
        <w:t xml:space="preserve"> - SEEMG/SI/SIE/Diretoria de Informaç</w:t>
      </w:r>
      <w:r w:rsidR="00952B08">
        <w:t>ões Educacionais: Censo Escolar/Elaboração</w:t>
      </w:r>
      <w:r w:rsidR="00952B08" w:rsidRPr="00CD1083">
        <w:t xml:space="preserve">: </w:t>
      </w:r>
      <w:r w:rsidR="00952B08">
        <w:t>DAPE/SEE-MG</w:t>
      </w:r>
    </w:p>
    <w:p w:rsidR="00861B86" w:rsidRPr="00336CE1" w:rsidRDefault="00861B86" w:rsidP="00861B86">
      <w:pPr>
        <w:pStyle w:val="FONTE"/>
        <w:rPr>
          <w:sz w:val="22"/>
        </w:rPr>
      </w:pPr>
      <w:r w:rsidRPr="00336CE1">
        <w:rPr>
          <w:sz w:val="22"/>
        </w:rPr>
        <w:t xml:space="preserve">Nota: Data da Consulta ao SIACE: 13/03/2015. Os dados informados poderão ser alterados em razão de Pedido de Reexame e/ou ação fiscalizatória. </w:t>
      </w:r>
    </w:p>
    <w:p w:rsidR="00861B86" w:rsidRPr="00336CE1" w:rsidRDefault="00861B86" w:rsidP="00861B86">
      <w:pPr>
        <w:rPr>
          <w:sz w:val="22"/>
        </w:rPr>
      </w:pPr>
    </w:p>
    <w:p w:rsidR="00861B86" w:rsidRPr="00EC0FAA" w:rsidRDefault="00861B86" w:rsidP="00861B86">
      <w:pPr>
        <w:rPr>
          <w:rStyle w:val="Hyperlink"/>
        </w:rPr>
      </w:pPr>
    </w:p>
    <w:p w:rsidR="00861B86" w:rsidRPr="000A462F" w:rsidRDefault="00861B86" w:rsidP="00861B86">
      <w:pPr>
        <w:rPr>
          <w:rStyle w:val="Hyperlink"/>
          <w:b/>
          <w:color w:val="000000"/>
        </w:rPr>
      </w:pPr>
      <w:r w:rsidRPr="00EC0FAA">
        <w:rPr>
          <w:rStyle w:val="Hyperlink"/>
        </w:rPr>
        <w:br w:type="page"/>
      </w:r>
      <w:r w:rsidRPr="000A462F">
        <w:rPr>
          <w:rStyle w:val="Hyperlink"/>
          <w:b/>
          <w:color w:val="000000"/>
        </w:rPr>
        <w:lastRenderedPageBreak/>
        <w:t>REFERÊNCIAS</w:t>
      </w:r>
    </w:p>
    <w:p w:rsidR="00861B86" w:rsidRPr="000A462F" w:rsidRDefault="00861B86" w:rsidP="00861B86">
      <w:pPr>
        <w:rPr>
          <w:rStyle w:val="Hyperlink"/>
          <w:color w:val="000000"/>
        </w:rPr>
      </w:pPr>
    </w:p>
    <w:p w:rsidR="00861B86" w:rsidRPr="000A462F" w:rsidRDefault="00861B86" w:rsidP="00861B86">
      <w:pPr>
        <w:rPr>
          <w:color w:val="000000"/>
        </w:rPr>
      </w:pPr>
      <w:r w:rsidRPr="000A462F">
        <w:rPr>
          <w:color w:val="000000"/>
        </w:rPr>
        <w:t>Os dados e indicadores utilizados no presente diagnóstico são oficiais e públicos, estando disponíveis para consulta nos sites abaixo:</w:t>
      </w:r>
    </w:p>
    <w:p w:rsidR="00861B86" w:rsidRPr="000A462F" w:rsidRDefault="00861B86" w:rsidP="00861B86">
      <w:pPr>
        <w:rPr>
          <w:color w:val="000000"/>
        </w:rPr>
      </w:pPr>
      <w:proofErr w:type="gramStart"/>
      <w:r w:rsidRPr="000A462F">
        <w:rPr>
          <w:color w:val="000000"/>
        </w:rPr>
        <w:t>http://aplicacoes.mds.gov.br/sagi/RIv3/geral/index.</w:t>
      </w:r>
      <w:proofErr w:type="gramEnd"/>
      <w:r w:rsidRPr="000A462F">
        <w:rPr>
          <w:color w:val="000000"/>
        </w:rPr>
        <w:t>php?</w:t>
      </w:r>
      <w:proofErr w:type="gramStart"/>
      <w:r w:rsidRPr="000A462F">
        <w:rPr>
          <w:color w:val="000000"/>
        </w:rPr>
        <w:t>file</w:t>
      </w:r>
      <w:proofErr w:type="gramEnd"/>
      <w:r w:rsidRPr="000A462F">
        <w:rPr>
          <w:color w:val="000000"/>
        </w:rPr>
        <w:t>=entrada&amp;relatorio=249</w:t>
      </w:r>
    </w:p>
    <w:p w:rsidR="00861B86" w:rsidRPr="000A462F" w:rsidRDefault="004A7F58" w:rsidP="00861B86">
      <w:pPr>
        <w:rPr>
          <w:color w:val="000000"/>
        </w:rPr>
      </w:pPr>
      <w:hyperlink r:id="rId66" w:history="1">
        <w:r w:rsidR="00861B86" w:rsidRPr="000A462F">
          <w:rPr>
            <w:rStyle w:val="Hyperlink"/>
            <w:color w:val="000000"/>
          </w:rPr>
          <w:t>http://www.atlasbrasil.org.br/2013/</w:t>
        </w:r>
      </w:hyperlink>
    </w:p>
    <w:p w:rsidR="00861B86" w:rsidRPr="000A462F" w:rsidRDefault="00861B86" w:rsidP="00861B86">
      <w:pPr>
        <w:rPr>
          <w:color w:val="000000"/>
        </w:rPr>
      </w:pPr>
      <w:r w:rsidRPr="000A462F">
        <w:rPr>
          <w:color w:val="000000"/>
        </w:rPr>
        <w:t>http://ideb.inep.gov.br/</w:t>
      </w:r>
      <w:hyperlink r:id="rId67"/>
    </w:p>
    <w:p w:rsidR="00861B86" w:rsidRPr="000A462F" w:rsidRDefault="004A7F58" w:rsidP="00861B86">
      <w:pPr>
        <w:rPr>
          <w:color w:val="000000"/>
        </w:rPr>
      </w:pPr>
      <w:hyperlink r:id="rId68" w:history="1">
        <w:r w:rsidR="00861B86" w:rsidRPr="000A462F">
          <w:rPr>
            <w:rStyle w:val="Hyperlink"/>
            <w:color w:val="000000"/>
          </w:rPr>
          <w:t>http://www.observatoriodopne.org.br/</w:t>
        </w:r>
      </w:hyperlink>
    </w:p>
    <w:p w:rsidR="00861B86" w:rsidRPr="000A462F" w:rsidRDefault="004A7F58" w:rsidP="00861B86">
      <w:pPr>
        <w:rPr>
          <w:color w:val="000000"/>
        </w:rPr>
      </w:pPr>
      <w:hyperlink r:id="rId69" w:history="1">
        <w:r w:rsidR="00861B86" w:rsidRPr="000A462F">
          <w:rPr>
            <w:rStyle w:val="Hyperlink"/>
            <w:color w:val="000000"/>
          </w:rPr>
          <w:t>http://simec.mec.gov.br/pde/graficopne.php</w:t>
        </w:r>
      </w:hyperlink>
    </w:p>
    <w:p w:rsidR="00B6294A" w:rsidRDefault="00B6294A" w:rsidP="00861B86">
      <w:pPr>
        <w:rPr>
          <w:color w:val="000000"/>
        </w:rPr>
      </w:pPr>
      <w:r w:rsidRPr="00B6294A">
        <w:rPr>
          <w:color w:val="000000"/>
        </w:rPr>
        <w:t>http://www.tce.mg.gov.br</w:t>
      </w:r>
    </w:p>
    <w:p w:rsidR="00F33607" w:rsidRDefault="00F33607">
      <w:pPr>
        <w:spacing w:after="160" w:line="259" w:lineRule="auto"/>
        <w:jc w:val="left"/>
      </w:pPr>
      <w:r>
        <w:br w:type="page"/>
      </w:r>
    </w:p>
    <w:p w:rsidR="009D2EAA" w:rsidRDefault="00F33607" w:rsidP="00254A3E">
      <w:pPr>
        <w:rPr>
          <w:color w:val="000000"/>
          <w:szCs w:val="24"/>
        </w:rPr>
      </w:pPr>
      <w:r w:rsidRPr="00F33607">
        <w:lastRenderedPageBreak/>
        <w:t>Esta Minuta de documento-base foi construída a partir de dados disponibilizados por sites oficiais e contou com a colaboração da equipe da Diretoria de Acompanhamento de Projetos e Resultados Educacionais</w:t>
      </w:r>
      <w:r w:rsidR="00772986">
        <w:t xml:space="preserve"> (DAPE/SEE)</w:t>
      </w:r>
      <w:r w:rsidRPr="00F33607">
        <w:t xml:space="preserve"> e dos técnicos do município de </w:t>
      </w:r>
      <w:r w:rsidR="009D2EAA">
        <w:rPr>
          <w:color w:val="000000"/>
        </w:rPr>
        <w:t>Estiva</w:t>
      </w:r>
      <w:r w:rsidR="00254A3E">
        <w:rPr>
          <w:color w:val="000000"/>
        </w:rPr>
        <w:t>; estes últimos em alguns pontos específicos.</w:t>
      </w:r>
    </w:p>
    <w:p w:rsidR="00772986" w:rsidRPr="00772986" w:rsidRDefault="00254A3E" w:rsidP="00254A3E">
      <w:pPr>
        <w:spacing w:after="160" w:line="259" w:lineRule="auto"/>
        <w:rPr>
          <w:b/>
        </w:rPr>
      </w:pPr>
      <w:r w:rsidRPr="00772986">
        <w:rPr>
          <w:b/>
        </w:rPr>
        <w:t xml:space="preserve"> </w:t>
      </w:r>
    </w:p>
    <w:p w:rsidR="00772986" w:rsidRDefault="00264500" w:rsidP="00254A3E">
      <w:pPr>
        <w:spacing w:after="160" w:line="259" w:lineRule="auto"/>
      </w:pPr>
      <w:r w:rsidRPr="00264500">
        <w:rPr>
          <w:color w:val="FF0000"/>
        </w:rPr>
        <w:t>Equipe</w:t>
      </w:r>
    </w:p>
    <w:p w:rsidR="00772986" w:rsidRDefault="00772986" w:rsidP="00254A3E">
      <w:pPr>
        <w:spacing w:after="160" w:line="259" w:lineRule="auto"/>
      </w:pPr>
    </w:p>
    <w:p w:rsidR="007B5A81" w:rsidRDefault="007B5A81" w:rsidP="00254A3E">
      <w:pPr>
        <w:spacing w:after="160" w:line="259" w:lineRule="auto"/>
      </w:pPr>
    </w:p>
    <w:p w:rsidR="007B5A81" w:rsidRDefault="007B5A81" w:rsidP="00254A3E">
      <w:pPr>
        <w:spacing w:after="160" w:line="259" w:lineRule="auto"/>
      </w:pPr>
    </w:p>
    <w:p w:rsidR="007B5A81" w:rsidRDefault="007B5A81" w:rsidP="00254A3E">
      <w:pPr>
        <w:spacing w:after="160" w:line="259" w:lineRule="auto"/>
        <w:sectPr w:rsidR="007B5A81" w:rsidSect="00772986">
          <w:footerReference w:type="default" r:id="rId70"/>
          <w:type w:val="continuous"/>
          <w:pgSz w:w="11906" w:h="16838"/>
          <w:pgMar w:top="1701" w:right="1134" w:bottom="1134" w:left="1701" w:header="709" w:footer="709" w:gutter="0"/>
          <w:cols w:space="708"/>
          <w:docGrid w:linePitch="360"/>
        </w:sectPr>
      </w:pPr>
    </w:p>
    <w:p w:rsidR="007B5A81" w:rsidRPr="00652C23" w:rsidRDefault="007B5A81" w:rsidP="007B5A81">
      <w:pPr>
        <w:tabs>
          <w:tab w:val="left" w:pos="426"/>
        </w:tabs>
        <w:jc w:val="right"/>
      </w:pPr>
      <w:r w:rsidRPr="00652C23">
        <w:lastRenderedPageBreak/>
        <w:t xml:space="preserve">Estiva, __________ de _________________________ </w:t>
      </w:r>
      <w:proofErr w:type="spellStart"/>
      <w:r w:rsidRPr="00652C23">
        <w:t>de</w:t>
      </w:r>
      <w:proofErr w:type="spellEnd"/>
      <w:r w:rsidRPr="00652C23">
        <w:t xml:space="preserve"> 2015.</w:t>
      </w:r>
    </w:p>
    <w:p w:rsidR="007B5A81" w:rsidRPr="00652C23" w:rsidRDefault="007B5A81" w:rsidP="007B5A81">
      <w:pPr>
        <w:tabs>
          <w:tab w:val="left" w:pos="426"/>
        </w:tabs>
      </w:pPr>
    </w:p>
    <w:p w:rsidR="007B5A81" w:rsidRPr="00652C23" w:rsidRDefault="007B5A81" w:rsidP="007B5A81">
      <w:pPr>
        <w:tabs>
          <w:tab w:val="left" w:pos="426"/>
        </w:tabs>
      </w:pPr>
    </w:p>
    <w:p w:rsidR="007B5A81" w:rsidRPr="00652C23" w:rsidRDefault="007B5A81" w:rsidP="007B5A81">
      <w:pPr>
        <w:tabs>
          <w:tab w:val="left" w:pos="426"/>
        </w:tabs>
        <w:jc w:val="center"/>
      </w:pPr>
    </w:p>
    <w:p w:rsidR="007B5A81" w:rsidRPr="007B5A81" w:rsidRDefault="007B5A81" w:rsidP="007B5A81">
      <w:pPr>
        <w:tabs>
          <w:tab w:val="left" w:pos="426"/>
        </w:tabs>
        <w:jc w:val="center"/>
      </w:pPr>
      <w:r w:rsidRPr="007B5A81">
        <w:t>João Marques Ferreira</w:t>
      </w:r>
    </w:p>
    <w:p w:rsidR="007B5A81" w:rsidRPr="007B5A81" w:rsidRDefault="007B5A81" w:rsidP="007B5A81">
      <w:pPr>
        <w:tabs>
          <w:tab w:val="left" w:pos="426"/>
        </w:tabs>
        <w:jc w:val="center"/>
      </w:pPr>
      <w:r w:rsidRPr="007B5A81">
        <w:t>Prefeito Municipal</w:t>
      </w:r>
    </w:p>
    <w:p w:rsidR="00861B86" w:rsidRPr="000A462F" w:rsidRDefault="004A7F58" w:rsidP="00254A3E">
      <w:pPr>
        <w:spacing w:after="160" w:line="259" w:lineRule="auto"/>
        <w:rPr>
          <w:color w:val="000000"/>
        </w:rPr>
      </w:pPr>
      <w:hyperlink r:id="rId71"/>
    </w:p>
    <w:sectPr w:rsidR="00861B86" w:rsidRPr="000A462F" w:rsidSect="00772986">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A81" w:rsidRDefault="007B5A81" w:rsidP="00F75214">
      <w:pPr>
        <w:spacing w:line="240" w:lineRule="auto"/>
      </w:pPr>
      <w:r>
        <w:separator/>
      </w:r>
    </w:p>
  </w:endnote>
  <w:endnote w:type="continuationSeparator" w:id="0">
    <w:p w:rsidR="007B5A81" w:rsidRDefault="007B5A81" w:rsidP="00F752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A81" w:rsidRDefault="007B5A81">
    <w:pPr>
      <w:pStyle w:val="Rodap"/>
      <w:jc w:val="right"/>
    </w:pPr>
  </w:p>
  <w:p w:rsidR="007B5A81" w:rsidRDefault="007B5A8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587609"/>
      <w:docPartObj>
        <w:docPartGallery w:val="Page Numbers (Bottom of Page)"/>
        <w:docPartUnique/>
      </w:docPartObj>
    </w:sdtPr>
    <w:sdtEndPr/>
    <w:sdtContent>
      <w:p w:rsidR="007B5A81" w:rsidRDefault="007B5A81">
        <w:pPr>
          <w:pStyle w:val="Rodap"/>
          <w:jc w:val="right"/>
        </w:pPr>
        <w:r>
          <w:fldChar w:fldCharType="begin"/>
        </w:r>
        <w:r>
          <w:instrText>PAGE   \* MERGEFORMAT</w:instrText>
        </w:r>
        <w:r>
          <w:fldChar w:fldCharType="separate"/>
        </w:r>
        <w:r w:rsidR="004A7F58">
          <w:rPr>
            <w:noProof/>
          </w:rPr>
          <w:t>22</w:t>
        </w:r>
        <w:r>
          <w:rPr>
            <w:noProof/>
          </w:rPr>
          <w:fldChar w:fldCharType="end"/>
        </w:r>
      </w:p>
    </w:sdtContent>
  </w:sdt>
  <w:p w:rsidR="007B5A81" w:rsidRDefault="007B5A81">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104396"/>
      <w:docPartObj>
        <w:docPartGallery w:val="Page Numbers (Bottom of Page)"/>
        <w:docPartUnique/>
      </w:docPartObj>
    </w:sdtPr>
    <w:sdtEndPr/>
    <w:sdtContent>
      <w:p w:rsidR="007B5A81" w:rsidRDefault="007B5A81">
        <w:pPr>
          <w:pStyle w:val="Rodap"/>
          <w:jc w:val="right"/>
        </w:pPr>
        <w:r>
          <w:fldChar w:fldCharType="begin"/>
        </w:r>
        <w:r>
          <w:instrText>PAGE   \* MERGEFORMAT</w:instrText>
        </w:r>
        <w:r>
          <w:fldChar w:fldCharType="separate"/>
        </w:r>
        <w:r w:rsidR="004A7F58">
          <w:rPr>
            <w:noProof/>
          </w:rPr>
          <w:t>101</w:t>
        </w:r>
        <w:r>
          <w:rPr>
            <w:noProof/>
          </w:rPr>
          <w:fldChar w:fldCharType="end"/>
        </w:r>
      </w:p>
    </w:sdtContent>
  </w:sdt>
  <w:p w:rsidR="007B5A81" w:rsidRDefault="007B5A8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A81" w:rsidRDefault="007B5A81" w:rsidP="00F75214">
      <w:pPr>
        <w:spacing w:line="240" w:lineRule="auto"/>
      </w:pPr>
      <w:r>
        <w:separator/>
      </w:r>
    </w:p>
  </w:footnote>
  <w:footnote w:type="continuationSeparator" w:id="0">
    <w:p w:rsidR="007B5A81" w:rsidRDefault="007B5A81" w:rsidP="00F75214">
      <w:pPr>
        <w:spacing w:line="240" w:lineRule="auto"/>
      </w:pPr>
      <w:r>
        <w:continuationSeparator/>
      </w:r>
    </w:p>
  </w:footnote>
  <w:footnote w:id="1">
    <w:p w:rsidR="007B5A81" w:rsidRDefault="007B5A81">
      <w:pPr>
        <w:pStyle w:val="Textodenotaderodap"/>
      </w:pPr>
      <w:r>
        <w:rPr>
          <w:rStyle w:val="Refdenotaderodap"/>
        </w:rPr>
        <w:footnoteRef/>
      </w:r>
      <w:r>
        <w:t xml:space="preserve"> O</w:t>
      </w:r>
      <w:r w:rsidRPr="00FF4BBE">
        <w:t xml:space="preserve"> universo de indivíduos é limitado àqueles que vivem em domicílios particulares permanentes.</w:t>
      </w:r>
    </w:p>
  </w:footnote>
  <w:footnote w:id="2">
    <w:p w:rsidR="007B5A81" w:rsidRDefault="007B5A81">
      <w:pPr>
        <w:pStyle w:val="Textodenotaderodap"/>
      </w:pPr>
      <w:r>
        <w:rPr>
          <w:rStyle w:val="Refdenotaderodap"/>
        </w:rPr>
        <w:footnoteRef/>
      </w:r>
      <w:r>
        <w:t xml:space="preserve"> O</w:t>
      </w:r>
      <w:r w:rsidRPr="00FF4BBE">
        <w:t xml:space="preserve"> universo de indivíduos é limitado àqueles que vivem em domicílios particulares permanentes.</w:t>
      </w:r>
    </w:p>
  </w:footnote>
  <w:footnote w:id="3">
    <w:p w:rsidR="007B5A81" w:rsidRDefault="007B5A81">
      <w:pPr>
        <w:pStyle w:val="Textodenotaderodap"/>
      </w:pPr>
      <w:r>
        <w:rPr>
          <w:rStyle w:val="Refdenotaderodap"/>
        </w:rPr>
        <w:footnoteRef/>
      </w:r>
      <w:r w:rsidRPr="00BA272E">
        <w:t>Valores em reais de 01/08/2010.</w:t>
      </w:r>
    </w:p>
  </w:footnote>
  <w:footnote w:id="4">
    <w:p w:rsidR="007B5A81" w:rsidRDefault="007B5A81">
      <w:pPr>
        <w:pStyle w:val="Textodenotaderodap"/>
      </w:pPr>
      <w:r>
        <w:rPr>
          <w:rStyle w:val="Refdenotaderodap"/>
        </w:rPr>
        <w:footnoteRef/>
      </w:r>
      <w:r w:rsidRPr="00BA272E">
        <w:t>Valores em reais de 01/agosto de 2010.</w:t>
      </w:r>
    </w:p>
  </w:footnote>
  <w:footnote w:id="5">
    <w:p w:rsidR="007B5A81" w:rsidRDefault="007B5A81">
      <w:pPr>
        <w:pStyle w:val="Textodenotaderodap"/>
      </w:pPr>
      <w:r>
        <w:rPr>
          <w:rStyle w:val="Refdenotaderodap"/>
        </w:rPr>
        <w:footnoteRef/>
      </w:r>
      <w:r w:rsidRPr="00CD6980">
        <w:t>São considerados apenas os domicílios particulares permanentes.</w:t>
      </w:r>
    </w:p>
  </w:footnote>
  <w:footnote w:id="6">
    <w:p w:rsidR="007B5A81" w:rsidRDefault="007B5A81">
      <w:pPr>
        <w:pStyle w:val="Textodenotaderodap"/>
      </w:pPr>
      <w:r>
        <w:rPr>
          <w:rStyle w:val="Refdenotaderodap"/>
        </w:rPr>
        <w:footnoteRef/>
      </w:r>
      <w:r>
        <w:t xml:space="preserve"> Os textos introdutórios de cada um dos temas do diagnóstico da educação do município foram retirados do caderno “Conhecendo as 20 metas do Plano Nacional de Educação”, disponibilizado pelo Ministério da Educação para a feitura dos Planos Municipais de Educação. </w:t>
      </w:r>
    </w:p>
  </w:footnote>
  <w:footnote w:id="7">
    <w:p w:rsidR="007B5A81" w:rsidRDefault="007B5A81" w:rsidP="009F2D42">
      <w:pPr>
        <w:spacing w:line="240" w:lineRule="auto"/>
      </w:pPr>
      <w:r>
        <w:rPr>
          <w:rStyle w:val="Refdenotaderodap"/>
        </w:rPr>
        <w:footnoteRef/>
      </w:r>
      <w:r w:rsidRPr="00F75214">
        <w:rPr>
          <w:sz w:val="20"/>
          <w:szCs w:val="20"/>
        </w:rPr>
        <w:t xml:space="preserve">SECRETARIA DE EDUCAÇÃO BÁSICA. Ensino fundamental de nove anos: orientações para a inclusão da criança de seis anos de idade. (Org.) </w:t>
      </w:r>
      <w:proofErr w:type="spellStart"/>
      <w:proofErr w:type="gramStart"/>
      <w:r w:rsidRPr="00F75214">
        <w:rPr>
          <w:sz w:val="20"/>
          <w:szCs w:val="20"/>
        </w:rPr>
        <w:t>JeaneteBeauchamp</w:t>
      </w:r>
      <w:proofErr w:type="spellEnd"/>
      <w:proofErr w:type="gramEnd"/>
      <w:r w:rsidRPr="00F75214">
        <w:rPr>
          <w:sz w:val="20"/>
          <w:szCs w:val="20"/>
        </w:rPr>
        <w:t xml:space="preserve">, Sandra Denise </w:t>
      </w:r>
      <w:proofErr w:type="spellStart"/>
      <w:r w:rsidRPr="00F75214">
        <w:rPr>
          <w:sz w:val="20"/>
          <w:szCs w:val="20"/>
        </w:rPr>
        <w:t>Pagel</w:t>
      </w:r>
      <w:proofErr w:type="spellEnd"/>
      <w:r w:rsidRPr="00F75214">
        <w:rPr>
          <w:sz w:val="20"/>
          <w:szCs w:val="20"/>
        </w:rPr>
        <w:t xml:space="preserve"> e </w:t>
      </w:r>
      <w:proofErr w:type="spellStart"/>
      <w:r w:rsidRPr="00F75214">
        <w:rPr>
          <w:sz w:val="20"/>
          <w:szCs w:val="20"/>
        </w:rPr>
        <w:t>Aricélia</w:t>
      </w:r>
      <w:proofErr w:type="spellEnd"/>
      <w:r w:rsidRPr="00F75214">
        <w:rPr>
          <w:sz w:val="20"/>
          <w:szCs w:val="20"/>
        </w:rPr>
        <w:t xml:space="preserve"> Ribeiro do Nascimento. Brasília: Ministério da Educação. </w:t>
      </w:r>
      <w:proofErr w:type="gramStart"/>
      <w:r w:rsidRPr="00F75214">
        <w:rPr>
          <w:sz w:val="20"/>
          <w:szCs w:val="20"/>
        </w:rPr>
        <w:t>2007, 135</w:t>
      </w:r>
      <w:proofErr w:type="gramEnd"/>
      <w:r w:rsidRPr="00F75214">
        <w:rPr>
          <w:sz w:val="20"/>
          <w:szCs w:val="20"/>
        </w:rPr>
        <w:t xml:space="preserve"> p. Disponível em: &lt;http://portal.mec.gov.br/seb/arquivos/pdf/ensfund/ensifund9anobasefinal.pdf&gt;.</w:t>
      </w:r>
    </w:p>
    <w:p w:rsidR="007B5A81" w:rsidRDefault="007B5A81">
      <w:pPr>
        <w:pStyle w:val="Textodenotaderodap"/>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3763D"/>
    <w:multiLevelType w:val="multilevel"/>
    <w:tmpl w:val="2EE2F62A"/>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3BDF222D"/>
    <w:multiLevelType w:val="multilevel"/>
    <w:tmpl w:val="3CE6B236"/>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1148"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426C6C72"/>
    <w:multiLevelType w:val="multilevel"/>
    <w:tmpl w:val="2EE2F62A"/>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5A820419"/>
    <w:multiLevelType w:val="hybridMultilevel"/>
    <w:tmpl w:val="CA5CBC5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attachedTemplate r:id="rId1"/>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2"/>
  </w:compat>
  <w:rsids>
    <w:rsidRoot w:val="001F2158"/>
    <w:rsid w:val="00001FD2"/>
    <w:rsid w:val="00002B86"/>
    <w:rsid w:val="00003EA3"/>
    <w:rsid w:val="00004528"/>
    <w:rsid w:val="00004D72"/>
    <w:rsid w:val="000079E6"/>
    <w:rsid w:val="00011D30"/>
    <w:rsid w:val="00011ED5"/>
    <w:rsid w:val="00021247"/>
    <w:rsid w:val="00021F55"/>
    <w:rsid w:val="000334E1"/>
    <w:rsid w:val="00035462"/>
    <w:rsid w:val="00043A8B"/>
    <w:rsid w:val="00050F5C"/>
    <w:rsid w:val="00052CA4"/>
    <w:rsid w:val="00062935"/>
    <w:rsid w:val="00066ECA"/>
    <w:rsid w:val="00072441"/>
    <w:rsid w:val="00074033"/>
    <w:rsid w:val="00083E11"/>
    <w:rsid w:val="00085517"/>
    <w:rsid w:val="00085C22"/>
    <w:rsid w:val="00090F8F"/>
    <w:rsid w:val="000B3B54"/>
    <w:rsid w:val="000B4E82"/>
    <w:rsid w:val="000B5CD8"/>
    <w:rsid w:val="000C71CA"/>
    <w:rsid w:val="000D7622"/>
    <w:rsid w:val="000E19E7"/>
    <w:rsid w:val="000E4619"/>
    <w:rsid w:val="00102D3F"/>
    <w:rsid w:val="00103CD2"/>
    <w:rsid w:val="00104577"/>
    <w:rsid w:val="001257DE"/>
    <w:rsid w:val="00127F16"/>
    <w:rsid w:val="001359A0"/>
    <w:rsid w:val="0014590D"/>
    <w:rsid w:val="001461FC"/>
    <w:rsid w:val="001509BB"/>
    <w:rsid w:val="00150A28"/>
    <w:rsid w:val="00155E8C"/>
    <w:rsid w:val="00157899"/>
    <w:rsid w:val="00172CC3"/>
    <w:rsid w:val="0017739E"/>
    <w:rsid w:val="00180520"/>
    <w:rsid w:val="0018490C"/>
    <w:rsid w:val="00184920"/>
    <w:rsid w:val="00187E14"/>
    <w:rsid w:val="00191C76"/>
    <w:rsid w:val="0019554E"/>
    <w:rsid w:val="001A2B9F"/>
    <w:rsid w:val="001A40CA"/>
    <w:rsid w:val="001A4374"/>
    <w:rsid w:val="001A5615"/>
    <w:rsid w:val="001B07E6"/>
    <w:rsid w:val="001B1FA8"/>
    <w:rsid w:val="001B5214"/>
    <w:rsid w:val="001C0E1C"/>
    <w:rsid w:val="001C478F"/>
    <w:rsid w:val="001D2B3B"/>
    <w:rsid w:val="001D2DCE"/>
    <w:rsid w:val="001E6ADA"/>
    <w:rsid w:val="001E6BC4"/>
    <w:rsid w:val="001F2158"/>
    <w:rsid w:val="00206933"/>
    <w:rsid w:val="00211C84"/>
    <w:rsid w:val="002208BA"/>
    <w:rsid w:val="00226F16"/>
    <w:rsid w:val="00231ACB"/>
    <w:rsid w:val="00231DC9"/>
    <w:rsid w:val="0023266E"/>
    <w:rsid w:val="0023283D"/>
    <w:rsid w:val="00236C3E"/>
    <w:rsid w:val="00240FC4"/>
    <w:rsid w:val="0025204A"/>
    <w:rsid w:val="00253BCE"/>
    <w:rsid w:val="00254A3E"/>
    <w:rsid w:val="0026278D"/>
    <w:rsid w:val="00264500"/>
    <w:rsid w:val="002832DF"/>
    <w:rsid w:val="00283A73"/>
    <w:rsid w:val="002926A3"/>
    <w:rsid w:val="002941C6"/>
    <w:rsid w:val="002A07CA"/>
    <w:rsid w:val="002B1034"/>
    <w:rsid w:val="002B1B75"/>
    <w:rsid w:val="002B36F9"/>
    <w:rsid w:val="002C0EFC"/>
    <w:rsid w:val="002C256F"/>
    <w:rsid w:val="002C3DA9"/>
    <w:rsid w:val="002C431F"/>
    <w:rsid w:val="002D088B"/>
    <w:rsid w:val="002D347A"/>
    <w:rsid w:val="002D5C37"/>
    <w:rsid w:val="002D5FC0"/>
    <w:rsid w:val="002D7949"/>
    <w:rsid w:val="002E72E0"/>
    <w:rsid w:val="002F0719"/>
    <w:rsid w:val="00300B01"/>
    <w:rsid w:val="00302813"/>
    <w:rsid w:val="00302F9F"/>
    <w:rsid w:val="003073B3"/>
    <w:rsid w:val="00307EB2"/>
    <w:rsid w:val="003116C7"/>
    <w:rsid w:val="003134C9"/>
    <w:rsid w:val="0031583C"/>
    <w:rsid w:val="00315EFB"/>
    <w:rsid w:val="00317215"/>
    <w:rsid w:val="0032224F"/>
    <w:rsid w:val="003242EA"/>
    <w:rsid w:val="00327130"/>
    <w:rsid w:val="003272A1"/>
    <w:rsid w:val="00333D4F"/>
    <w:rsid w:val="00334E03"/>
    <w:rsid w:val="00335793"/>
    <w:rsid w:val="00336092"/>
    <w:rsid w:val="003373D1"/>
    <w:rsid w:val="003475F8"/>
    <w:rsid w:val="00353A78"/>
    <w:rsid w:val="00361BA6"/>
    <w:rsid w:val="003650CA"/>
    <w:rsid w:val="00373277"/>
    <w:rsid w:val="00373E78"/>
    <w:rsid w:val="00374B30"/>
    <w:rsid w:val="003763DC"/>
    <w:rsid w:val="0037668C"/>
    <w:rsid w:val="00382BC9"/>
    <w:rsid w:val="00385E63"/>
    <w:rsid w:val="003877B4"/>
    <w:rsid w:val="003926AA"/>
    <w:rsid w:val="003947D3"/>
    <w:rsid w:val="003A2DD8"/>
    <w:rsid w:val="003B6C4D"/>
    <w:rsid w:val="003C7898"/>
    <w:rsid w:val="003D35FF"/>
    <w:rsid w:val="003D554E"/>
    <w:rsid w:val="003D578C"/>
    <w:rsid w:val="003E313F"/>
    <w:rsid w:val="003E6B7B"/>
    <w:rsid w:val="003F519A"/>
    <w:rsid w:val="00403523"/>
    <w:rsid w:val="004077C9"/>
    <w:rsid w:val="00410D7E"/>
    <w:rsid w:val="0041380F"/>
    <w:rsid w:val="00414764"/>
    <w:rsid w:val="00414FE6"/>
    <w:rsid w:val="00421476"/>
    <w:rsid w:val="00431AAF"/>
    <w:rsid w:val="0043270F"/>
    <w:rsid w:val="00434DE9"/>
    <w:rsid w:val="00450419"/>
    <w:rsid w:val="00462D36"/>
    <w:rsid w:val="00462F39"/>
    <w:rsid w:val="00480704"/>
    <w:rsid w:val="00480D76"/>
    <w:rsid w:val="004827CD"/>
    <w:rsid w:val="00484E4D"/>
    <w:rsid w:val="004853B1"/>
    <w:rsid w:val="004875AF"/>
    <w:rsid w:val="004A6E45"/>
    <w:rsid w:val="004A7F58"/>
    <w:rsid w:val="004B1D61"/>
    <w:rsid w:val="004B4C59"/>
    <w:rsid w:val="004C0D81"/>
    <w:rsid w:val="004D3FC9"/>
    <w:rsid w:val="004D589E"/>
    <w:rsid w:val="004E0DF0"/>
    <w:rsid w:val="004E10EC"/>
    <w:rsid w:val="004E2AA4"/>
    <w:rsid w:val="004E4B86"/>
    <w:rsid w:val="004F2CEE"/>
    <w:rsid w:val="004F693C"/>
    <w:rsid w:val="0050099F"/>
    <w:rsid w:val="00505E4A"/>
    <w:rsid w:val="0050723D"/>
    <w:rsid w:val="0050760B"/>
    <w:rsid w:val="0051499D"/>
    <w:rsid w:val="005154DE"/>
    <w:rsid w:val="00515FF9"/>
    <w:rsid w:val="0052265D"/>
    <w:rsid w:val="00525A6E"/>
    <w:rsid w:val="00532BD7"/>
    <w:rsid w:val="00533408"/>
    <w:rsid w:val="00536A84"/>
    <w:rsid w:val="0054183F"/>
    <w:rsid w:val="0054186A"/>
    <w:rsid w:val="00541F78"/>
    <w:rsid w:val="005422A9"/>
    <w:rsid w:val="0055782C"/>
    <w:rsid w:val="00563BF1"/>
    <w:rsid w:val="005649F8"/>
    <w:rsid w:val="0056518F"/>
    <w:rsid w:val="0056657C"/>
    <w:rsid w:val="00570989"/>
    <w:rsid w:val="00574049"/>
    <w:rsid w:val="005774E5"/>
    <w:rsid w:val="005801FD"/>
    <w:rsid w:val="0058067E"/>
    <w:rsid w:val="00580C79"/>
    <w:rsid w:val="005836EA"/>
    <w:rsid w:val="00587833"/>
    <w:rsid w:val="00587E75"/>
    <w:rsid w:val="005A0787"/>
    <w:rsid w:val="005B1046"/>
    <w:rsid w:val="005B168B"/>
    <w:rsid w:val="005B25BC"/>
    <w:rsid w:val="005B5072"/>
    <w:rsid w:val="005B69DA"/>
    <w:rsid w:val="005C4F3C"/>
    <w:rsid w:val="005E1883"/>
    <w:rsid w:val="005E2931"/>
    <w:rsid w:val="005E3679"/>
    <w:rsid w:val="005F34F7"/>
    <w:rsid w:val="005F6AD4"/>
    <w:rsid w:val="00600530"/>
    <w:rsid w:val="00601FBD"/>
    <w:rsid w:val="00602294"/>
    <w:rsid w:val="0060320F"/>
    <w:rsid w:val="00603DA7"/>
    <w:rsid w:val="006135AE"/>
    <w:rsid w:val="00623AAD"/>
    <w:rsid w:val="00624212"/>
    <w:rsid w:val="00626EBC"/>
    <w:rsid w:val="006453E5"/>
    <w:rsid w:val="0064594F"/>
    <w:rsid w:val="00656009"/>
    <w:rsid w:val="00660267"/>
    <w:rsid w:val="00667BB9"/>
    <w:rsid w:val="00677083"/>
    <w:rsid w:val="00682E05"/>
    <w:rsid w:val="00686F2E"/>
    <w:rsid w:val="00691EB6"/>
    <w:rsid w:val="0069238D"/>
    <w:rsid w:val="006964C7"/>
    <w:rsid w:val="006A056E"/>
    <w:rsid w:val="006A2F4A"/>
    <w:rsid w:val="006A6E8B"/>
    <w:rsid w:val="006C2452"/>
    <w:rsid w:val="006C294A"/>
    <w:rsid w:val="006C5A07"/>
    <w:rsid w:val="006C646A"/>
    <w:rsid w:val="006D265A"/>
    <w:rsid w:val="006D7AB1"/>
    <w:rsid w:val="006E55E6"/>
    <w:rsid w:val="006F0A64"/>
    <w:rsid w:val="006F22D4"/>
    <w:rsid w:val="00702792"/>
    <w:rsid w:val="00704DCF"/>
    <w:rsid w:val="00707CA6"/>
    <w:rsid w:val="007146D5"/>
    <w:rsid w:val="00715EBC"/>
    <w:rsid w:val="00715F00"/>
    <w:rsid w:val="00716BE4"/>
    <w:rsid w:val="007207CF"/>
    <w:rsid w:val="00723581"/>
    <w:rsid w:val="00723A40"/>
    <w:rsid w:val="00724086"/>
    <w:rsid w:val="0072526D"/>
    <w:rsid w:val="00731DFC"/>
    <w:rsid w:val="00734E12"/>
    <w:rsid w:val="00736459"/>
    <w:rsid w:val="00737C02"/>
    <w:rsid w:val="007412EF"/>
    <w:rsid w:val="00742497"/>
    <w:rsid w:val="00757813"/>
    <w:rsid w:val="00765916"/>
    <w:rsid w:val="00772986"/>
    <w:rsid w:val="00782462"/>
    <w:rsid w:val="00784CD2"/>
    <w:rsid w:val="00793070"/>
    <w:rsid w:val="0079549A"/>
    <w:rsid w:val="007A1101"/>
    <w:rsid w:val="007B1173"/>
    <w:rsid w:val="007B246A"/>
    <w:rsid w:val="007B48EF"/>
    <w:rsid w:val="007B5A81"/>
    <w:rsid w:val="007B6E6B"/>
    <w:rsid w:val="007C0E6E"/>
    <w:rsid w:val="007C40FC"/>
    <w:rsid w:val="007C458A"/>
    <w:rsid w:val="007D0F8A"/>
    <w:rsid w:val="007D1021"/>
    <w:rsid w:val="007D4E5D"/>
    <w:rsid w:val="007D7B06"/>
    <w:rsid w:val="007F1500"/>
    <w:rsid w:val="007F733F"/>
    <w:rsid w:val="00802283"/>
    <w:rsid w:val="00807504"/>
    <w:rsid w:val="00814D84"/>
    <w:rsid w:val="00821BF5"/>
    <w:rsid w:val="00821E37"/>
    <w:rsid w:val="00823FF4"/>
    <w:rsid w:val="0083433F"/>
    <w:rsid w:val="00843C10"/>
    <w:rsid w:val="00843D79"/>
    <w:rsid w:val="00853F10"/>
    <w:rsid w:val="00854919"/>
    <w:rsid w:val="00854A44"/>
    <w:rsid w:val="00855B2D"/>
    <w:rsid w:val="00860093"/>
    <w:rsid w:val="00861B86"/>
    <w:rsid w:val="0086238E"/>
    <w:rsid w:val="00865C36"/>
    <w:rsid w:val="00865F8F"/>
    <w:rsid w:val="00872C0B"/>
    <w:rsid w:val="00874829"/>
    <w:rsid w:val="00890B08"/>
    <w:rsid w:val="008943FD"/>
    <w:rsid w:val="00895889"/>
    <w:rsid w:val="008A0DD1"/>
    <w:rsid w:val="008A6B45"/>
    <w:rsid w:val="008A6F79"/>
    <w:rsid w:val="008A7C0D"/>
    <w:rsid w:val="008B1BB0"/>
    <w:rsid w:val="008B3498"/>
    <w:rsid w:val="008B44DD"/>
    <w:rsid w:val="008B7253"/>
    <w:rsid w:val="008C15AF"/>
    <w:rsid w:val="008D3A36"/>
    <w:rsid w:val="008D559F"/>
    <w:rsid w:val="008E0A95"/>
    <w:rsid w:val="008E169B"/>
    <w:rsid w:val="008E2B6B"/>
    <w:rsid w:val="008E4489"/>
    <w:rsid w:val="008F0E7A"/>
    <w:rsid w:val="008F3979"/>
    <w:rsid w:val="008F6CEC"/>
    <w:rsid w:val="00902776"/>
    <w:rsid w:val="00910A2F"/>
    <w:rsid w:val="009148EA"/>
    <w:rsid w:val="00917406"/>
    <w:rsid w:val="009208FC"/>
    <w:rsid w:val="009217B2"/>
    <w:rsid w:val="009253FF"/>
    <w:rsid w:val="00927B15"/>
    <w:rsid w:val="00934661"/>
    <w:rsid w:val="009364CA"/>
    <w:rsid w:val="009418D9"/>
    <w:rsid w:val="00947159"/>
    <w:rsid w:val="00951E8B"/>
    <w:rsid w:val="00952B08"/>
    <w:rsid w:val="009639B8"/>
    <w:rsid w:val="00964E7F"/>
    <w:rsid w:val="009670B7"/>
    <w:rsid w:val="00970E3C"/>
    <w:rsid w:val="00971A77"/>
    <w:rsid w:val="00973B21"/>
    <w:rsid w:val="00984701"/>
    <w:rsid w:val="009A6466"/>
    <w:rsid w:val="009A7B31"/>
    <w:rsid w:val="009B00A9"/>
    <w:rsid w:val="009B3777"/>
    <w:rsid w:val="009B6D6E"/>
    <w:rsid w:val="009C4648"/>
    <w:rsid w:val="009C5872"/>
    <w:rsid w:val="009D2EAA"/>
    <w:rsid w:val="009D3477"/>
    <w:rsid w:val="009D3C9A"/>
    <w:rsid w:val="009E257E"/>
    <w:rsid w:val="009E4CAD"/>
    <w:rsid w:val="009E7A47"/>
    <w:rsid w:val="009E7C9D"/>
    <w:rsid w:val="009F23AD"/>
    <w:rsid w:val="009F2D42"/>
    <w:rsid w:val="009F2F92"/>
    <w:rsid w:val="00A0057C"/>
    <w:rsid w:val="00A06C98"/>
    <w:rsid w:val="00A13342"/>
    <w:rsid w:val="00A179C7"/>
    <w:rsid w:val="00A242D5"/>
    <w:rsid w:val="00A26AC8"/>
    <w:rsid w:val="00A3061F"/>
    <w:rsid w:val="00A32F47"/>
    <w:rsid w:val="00A40C64"/>
    <w:rsid w:val="00A4173F"/>
    <w:rsid w:val="00A4202E"/>
    <w:rsid w:val="00A45584"/>
    <w:rsid w:val="00A53887"/>
    <w:rsid w:val="00A566D1"/>
    <w:rsid w:val="00A61519"/>
    <w:rsid w:val="00A66810"/>
    <w:rsid w:val="00A70137"/>
    <w:rsid w:val="00A82F59"/>
    <w:rsid w:val="00A837F4"/>
    <w:rsid w:val="00A9544E"/>
    <w:rsid w:val="00AA33EB"/>
    <w:rsid w:val="00AA4244"/>
    <w:rsid w:val="00AB5806"/>
    <w:rsid w:val="00AC1782"/>
    <w:rsid w:val="00AC1E97"/>
    <w:rsid w:val="00AC460A"/>
    <w:rsid w:val="00AC4E06"/>
    <w:rsid w:val="00AC5561"/>
    <w:rsid w:val="00AD50F0"/>
    <w:rsid w:val="00AE2189"/>
    <w:rsid w:val="00AE341B"/>
    <w:rsid w:val="00AE5E43"/>
    <w:rsid w:val="00AE6D78"/>
    <w:rsid w:val="00AE756B"/>
    <w:rsid w:val="00AF0CF6"/>
    <w:rsid w:val="00AF6FD1"/>
    <w:rsid w:val="00AF705D"/>
    <w:rsid w:val="00B02A14"/>
    <w:rsid w:val="00B02EFB"/>
    <w:rsid w:val="00B05306"/>
    <w:rsid w:val="00B05BE3"/>
    <w:rsid w:val="00B078B2"/>
    <w:rsid w:val="00B118A4"/>
    <w:rsid w:val="00B27012"/>
    <w:rsid w:val="00B27E51"/>
    <w:rsid w:val="00B40408"/>
    <w:rsid w:val="00B416E6"/>
    <w:rsid w:val="00B41868"/>
    <w:rsid w:val="00B42315"/>
    <w:rsid w:val="00B5208F"/>
    <w:rsid w:val="00B6294A"/>
    <w:rsid w:val="00B641BD"/>
    <w:rsid w:val="00B66EB9"/>
    <w:rsid w:val="00B705DB"/>
    <w:rsid w:val="00B7591A"/>
    <w:rsid w:val="00B81924"/>
    <w:rsid w:val="00B94796"/>
    <w:rsid w:val="00B94CC9"/>
    <w:rsid w:val="00B95828"/>
    <w:rsid w:val="00B97C4D"/>
    <w:rsid w:val="00BA0378"/>
    <w:rsid w:val="00BA272E"/>
    <w:rsid w:val="00BA3181"/>
    <w:rsid w:val="00BB2636"/>
    <w:rsid w:val="00BC0355"/>
    <w:rsid w:val="00BC0CBD"/>
    <w:rsid w:val="00BC11E7"/>
    <w:rsid w:val="00BE724C"/>
    <w:rsid w:val="00BF5B4F"/>
    <w:rsid w:val="00BF738B"/>
    <w:rsid w:val="00C01AA8"/>
    <w:rsid w:val="00C11D31"/>
    <w:rsid w:val="00C15FBF"/>
    <w:rsid w:val="00C36B6C"/>
    <w:rsid w:val="00C4161D"/>
    <w:rsid w:val="00C448D8"/>
    <w:rsid w:val="00C46496"/>
    <w:rsid w:val="00C567C0"/>
    <w:rsid w:val="00C60033"/>
    <w:rsid w:val="00C62F99"/>
    <w:rsid w:val="00C7074A"/>
    <w:rsid w:val="00C737C6"/>
    <w:rsid w:val="00C751C5"/>
    <w:rsid w:val="00C80C04"/>
    <w:rsid w:val="00C83EDA"/>
    <w:rsid w:val="00C84099"/>
    <w:rsid w:val="00C85221"/>
    <w:rsid w:val="00CA0E7D"/>
    <w:rsid w:val="00CA2EE5"/>
    <w:rsid w:val="00CA636E"/>
    <w:rsid w:val="00CA6635"/>
    <w:rsid w:val="00CC5484"/>
    <w:rsid w:val="00CC79B2"/>
    <w:rsid w:val="00CD2BDE"/>
    <w:rsid w:val="00CD49EF"/>
    <w:rsid w:val="00CD6218"/>
    <w:rsid w:val="00CD7083"/>
    <w:rsid w:val="00CD7A72"/>
    <w:rsid w:val="00CE2A2E"/>
    <w:rsid w:val="00CE50AF"/>
    <w:rsid w:val="00CE7917"/>
    <w:rsid w:val="00CF4820"/>
    <w:rsid w:val="00CF55E7"/>
    <w:rsid w:val="00CF6627"/>
    <w:rsid w:val="00D00D7F"/>
    <w:rsid w:val="00D01B37"/>
    <w:rsid w:val="00D132F6"/>
    <w:rsid w:val="00D165E9"/>
    <w:rsid w:val="00D172BE"/>
    <w:rsid w:val="00D22561"/>
    <w:rsid w:val="00D23951"/>
    <w:rsid w:val="00D26632"/>
    <w:rsid w:val="00D33E89"/>
    <w:rsid w:val="00D3444B"/>
    <w:rsid w:val="00D3534A"/>
    <w:rsid w:val="00D45DF3"/>
    <w:rsid w:val="00D55F99"/>
    <w:rsid w:val="00D57C3B"/>
    <w:rsid w:val="00D8049B"/>
    <w:rsid w:val="00D82794"/>
    <w:rsid w:val="00D901BD"/>
    <w:rsid w:val="00D95A37"/>
    <w:rsid w:val="00D960F5"/>
    <w:rsid w:val="00DA1EDC"/>
    <w:rsid w:val="00DA65EC"/>
    <w:rsid w:val="00DA7B53"/>
    <w:rsid w:val="00DB1935"/>
    <w:rsid w:val="00DB509B"/>
    <w:rsid w:val="00DC00B6"/>
    <w:rsid w:val="00DC4CCB"/>
    <w:rsid w:val="00DC5899"/>
    <w:rsid w:val="00DD0C60"/>
    <w:rsid w:val="00DD59E0"/>
    <w:rsid w:val="00DE008F"/>
    <w:rsid w:val="00DE3CB5"/>
    <w:rsid w:val="00DF0A3D"/>
    <w:rsid w:val="00E03C9D"/>
    <w:rsid w:val="00E065AA"/>
    <w:rsid w:val="00E06B82"/>
    <w:rsid w:val="00E076D9"/>
    <w:rsid w:val="00E10E02"/>
    <w:rsid w:val="00E15118"/>
    <w:rsid w:val="00E1609F"/>
    <w:rsid w:val="00E16B02"/>
    <w:rsid w:val="00E16DC1"/>
    <w:rsid w:val="00E212F4"/>
    <w:rsid w:val="00E21396"/>
    <w:rsid w:val="00E2218B"/>
    <w:rsid w:val="00E242DB"/>
    <w:rsid w:val="00E31C43"/>
    <w:rsid w:val="00E332BB"/>
    <w:rsid w:val="00E47F05"/>
    <w:rsid w:val="00E55168"/>
    <w:rsid w:val="00E600F3"/>
    <w:rsid w:val="00E63425"/>
    <w:rsid w:val="00E63D9D"/>
    <w:rsid w:val="00E63F27"/>
    <w:rsid w:val="00E651DC"/>
    <w:rsid w:val="00E723BD"/>
    <w:rsid w:val="00E73997"/>
    <w:rsid w:val="00E73BA0"/>
    <w:rsid w:val="00E74AD1"/>
    <w:rsid w:val="00E800AF"/>
    <w:rsid w:val="00E831A4"/>
    <w:rsid w:val="00E869A8"/>
    <w:rsid w:val="00E86F86"/>
    <w:rsid w:val="00E91C17"/>
    <w:rsid w:val="00E953AC"/>
    <w:rsid w:val="00EA1E53"/>
    <w:rsid w:val="00EA1F0F"/>
    <w:rsid w:val="00EA46A2"/>
    <w:rsid w:val="00EA5815"/>
    <w:rsid w:val="00EA63E3"/>
    <w:rsid w:val="00EB0238"/>
    <w:rsid w:val="00EB0BD5"/>
    <w:rsid w:val="00EB3CA1"/>
    <w:rsid w:val="00EB6848"/>
    <w:rsid w:val="00EB7E62"/>
    <w:rsid w:val="00EC00A2"/>
    <w:rsid w:val="00EC4588"/>
    <w:rsid w:val="00ED2AF0"/>
    <w:rsid w:val="00ED48B7"/>
    <w:rsid w:val="00EE77E6"/>
    <w:rsid w:val="00EF087E"/>
    <w:rsid w:val="00EF29C7"/>
    <w:rsid w:val="00EF651A"/>
    <w:rsid w:val="00F02F74"/>
    <w:rsid w:val="00F066AC"/>
    <w:rsid w:val="00F107B7"/>
    <w:rsid w:val="00F1286B"/>
    <w:rsid w:val="00F236CC"/>
    <w:rsid w:val="00F24829"/>
    <w:rsid w:val="00F24D8C"/>
    <w:rsid w:val="00F25410"/>
    <w:rsid w:val="00F273B0"/>
    <w:rsid w:val="00F33607"/>
    <w:rsid w:val="00F4556C"/>
    <w:rsid w:val="00F509ED"/>
    <w:rsid w:val="00F54A8A"/>
    <w:rsid w:val="00F57F99"/>
    <w:rsid w:val="00F6219C"/>
    <w:rsid w:val="00F63A11"/>
    <w:rsid w:val="00F63E58"/>
    <w:rsid w:val="00F655DD"/>
    <w:rsid w:val="00F67D03"/>
    <w:rsid w:val="00F75214"/>
    <w:rsid w:val="00F85DF0"/>
    <w:rsid w:val="00F85E85"/>
    <w:rsid w:val="00F90486"/>
    <w:rsid w:val="00F97ABC"/>
    <w:rsid w:val="00FA1305"/>
    <w:rsid w:val="00FA1589"/>
    <w:rsid w:val="00FA4CA1"/>
    <w:rsid w:val="00FB267E"/>
    <w:rsid w:val="00FB5B64"/>
    <w:rsid w:val="00FB5EA7"/>
    <w:rsid w:val="00FB782B"/>
    <w:rsid w:val="00FC0C04"/>
    <w:rsid w:val="00FC3088"/>
    <w:rsid w:val="00FC56E2"/>
    <w:rsid w:val="00FC5E8E"/>
    <w:rsid w:val="00FD6338"/>
    <w:rsid w:val="00FE2DBE"/>
    <w:rsid w:val="00FE61BF"/>
    <w:rsid w:val="00FF30AA"/>
    <w:rsid w:val="00FF4BBE"/>
    <w:rsid w:val="00FF4DAE"/>
    <w:rsid w:val="00FF5067"/>
    <w:rsid w:val="00FF55CF"/>
    <w:rsid w:val="00FF7F7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57C3B"/>
    <w:pPr>
      <w:spacing w:after="0" w:line="360" w:lineRule="auto"/>
      <w:jc w:val="both"/>
    </w:pPr>
    <w:rPr>
      <w:rFonts w:ascii="Times New Roman" w:hAnsi="Times New Roman"/>
      <w:sz w:val="24"/>
    </w:rPr>
  </w:style>
  <w:style w:type="paragraph" w:styleId="Ttulo1">
    <w:name w:val="heading 1"/>
    <w:basedOn w:val="Normal"/>
    <w:next w:val="Normal"/>
    <w:link w:val="Ttulo1Char"/>
    <w:uiPriority w:val="9"/>
    <w:qFormat/>
    <w:rsid w:val="00716BE4"/>
    <w:pPr>
      <w:keepNext/>
      <w:keepLines/>
      <w:outlineLvl w:val="0"/>
    </w:pPr>
    <w:rPr>
      <w:rFonts w:eastAsiaTheme="majorEastAsia" w:cstheme="majorBidi"/>
      <w:b/>
      <w:bCs/>
      <w:color w:val="000000" w:themeColor="text1"/>
      <w:szCs w:val="28"/>
    </w:rPr>
  </w:style>
  <w:style w:type="paragraph" w:styleId="Ttulo2">
    <w:name w:val="heading 2"/>
    <w:basedOn w:val="Normal"/>
    <w:next w:val="Normal"/>
    <w:link w:val="Ttulo2Char"/>
    <w:uiPriority w:val="9"/>
    <w:unhideWhenUsed/>
    <w:qFormat/>
    <w:rsid w:val="00716BE4"/>
    <w:pPr>
      <w:keepNext/>
      <w:keepLines/>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716BE4"/>
    <w:pPr>
      <w:keepNext/>
      <w:keepLines/>
      <w:outlineLvl w:val="2"/>
    </w:pPr>
    <w:rPr>
      <w:rFonts w:eastAsiaTheme="majorEastAsia" w:cstheme="majorBidi"/>
      <w:b/>
      <w:bCs/>
      <w:i/>
    </w:rPr>
  </w:style>
  <w:style w:type="paragraph" w:styleId="Ttulo4">
    <w:name w:val="heading 4"/>
    <w:basedOn w:val="Normal"/>
    <w:next w:val="Normal"/>
    <w:link w:val="Ttulo4Char"/>
    <w:uiPriority w:val="9"/>
    <w:unhideWhenUsed/>
    <w:qFormat/>
    <w:rsid w:val="00716BE4"/>
    <w:pPr>
      <w:keepNext/>
      <w:keepLines/>
      <w:outlineLvl w:val="3"/>
    </w:pPr>
    <w:rPr>
      <w:rFonts w:eastAsiaTheme="majorEastAsia" w:cstheme="majorBidi"/>
      <w:b/>
      <w:bCs/>
      <w:iCs/>
      <w:u w:val="single"/>
    </w:rPr>
  </w:style>
  <w:style w:type="paragraph" w:styleId="Ttulo5">
    <w:name w:val="heading 5"/>
    <w:basedOn w:val="Normal"/>
    <w:next w:val="Normal"/>
    <w:link w:val="Ttulo5Char"/>
    <w:uiPriority w:val="9"/>
    <w:unhideWhenUsed/>
    <w:rsid w:val="00861B86"/>
    <w:pPr>
      <w:keepNext/>
      <w:keepLines/>
      <w:spacing w:before="200"/>
      <w:ind w:left="1008" w:hanging="1008"/>
      <w:outlineLvl w:val="4"/>
    </w:pPr>
    <w:rPr>
      <w:rFonts w:ascii="Cambria" w:eastAsia="Times New Roman" w:hAnsi="Cambria" w:cs="Times New Roman"/>
      <w:color w:val="243F60"/>
    </w:rPr>
  </w:style>
  <w:style w:type="paragraph" w:styleId="Ttulo6">
    <w:name w:val="heading 6"/>
    <w:basedOn w:val="Normal"/>
    <w:next w:val="Normal"/>
    <w:link w:val="Ttulo6Char"/>
    <w:uiPriority w:val="9"/>
    <w:semiHidden/>
    <w:unhideWhenUsed/>
    <w:rsid w:val="00861B86"/>
    <w:pPr>
      <w:keepNext/>
      <w:keepLines/>
      <w:spacing w:before="200"/>
      <w:ind w:left="1152" w:hanging="1152"/>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861B86"/>
    <w:pPr>
      <w:keepNext/>
      <w:keepLines/>
      <w:spacing w:before="200"/>
      <w:ind w:left="1296" w:hanging="1296"/>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861B86"/>
    <w:pPr>
      <w:keepNext/>
      <w:keepLines/>
      <w:spacing w:before="200"/>
      <w:ind w:left="1440" w:hanging="1440"/>
      <w:outlineLvl w:val="7"/>
    </w:pPr>
    <w:rPr>
      <w:rFonts w:ascii="Cambria" w:eastAsia="Times New Roman" w:hAnsi="Cambria" w:cs="Times New Roman"/>
      <w:color w:val="404040"/>
      <w:sz w:val="20"/>
      <w:szCs w:val="20"/>
    </w:rPr>
  </w:style>
  <w:style w:type="paragraph" w:styleId="Ttulo9">
    <w:name w:val="heading 9"/>
    <w:basedOn w:val="Normal"/>
    <w:next w:val="Normal"/>
    <w:link w:val="Ttulo9Char"/>
    <w:uiPriority w:val="9"/>
    <w:semiHidden/>
    <w:unhideWhenUsed/>
    <w:qFormat/>
    <w:rsid w:val="00861B86"/>
    <w:pPr>
      <w:keepNext/>
      <w:keepLines/>
      <w:spacing w:before="200"/>
      <w:ind w:left="1584" w:hanging="1584"/>
      <w:outlineLvl w:val="8"/>
    </w:pPr>
    <w:rPr>
      <w:rFonts w:ascii="Cambria" w:eastAsia="Times New Roman" w:hAnsi="Cambria" w:cs="Times New Roman"/>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16BE4"/>
    <w:rPr>
      <w:rFonts w:ascii="Times New Roman" w:eastAsiaTheme="majorEastAsia" w:hAnsi="Times New Roman" w:cstheme="majorBidi"/>
      <w:b/>
      <w:bCs/>
      <w:color w:val="000000" w:themeColor="text1"/>
      <w:sz w:val="24"/>
      <w:szCs w:val="28"/>
    </w:rPr>
  </w:style>
  <w:style w:type="character" w:customStyle="1" w:styleId="Ttulo2Char">
    <w:name w:val="Título 2 Char"/>
    <w:basedOn w:val="Fontepargpadro"/>
    <w:link w:val="Ttulo2"/>
    <w:uiPriority w:val="9"/>
    <w:rsid w:val="00716BE4"/>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rsid w:val="00716BE4"/>
    <w:rPr>
      <w:rFonts w:ascii="Times New Roman" w:eastAsiaTheme="majorEastAsia" w:hAnsi="Times New Roman" w:cstheme="majorBidi"/>
      <w:b/>
      <w:bCs/>
      <w:i/>
      <w:sz w:val="24"/>
    </w:rPr>
  </w:style>
  <w:style w:type="character" w:customStyle="1" w:styleId="Ttulo4Char">
    <w:name w:val="Título 4 Char"/>
    <w:basedOn w:val="Fontepargpadro"/>
    <w:link w:val="Ttulo4"/>
    <w:uiPriority w:val="9"/>
    <w:rsid w:val="00716BE4"/>
    <w:rPr>
      <w:rFonts w:ascii="Times New Roman" w:eastAsiaTheme="majorEastAsia" w:hAnsi="Times New Roman" w:cstheme="majorBidi"/>
      <w:b/>
      <w:bCs/>
      <w:iCs/>
      <w:sz w:val="24"/>
      <w:u w:val="single"/>
    </w:rPr>
  </w:style>
  <w:style w:type="paragraph" w:styleId="CabealhodoSumrio">
    <w:name w:val="TOC Heading"/>
    <w:basedOn w:val="Ttulo1"/>
    <w:next w:val="Normal"/>
    <w:uiPriority w:val="39"/>
    <w:unhideWhenUsed/>
    <w:rsid w:val="00716BE4"/>
    <w:pPr>
      <w:spacing w:before="480" w:line="276" w:lineRule="auto"/>
      <w:jc w:val="left"/>
      <w:outlineLvl w:val="9"/>
    </w:pPr>
    <w:rPr>
      <w:rFonts w:asciiTheme="majorHAnsi" w:hAnsiTheme="majorHAnsi"/>
      <w:color w:val="2E74B5" w:themeColor="accent1" w:themeShade="BF"/>
      <w:sz w:val="28"/>
      <w:lang w:eastAsia="pt-BR"/>
    </w:rPr>
  </w:style>
  <w:style w:type="paragraph" w:styleId="Sumrio1">
    <w:name w:val="toc 1"/>
    <w:basedOn w:val="Normal"/>
    <w:next w:val="Normal"/>
    <w:autoRedefine/>
    <w:uiPriority w:val="39"/>
    <w:unhideWhenUsed/>
    <w:qFormat/>
    <w:rsid w:val="00D901BD"/>
    <w:pPr>
      <w:jc w:val="left"/>
    </w:pPr>
  </w:style>
  <w:style w:type="paragraph" w:styleId="Sumrio2">
    <w:name w:val="toc 2"/>
    <w:basedOn w:val="Normal"/>
    <w:next w:val="Normal"/>
    <w:autoRedefine/>
    <w:uiPriority w:val="39"/>
    <w:unhideWhenUsed/>
    <w:qFormat/>
    <w:rsid w:val="00D901BD"/>
    <w:pPr>
      <w:ind w:left="220"/>
      <w:jc w:val="left"/>
    </w:pPr>
  </w:style>
  <w:style w:type="character" w:styleId="Hyperlink">
    <w:name w:val="Hyperlink"/>
    <w:basedOn w:val="Fontepargpadro"/>
    <w:uiPriority w:val="99"/>
    <w:unhideWhenUsed/>
    <w:rsid w:val="00716BE4"/>
    <w:rPr>
      <w:color w:val="0563C1" w:themeColor="hyperlink"/>
      <w:u w:val="single"/>
    </w:rPr>
  </w:style>
  <w:style w:type="paragraph" w:styleId="Sumrio3">
    <w:name w:val="toc 3"/>
    <w:basedOn w:val="Normal"/>
    <w:next w:val="Normal"/>
    <w:autoRedefine/>
    <w:uiPriority w:val="39"/>
    <w:unhideWhenUsed/>
    <w:qFormat/>
    <w:rsid w:val="00D901BD"/>
    <w:pPr>
      <w:ind w:left="440"/>
      <w:jc w:val="left"/>
    </w:pPr>
  </w:style>
  <w:style w:type="paragraph" w:styleId="Sumrio4">
    <w:name w:val="toc 4"/>
    <w:basedOn w:val="Normal"/>
    <w:next w:val="Normal"/>
    <w:autoRedefine/>
    <w:uiPriority w:val="39"/>
    <w:unhideWhenUsed/>
    <w:qFormat/>
    <w:rsid w:val="00D901BD"/>
    <w:pPr>
      <w:ind w:left="660"/>
      <w:jc w:val="left"/>
    </w:pPr>
  </w:style>
  <w:style w:type="paragraph" w:styleId="Textodebalo">
    <w:name w:val="Balloon Text"/>
    <w:basedOn w:val="Normal"/>
    <w:link w:val="TextodebaloChar"/>
    <w:uiPriority w:val="99"/>
    <w:semiHidden/>
    <w:unhideWhenUsed/>
    <w:rsid w:val="00716BE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6BE4"/>
    <w:rPr>
      <w:rFonts w:ascii="Tahoma" w:hAnsi="Tahoma" w:cs="Tahoma"/>
      <w:sz w:val="16"/>
      <w:szCs w:val="16"/>
    </w:rPr>
  </w:style>
  <w:style w:type="character" w:customStyle="1" w:styleId="Ttulo5Char">
    <w:name w:val="Título 5 Char"/>
    <w:basedOn w:val="Fontepargpadro"/>
    <w:link w:val="Ttulo5"/>
    <w:uiPriority w:val="9"/>
    <w:rsid w:val="00861B86"/>
    <w:rPr>
      <w:rFonts w:ascii="Cambria" w:eastAsia="Times New Roman" w:hAnsi="Cambria" w:cs="Times New Roman"/>
      <w:color w:val="243F60"/>
      <w:sz w:val="24"/>
    </w:rPr>
  </w:style>
  <w:style w:type="character" w:customStyle="1" w:styleId="Ttulo6Char">
    <w:name w:val="Título 6 Char"/>
    <w:basedOn w:val="Fontepargpadro"/>
    <w:link w:val="Ttulo6"/>
    <w:uiPriority w:val="9"/>
    <w:semiHidden/>
    <w:rsid w:val="00861B86"/>
    <w:rPr>
      <w:rFonts w:ascii="Cambria" w:eastAsia="Times New Roman" w:hAnsi="Cambria" w:cs="Times New Roman"/>
      <w:i/>
      <w:iCs/>
      <w:color w:val="243F60"/>
      <w:sz w:val="24"/>
    </w:rPr>
  </w:style>
  <w:style w:type="character" w:customStyle="1" w:styleId="Ttulo7Char">
    <w:name w:val="Título 7 Char"/>
    <w:basedOn w:val="Fontepargpadro"/>
    <w:link w:val="Ttulo7"/>
    <w:uiPriority w:val="9"/>
    <w:semiHidden/>
    <w:rsid w:val="00861B86"/>
    <w:rPr>
      <w:rFonts w:ascii="Cambria" w:eastAsia="Times New Roman" w:hAnsi="Cambria" w:cs="Times New Roman"/>
      <w:i/>
      <w:iCs/>
      <w:color w:val="404040"/>
      <w:sz w:val="24"/>
    </w:rPr>
  </w:style>
  <w:style w:type="character" w:customStyle="1" w:styleId="Ttulo8Char">
    <w:name w:val="Título 8 Char"/>
    <w:basedOn w:val="Fontepargpadro"/>
    <w:link w:val="Ttulo8"/>
    <w:uiPriority w:val="9"/>
    <w:semiHidden/>
    <w:rsid w:val="00861B86"/>
    <w:rPr>
      <w:rFonts w:ascii="Cambria" w:eastAsia="Times New Roman" w:hAnsi="Cambria" w:cs="Times New Roman"/>
      <w:color w:val="404040"/>
      <w:sz w:val="20"/>
      <w:szCs w:val="20"/>
    </w:rPr>
  </w:style>
  <w:style w:type="character" w:customStyle="1" w:styleId="Ttulo9Char">
    <w:name w:val="Título 9 Char"/>
    <w:basedOn w:val="Fontepargpadro"/>
    <w:link w:val="Ttulo9"/>
    <w:uiPriority w:val="9"/>
    <w:semiHidden/>
    <w:rsid w:val="00861B86"/>
    <w:rPr>
      <w:rFonts w:ascii="Cambria" w:eastAsia="Times New Roman" w:hAnsi="Cambria" w:cs="Times New Roman"/>
      <w:i/>
      <w:iCs/>
      <w:color w:val="404040"/>
      <w:sz w:val="20"/>
      <w:szCs w:val="20"/>
    </w:rPr>
  </w:style>
  <w:style w:type="paragraph" w:styleId="NormalWeb">
    <w:name w:val="Normal (Web)"/>
    <w:basedOn w:val="Normal"/>
    <w:uiPriority w:val="99"/>
    <w:unhideWhenUsed/>
    <w:rsid w:val="00861B86"/>
    <w:pPr>
      <w:spacing w:before="100" w:beforeAutospacing="1" w:after="100" w:afterAutospacing="1" w:line="240" w:lineRule="auto"/>
      <w:ind w:hanging="11"/>
    </w:pPr>
    <w:rPr>
      <w:rFonts w:eastAsia="Times New Roman" w:cs="Times New Roman"/>
      <w:szCs w:val="24"/>
      <w:lang w:eastAsia="pt-BR"/>
    </w:rPr>
  </w:style>
  <w:style w:type="paragraph" w:styleId="Recuodecorpodetexto">
    <w:name w:val="Body Text Indent"/>
    <w:basedOn w:val="Normal"/>
    <w:link w:val="RecuodecorpodetextoChar"/>
    <w:semiHidden/>
    <w:rsid w:val="00861B86"/>
    <w:pPr>
      <w:suppressAutoHyphens/>
      <w:spacing w:line="240" w:lineRule="auto"/>
      <w:ind w:left="283" w:hanging="11"/>
    </w:pPr>
    <w:rPr>
      <w:rFonts w:eastAsia="Times New Roman" w:cs="Times New Roman"/>
      <w:szCs w:val="24"/>
      <w:lang w:eastAsia="ar-SA"/>
    </w:rPr>
  </w:style>
  <w:style w:type="character" w:customStyle="1" w:styleId="RecuodecorpodetextoChar">
    <w:name w:val="Recuo de corpo de texto Char"/>
    <w:basedOn w:val="Fontepargpadro"/>
    <w:link w:val="Recuodecorpodetexto"/>
    <w:semiHidden/>
    <w:rsid w:val="00861B86"/>
    <w:rPr>
      <w:rFonts w:ascii="Times New Roman" w:eastAsia="Times New Roman" w:hAnsi="Times New Roman" w:cs="Times New Roman"/>
      <w:sz w:val="24"/>
      <w:szCs w:val="24"/>
      <w:lang w:eastAsia="ar-SA"/>
    </w:rPr>
  </w:style>
  <w:style w:type="paragraph" w:styleId="Corpodetexto2">
    <w:name w:val="Body Text 2"/>
    <w:basedOn w:val="Normal"/>
    <w:link w:val="Corpodetexto2Char"/>
    <w:semiHidden/>
    <w:rsid w:val="00861B86"/>
    <w:pPr>
      <w:spacing w:line="240" w:lineRule="auto"/>
      <w:ind w:hanging="11"/>
    </w:pPr>
    <w:rPr>
      <w:rFonts w:eastAsia="Times New Roman" w:cs="Times New Roman"/>
      <w:sz w:val="28"/>
      <w:szCs w:val="24"/>
      <w:lang w:eastAsia="ar-SA"/>
    </w:rPr>
  </w:style>
  <w:style w:type="character" w:customStyle="1" w:styleId="Corpodetexto2Char">
    <w:name w:val="Corpo de texto 2 Char"/>
    <w:basedOn w:val="Fontepargpadro"/>
    <w:link w:val="Corpodetexto2"/>
    <w:semiHidden/>
    <w:rsid w:val="00861B86"/>
    <w:rPr>
      <w:rFonts w:ascii="Times New Roman" w:eastAsia="Times New Roman" w:hAnsi="Times New Roman" w:cs="Times New Roman"/>
      <w:sz w:val="28"/>
      <w:szCs w:val="24"/>
      <w:lang w:eastAsia="ar-SA"/>
    </w:rPr>
  </w:style>
  <w:style w:type="paragraph" w:styleId="Corpodetexto3">
    <w:name w:val="Body Text 3"/>
    <w:basedOn w:val="Normal"/>
    <w:link w:val="Corpodetexto3Char"/>
    <w:uiPriority w:val="99"/>
    <w:semiHidden/>
    <w:unhideWhenUsed/>
    <w:rsid w:val="00861B86"/>
    <w:pPr>
      <w:ind w:hanging="11"/>
    </w:pPr>
    <w:rPr>
      <w:rFonts w:eastAsia="Calibri" w:cs="Times New Roman"/>
      <w:sz w:val="16"/>
      <w:szCs w:val="16"/>
    </w:rPr>
  </w:style>
  <w:style w:type="character" w:customStyle="1" w:styleId="Corpodetexto3Char">
    <w:name w:val="Corpo de texto 3 Char"/>
    <w:basedOn w:val="Fontepargpadro"/>
    <w:link w:val="Corpodetexto3"/>
    <w:uiPriority w:val="99"/>
    <w:semiHidden/>
    <w:rsid w:val="00861B86"/>
    <w:rPr>
      <w:rFonts w:ascii="Times New Roman" w:eastAsia="Calibri" w:hAnsi="Times New Roman" w:cs="Times New Roman"/>
      <w:sz w:val="16"/>
      <w:szCs w:val="16"/>
    </w:rPr>
  </w:style>
  <w:style w:type="paragraph" w:styleId="Recuodecorpodetexto2">
    <w:name w:val="Body Text Indent 2"/>
    <w:basedOn w:val="Normal"/>
    <w:link w:val="Recuodecorpodetexto2Char"/>
    <w:uiPriority w:val="99"/>
    <w:semiHidden/>
    <w:unhideWhenUsed/>
    <w:rsid w:val="00861B86"/>
    <w:pPr>
      <w:spacing w:line="480" w:lineRule="auto"/>
      <w:ind w:left="283" w:hanging="11"/>
    </w:pPr>
    <w:rPr>
      <w:rFonts w:eastAsia="Calibri" w:cs="Times New Roman"/>
    </w:rPr>
  </w:style>
  <w:style w:type="character" w:customStyle="1" w:styleId="Recuodecorpodetexto2Char">
    <w:name w:val="Recuo de corpo de texto 2 Char"/>
    <w:basedOn w:val="Fontepargpadro"/>
    <w:link w:val="Recuodecorpodetexto2"/>
    <w:uiPriority w:val="99"/>
    <w:semiHidden/>
    <w:rsid w:val="00861B86"/>
    <w:rPr>
      <w:rFonts w:ascii="Times New Roman" w:eastAsia="Calibri" w:hAnsi="Times New Roman" w:cs="Times New Roman"/>
      <w:sz w:val="24"/>
    </w:rPr>
  </w:style>
  <w:style w:type="paragraph" w:styleId="Recuodecorpodetexto3">
    <w:name w:val="Body Text Indent 3"/>
    <w:basedOn w:val="Normal"/>
    <w:link w:val="Recuodecorpodetexto3Char"/>
    <w:uiPriority w:val="99"/>
    <w:semiHidden/>
    <w:unhideWhenUsed/>
    <w:rsid w:val="00861B86"/>
    <w:pPr>
      <w:ind w:left="283" w:hanging="11"/>
    </w:pPr>
    <w:rPr>
      <w:rFonts w:eastAsia="Calibri" w:cs="Times New Roman"/>
      <w:sz w:val="16"/>
      <w:szCs w:val="16"/>
    </w:rPr>
  </w:style>
  <w:style w:type="character" w:customStyle="1" w:styleId="Recuodecorpodetexto3Char">
    <w:name w:val="Recuo de corpo de texto 3 Char"/>
    <w:basedOn w:val="Fontepargpadro"/>
    <w:link w:val="Recuodecorpodetexto3"/>
    <w:uiPriority w:val="99"/>
    <w:semiHidden/>
    <w:rsid w:val="00861B86"/>
    <w:rPr>
      <w:rFonts w:ascii="Times New Roman" w:eastAsia="Calibri" w:hAnsi="Times New Roman" w:cs="Times New Roman"/>
      <w:sz w:val="16"/>
      <w:szCs w:val="16"/>
    </w:rPr>
  </w:style>
  <w:style w:type="paragraph" w:styleId="PargrafodaLista">
    <w:name w:val="List Paragraph"/>
    <w:basedOn w:val="Normal"/>
    <w:uiPriority w:val="34"/>
    <w:rsid w:val="00861B86"/>
    <w:pPr>
      <w:ind w:left="720" w:hanging="11"/>
      <w:contextualSpacing/>
    </w:pPr>
    <w:rPr>
      <w:rFonts w:eastAsia="Calibri" w:cs="Times New Roman"/>
    </w:rPr>
  </w:style>
  <w:style w:type="table" w:styleId="Tabelacomgrade">
    <w:name w:val="Table Grid"/>
    <w:basedOn w:val="Tabelanormal"/>
    <w:uiPriority w:val="59"/>
    <w:rsid w:val="00861B86"/>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861B86"/>
  </w:style>
  <w:style w:type="paragraph" w:customStyle="1" w:styleId="art">
    <w:name w:val="art"/>
    <w:basedOn w:val="Normal"/>
    <w:rsid w:val="00861B86"/>
    <w:pPr>
      <w:spacing w:before="100" w:beforeAutospacing="1" w:after="100" w:afterAutospacing="1" w:line="240" w:lineRule="auto"/>
      <w:ind w:hanging="11"/>
    </w:pPr>
    <w:rPr>
      <w:rFonts w:eastAsia="Times New Roman" w:cs="Times New Roman"/>
      <w:szCs w:val="24"/>
      <w:lang w:eastAsia="pt-BR"/>
    </w:rPr>
  </w:style>
  <w:style w:type="character" w:styleId="Forte">
    <w:name w:val="Strong"/>
    <w:uiPriority w:val="22"/>
    <w:rsid w:val="00861B86"/>
    <w:rPr>
      <w:b/>
      <w:bCs/>
    </w:rPr>
  </w:style>
  <w:style w:type="paragraph" w:customStyle="1" w:styleId="titulo30">
    <w:name w:val="titulo30"/>
    <w:basedOn w:val="Normal"/>
    <w:rsid w:val="00861B86"/>
    <w:pPr>
      <w:spacing w:before="100" w:beforeAutospacing="1" w:after="100" w:afterAutospacing="1" w:line="240" w:lineRule="auto"/>
      <w:ind w:hanging="11"/>
    </w:pPr>
    <w:rPr>
      <w:rFonts w:eastAsia="Times New Roman" w:cs="Times New Roman"/>
      <w:szCs w:val="24"/>
      <w:lang w:eastAsia="pt-BR"/>
    </w:rPr>
  </w:style>
  <w:style w:type="paragraph" w:customStyle="1" w:styleId="titulo">
    <w:name w:val="titulo"/>
    <w:basedOn w:val="Normal"/>
    <w:rsid w:val="00861B86"/>
    <w:pPr>
      <w:spacing w:before="100" w:beforeAutospacing="1" w:after="100" w:afterAutospacing="1" w:line="240" w:lineRule="auto"/>
      <w:ind w:hanging="11"/>
    </w:pPr>
    <w:rPr>
      <w:rFonts w:eastAsia="Times New Roman" w:cs="Times New Roman"/>
      <w:szCs w:val="24"/>
      <w:lang w:eastAsia="pt-BR"/>
    </w:rPr>
  </w:style>
  <w:style w:type="paragraph" w:styleId="Legenda">
    <w:name w:val="caption"/>
    <w:basedOn w:val="Normal"/>
    <w:next w:val="Normal"/>
    <w:autoRedefine/>
    <w:uiPriority w:val="35"/>
    <w:unhideWhenUsed/>
    <w:qFormat/>
    <w:rsid w:val="00FC0C04"/>
    <w:pPr>
      <w:jc w:val="left"/>
    </w:pPr>
    <w:rPr>
      <w:rFonts w:eastAsia="Calibri" w:cs="Times New Roman"/>
      <w:b/>
      <w:bCs/>
      <w:szCs w:val="24"/>
    </w:rPr>
  </w:style>
  <w:style w:type="paragraph" w:styleId="ndicedeilustraes">
    <w:name w:val="table of figures"/>
    <w:basedOn w:val="Normal"/>
    <w:next w:val="Normal"/>
    <w:autoRedefine/>
    <w:uiPriority w:val="99"/>
    <w:unhideWhenUsed/>
    <w:rsid w:val="009F2F92"/>
    <w:pPr>
      <w:tabs>
        <w:tab w:val="right" w:leader="dot" w:pos="9072"/>
      </w:tabs>
    </w:pPr>
    <w:rPr>
      <w:rFonts w:eastAsia="Calibri" w:cs="Times New Roman"/>
      <w:noProof/>
    </w:rPr>
  </w:style>
  <w:style w:type="character" w:styleId="Refdecomentrio">
    <w:name w:val="annotation reference"/>
    <w:uiPriority w:val="99"/>
    <w:semiHidden/>
    <w:unhideWhenUsed/>
    <w:rsid w:val="00861B86"/>
    <w:rPr>
      <w:sz w:val="16"/>
      <w:szCs w:val="16"/>
    </w:rPr>
  </w:style>
  <w:style w:type="paragraph" w:styleId="Textodecomentrio">
    <w:name w:val="annotation text"/>
    <w:basedOn w:val="Normal"/>
    <w:link w:val="TextodecomentrioChar"/>
    <w:uiPriority w:val="99"/>
    <w:semiHidden/>
    <w:unhideWhenUsed/>
    <w:rsid w:val="00861B86"/>
    <w:pPr>
      <w:spacing w:line="240" w:lineRule="auto"/>
      <w:ind w:hanging="11"/>
    </w:pPr>
    <w:rPr>
      <w:rFonts w:eastAsia="Calibri" w:cs="Times New Roman"/>
      <w:sz w:val="20"/>
      <w:szCs w:val="20"/>
    </w:rPr>
  </w:style>
  <w:style w:type="character" w:customStyle="1" w:styleId="TextodecomentrioChar">
    <w:name w:val="Texto de comentário Char"/>
    <w:basedOn w:val="Fontepargpadro"/>
    <w:link w:val="Textodecomentrio"/>
    <w:uiPriority w:val="99"/>
    <w:semiHidden/>
    <w:rsid w:val="00861B86"/>
    <w:rPr>
      <w:rFonts w:ascii="Times New Roman" w:eastAsia="Calibri"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61B86"/>
    <w:rPr>
      <w:b/>
      <w:bCs/>
    </w:rPr>
  </w:style>
  <w:style w:type="character" w:customStyle="1" w:styleId="AssuntodocomentrioChar">
    <w:name w:val="Assunto do comentário Char"/>
    <w:basedOn w:val="TextodecomentrioChar"/>
    <w:link w:val="Assuntodocomentrio"/>
    <w:uiPriority w:val="99"/>
    <w:semiHidden/>
    <w:rsid w:val="00861B86"/>
    <w:rPr>
      <w:rFonts w:ascii="Times New Roman" w:eastAsia="Calibri" w:hAnsi="Times New Roman" w:cs="Times New Roman"/>
      <w:b/>
      <w:bCs/>
      <w:sz w:val="20"/>
      <w:szCs w:val="20"/>
    </w:rPr>
  </w:style>
  <w:style w:type="paragraph" w:customStyle="1" w:styleId="Default">
    <w:name w:val="Default"/>
    <w:rsid w:val="00861B86"/>
    <w:pPr>
      <w:autoSpaceDE w:val="0"/>
      <w:autoSpaceDN w:val="0"/>
      <w:adjustRightInd w:val="0"/>
      <w:spacing w:after="0" w:line="240" w:lineRule="auto"/>
      <w:ind w:hanging="11"/>
    </w:pPr>
    <w:rPr>
      <w:rFonts w:ascii="Calibri" w:eastAsia="Calibri" w:hAnsi="Calibri" w:cs="Calibri"/>
      <w:color w:val="000000"/>
      <w:sz w:val="24"/>
      <w:szCs w:val="24"/>
    </w:rPr>
  </w:style>
  <w:style w:type="paragraph" w:styleId="SemEspaamento">
    <w:name w:val="No Spacing"/>
    <w:uiPriority w:val="1"/>
    <w:rsid w:val="00861B86"/>
    <w:pPr>
      <w:spacing w:after="0" w:line="240" w:lineRule="auto"/>
      <w:ind w:hanging="11"/>
      <w:jc w:val="both"/>
    </w:pPr>
    <w:rPr>
      <w:rFonts w:ascii="Times New Roman" w:eastAsia="Calibri" w:hAnsi="Times New Roman" w:cs="Times New Roman"/>
      <w:sz w:val="24"/>
    </w:rPr>
  </w:style>
  <w:style w:type="character" w:styleId="HiperlinkVisitado">
    <w:name w:val="FollowedHyperlink"/>
    <w:uiPriority w:val="99"/>
    <w:semiHidden/>
    <w:unhideWhenUsed/>
    <w:rsid w:val="00861B86"/>
    <w:rPr>
      <w:color w:val="800080"/>
      <w:u w:val="single"/>
    </w:rPr>
  </w:style>
  <w:style w:type="paragraph" w:styleId="Cabealho">
    <w:name w:val="header"/>
    <w:basedOn w:val="Normal"/>
    <w:link w:val="CabealhoChar"/>
    <w:uiPriority w:val="99"/>
    <w:unhideWhenUsed/>
    <w:rsid w:val="00861B86"/>
    <w:pPr>
      <w:tabs>
        <w:tab w:val="center" w:pos="4252"/>
        <w:tab w:val="right" w:pos="8504"/>
      </w:tabs>
      <w:ind w:hanging="11"/>
    </w:pPr>
    <w:rPr>
      <w:rFonts w:eastAsia="Calibri" w:cs="Times New Roman"/>
    </w:rPr>
  </w:style>
  <w:style w:type="character" w:customStyle="1" w:styleId="CabealhoChar">
    <w:name w:val="Cabeçalho Char"/>
    <w:basedOn w:val="Fontepargpadro"/>
    <w:link w:val="Cabealho"/>
    <w:uiPriority w:val="99"/>
    <w:rsid w:val="00861B86"/>
    <w:rPr>
      <w:rFonts w:ascii="Times New Roman" w:eastAsia="Calibri" w:hAnsi="Times New Roman" w:cs="Times New Roman"/>
      <w:sz w:val="24"/>
    </w:rPr>
  </w:style>
  <w:style w:type="paragraph" w:styleId="Rodap">
    <w:name w:val="footer"/>
    <w:basedOn w:val="Normal"/>
    <w:link w:val="RodapChar"/>
    <w:uiPriority w:val="99"/>
    <w:unhideWhenUsed/>
    <w:rsid w:val="00861B86"/>
    <w:pPr>
      <w:tabs>
        <w:tab w:val="center" w:pos="4252"/>
        <w:tab w:val="right" w:pos="8504"/>
      </w:tabs>
      <w:ind w:hanging="11"/>
    </w:pPr>
    <w:rPr>
      <w:rFonts w:eastAsia="Calibri" w:cs="Times New Roman"/>
    </w:rPr>
  </w:style>
  <w:style w:type="character" w:customStyle="1" w:styleId="RodapChar">
    <w:name w:val="Rodapé Char"/>
    <w:basedOn w:val="Fontepargpadro"/>
    <w:link w:val="Rodap"/>
    <w:uiPriority w:val="99"/>
    <w:rsid w:val="00861B86"/>
    <w:rPr>
      <w:rFonts w:ascii="Times New Roman" w:eastAsia="Calibri" w:hAnsi="Times New Roman" w:cs="Times New Roman"/>
      <w:sz w:val="24"/>
    </w:rPr>
  </w:style>
  <w:style w:type="paragraph" w:customStyle="1" w:styleId="FONTE">
    <w:name w:val="FONTE"/>
    <w:basedOn w:val="Normal"/>
    <w:qFormat/>
    <w:rsid w:val="00861B86"/>
    <w:pPr>
      <w:spacing w:line="240" w:lineRule="auto"/>
      <w:ind w:hanging="11"/>
      <w:jc w:val="left"/>
    </w:pPr>
    <w:rPr>
      <w:rFonts w:eastAsia="Calibri" w:cs="Times New Roman"/>
      <w:sz w:val="20"/>
    </w:rPr>
  </w:style>
  <w:style w:type="paragraph" w:styleId="Textodenotaderodap">
    <w:name w:val="footnote text"/>
    <w:basedOn w:val="Normal"/>
    <w:link w:val="TextodenotaderodapChar"/>
    <w:uiPriority w:val="99"/>
    <w:semiHidden/>
    <w:unhideWhenUsed/>
    <w:rsid w:val="00F7521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75214"/>
    <w:rPr>
      <w:rFonts w:ascii="Times New Roman" w:hAnsi="Times New Roman"/>
      <w:sz w:val="20"/>
      <w:szCs w:val="20"/>
    </w:rPr>
  </w:style>
  <w:style w:type="character" w:styleId="Refdenotaderodap">
    <w:name w:val="footnote reference"/>
    <w:basedOn w:val="Fontepargpadro"/>
    <w:uiPriority w:val="99"/>
    <w:semiHidden/>
    <w:unhideWhenUsed/>
    <w:rsid w:val="00F75214"/>
    <w:rPr>
      <w:vertAlign w:val="superscript"/>
    </w:rPr>
  </w:style>
  <w:style w:type="character" w:customStyle="1" w:styleId="apple-tab-span">
    <w:name w:val="apple-tab-span"/>
    <w:basedOn w:val="Fontepargpadro"/>
    <w:rsid w:val="00B416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D57C3B"/>
    <w:pPr>
      <w:spacing w:after="0" w:line="360" w:lineRule="auto"/>
      <w:jc w:val="both"/>
    </w:pPr>
    <w:rPr>
      <w:rFonts w:ascii="Times New Roman" w:hAnsi="Times New Roman"/>
      <w:sz w:val="24"/>
    </w:rPr>
  </w:style>
  <w:style w:type="paragraph" w:styleId="Ttulo1">
    <w:name w:val="heading 1"/>
    <w:basedOn w:val="Normal"/>
    <w:next w:val="Normal"/>
    <w:link w:val="Ttulo1Char"/>
    <w:uiPriority w:val="9"/>
    <w:qFormat/>
    <w:rsid w:val="00716BE4"/>
    <w:pPr>
      <w:keepNext/>
      <w:keepLines/>
      <w:outlineLvl w:val="0"/>
    </w:pPr>
    <w:rPr>
      <w:rFonts w:eastAsiaTheme="majorEastAsia" w:cstheme="majorBidi"/>
      <w:b/>
      <w:bCs/>
      <w:color w:val="000000" w:themeColor="text1"/>
      <w:szCs w:val="28"/>
    </w:rPr>
  </w:style>
  <w:style w:type="paragraph" w:styleId="Ttulo2">
    <w:name w:val="heading 2"/>
    <w:basedOn w:val="Normal"/>
    <w:next w:val="Normal"/>
    <w:link w:val="Ttulo2Char"/>
    <w:uiPriority w:val="9"/>
    <w:unhideWhenUsed/>
    <w:qFormat/>
    <w:rsid w:val="00716BE4"/>
    <w:pPr>
      <w:keepNext/>
      <w:keepLines/>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716BE4"/>
    <w:pPr>
      <w:keepNext/>
      <w:keepLines/>
      <w:outlineLvl w:val="2"/>
    </w:pPr>
    <w:rPr>
      <w:rFonts w:eastAsiaTheme="majorEastAsia" w:cstheme="majorBidi"/>
      <w:b/>
      <w:bCs/>
      <w:i/>
    </w:rPr>
  </w:style>
  <w:style w:type="paragraph" w:styleId="Ttulo4">
    <w:name w:val="heading 4"/>
    <w:basedOn w:val="Normal"/>
    <w:next w:val="Normal"/>
    <w:link w:val="Ttulo4Char"/>
    <w:uiPriority w:val="9"/>
    <w:unhideWhenUsed/>
    <w:qFormat/>
    <w:rsid w:val="00716BE4"/>
    <w:pPr>
      <w:keepNext/>
      <w:keepLines/>
      <w:outlineLvl w:val="3"/>
    </w:pPr>
    <w:rPr>
      <w:rFonts w:eastAsiaTheme="majorEastAsia" w:cstheme="majorBidi"/>
      <w:b/>
      <w:bCs/>
      <w:iCs/>
      <w:u w:val="single"/>
    </w:rPr>
  </w:style>
  <w:style w:type="paragraph" w:styleId="Ttulo5">
    <w:name w:val="heading 5"/>
    <w:basedOn w:val="Normal"/>
    <w:next w:val="Normal"/>
    <w:link w:val="Ttulo5Char"/>
    <w:uiPriority w:val="9"/>
    <w:unhideWhenUsed/>
    <w:rsid w:val="00861B86"/>
    <w:pPr>
      <w:keepNext/>
      <w:keepLines/>
      <w:spacing w:before="200"/>
      <w:ind w:left="1008" w:hanging="1008"/>
      <w:outlineLvl w:val="4"/>
    </w:pPr>
    <w:rPr>
      <w:rFonts w:ascii="Cambria" w:eastAsia="Times New Roman" w:hAnsi="Cambria" w:cs="Times New Roman"/>
      <w:color w:val="243F60"/>
    </w:rPr>
  </w:style>
  <w:style w:type="paragraph" w:styleId="Ttulo6">
    <w:name w:val="heading 6"/>
    <w:basedOn w:val="Normal"/>
    <w:next w:val="Normal"/>
    <w:link w:val="Ttulo6Char"/>
    <w:uiPriority w:val="9"/>
    <w:semiHidden/>
    <w:unhideWhenUsed/>
    <w:rsid w:val="00861B86"/>
    <w:pPr>
      <w:keepNext/>
      <w:keepLines/>
      <w:spacing w:before="200"/>
      <w:ind w:left="1152" w:hanging="1152"/>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861B86"/>
    <w:pPr>
      <w:keepNext/>
      <w:keepLines/>
      <w:spacing w:before="200"/>
      <w:ind w:left="1296" w:hanging="1296"/>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861B86"/>
    <w:pPr>
      <w:keepNext/>
      <w:keepLines/>
      <w:spacing w:before="200"/>
      <w:ind w:left="1440" w:hanging="1440"/>
      <w:outlineLvl w:val="7"/>
    </w:pPr>
    <w:rPr>
      <w:rFonts w:ascii="Cambria" w:eastAsia="Times New Roman" w:hAnsi="Cambria" w:cs="Times New Roman"/>
      <w:color w:val="404040"/>
      <w:sz w:val="20"/>
      <w:szCs w:val="20"/>
    </w:rPr>
  </w:style>
  <w:style w:type="paragraph" w:styleId="Ttulo9">
    <w:name w:val="heading 9"/>
    <w:basedOn w:val="Normal"/>
    <w:next w:val="Normal"/>
    <w:link w:val="Ttulo9Char"/>
    <w:uiPriority w:val="9"/>
    <w:semiHidden/>
    <w:unhideWhenUsed/>
    <w:qFormat/>
    <w:rsid w:val="00861B86"/>
    <w:pPr>
      <w:keepNext/>
      <w:keepLines/>
      <w:spacing w:before="200"/>
      <w:ind w:left="1584" w:hanging="1584"/>
      <w:outlineLvl w:val="8"/>
    </w:pPr>
    <w:rPr>
      <w:rFonts w:ascii="Cambria" w:eastAsia="Times New Roman" w:hAnsi="Cambria" w:cs="Times New Roman"/>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16BE4"/>
    <w:rPr>
      <w:rFonts w:ascii="Times New Roman" w:eastAsiaTheme="majorEastAsia" w:hAnsi="Times New Roman" w:cstheme="majorBidi"/>
      <w:b/>
      <w:bCs/>
      <w:color w:val="000000" w:themeColor="text1"/>
      <w:sz w:val="24"/>
      <w:szCs w:val="28"/>
    </w:rPr>
  </w:style>
  <w:style w:type="character" w:customStyle="1" w:styleId="Ttulo2Char">
    <w:name w:val="Título 2 Char"/>
    <w:basedOn w:val="Fontepargpadro"/>
    <w:link w:val="Ttulo2"/>
    <w:uiPriority w:val="9"/>
    <w:rsid w:val="00716BE4"/>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rsid w:val="00716BE4"/>
    <w:rPr>
      <w:rFonts w:ascii="Times New Roman" w:eastAsiaTheme="majorEastAsia" w:hAnsi="Times New Roman" w:cstheme="majorBidi"/>
      <w:b/>
      <w:bCs/>
      <w:i/>
      <w:sz w:val="24"/>
    </w:rPr>
  </w:style>
  <w:style w:type="character" w:customStyle="1" w:styleId="Ttulo4Char">
    <w:name w:val="Título 4 Char"/>
    <w:basedOn w:val="Fontepargpadro"/>
    <w:link w:val="Ttulo4"/>
    <w:uiPriority w:val="9"/>
    <w:rsid w:val="00716BE4"/>
    <w:rPr>
      <w:rFonts w:ascii="Times New Roman" w:eastAsiaTheme="majorEastAsia" w:hAnsi="Times New Roman" w:cstheme="majorBidi"/>
      <w:b/>
      <w:bCs/>
      <w:iCs/>
      <w:sz w:val="24"/>
      <w:u w:val="single"/>
    </w:rPr>
  </w:style>
  <w:style w:type="paragraph" w:styleId="CabealhodoSumrio">
    <w:name w:val="TOC Heading"/>
    <w:basedOn w:val="Ttulo1"/>
    <w:next w:val="Normal"/>
    <w:uiPriority w:val="39"/>
    <w:unhideWhenUsed/>
    <w:rsid w:val="00716BE4"/>
    <w:pPr>
      <w:spacing w:before="480" w:line="276" w:lineRule="auto"/>
      <w:jc w:val="left"/>
      <w:outlineLvl w:val="9"/>
    </w:pPr>
    <w:rPr>
      <w:rFonts w:asciiTheme="majorHAnsi" w:hAnsiTheme="majorHAnsi"/>
      <w:color w:val="2E74B5" w:themeColor="accent1" w:themeShade="BF"/>
      <w:sz w:val="28"/>
      <w:lang w:eastAsia="pt-BR"/>
    </w:rPr>
  </w:style>
  <w:style w:type="paragraph" w:styleId="Sumrio1">
    <w:name w:val="toc 1"/>
    <w:basedOn w:val="Normal"/>
    <w:next w:val="Normal"/>
    <w:autoRedefine/>
    <w:uiPriority w:val="39"/>
    <w:unhideWhenUsed/>
    <w:qFormat/>
    <w:rsid w:val="00D901BD"/>
    <w:pPr>
      <w:jc w:val="left"/>
    </w:pPr>
  </w:style>
  <w:style w:type="paragraph" w:styleId="Sumrio2">
    <w:name w:val="toc 2"/>
    <w:basedOn w:val="Normal"/>
    <w:next w:val="Normal"/>
    <w:autoRedefine/>
    <w:uiPriority w:val="39"/>
    <w:unhideWhenUsed/>
    <w:qFormat/>
    <w:rsid w:val="00D901BD"/>
    <w:pPr>
      <w:ind w:left="220"/>
      <w:jc w:val="left"/>
    </w:pPr>
  </w:style>
  <w:style w:type="character" w:styleId="Hyperlink">
    <w:name w:val="Hyperlink"/>
    <w:basedOn w:val="Fontepargpadro"/>
    <w:uiPriority w:val="99"/>
    <w:unhideWhenUsed/>
    <w:rsid w:val="00716BE4"/>
    <w:rPr>
      <w:color w:val="0563C1" w:themeColor="hyperlink"/>
      <w:u w:val="single"/>
    </w:rPr>
  </w:style>
  <w:style w:type="paragraph" w:styleId="Sumrio3">
    <w:name w:val="toc 3"/>
    <w:basedOn w:val="Normal"/>
    <w:next w:val="Normal"/>
    <w:autoRedefine/>
    <w:uiPriority w:val="39"/>
    <w:unhideWhenUsed/>
    <w:qFormat/>
    <w:rsid w:val="00D901BD"/>
    <w:pPr>
      <w:ind w:left="440"/>
      <w:jc w:val="left"/>
    </w:pPr>
  </w:style>
  <w:style w:type="paragraph" w:styleId="Sumrio4">
    <w:name w:val="toc 4"/>
    <w:basedOn w:val="Normal"/>
    <w:next w:val="Normal"/>
    <w:autoRedefine/>
    <w:uiPriority w:val="39"/>
    <w:unhideWhenUsed/>
    <w:qFormat/>
    <w:rsid w:val="00D901BD"/>
    <w:pPr>
      <w:ind w:left="660"/>
      <w:jc w:val="left"/>
    </w:pPr>
  </w:style>
  <w:style w:type="paragraph" w:styleId="Textodebalo">
    <w:name w:val="Balloon Text"/>
    <w:basedOn w:val="Normal"/>
    <w:link w:val="TextodebaloChar"/>
    <w:uiPriority w:val="99"/>
    <w:semiHidden/>
    <w:unhideWhenUsed/>
    <w:rsid w:val="00716BE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16BE4"/>
    <w:rPr>
      <w:rFonts w:ascii="Tahoma" w:hAnsi="Tahoma" w:cs="Tahoma"/>
      <w:sz w:val="16"/>
      <w:szCs w:val="16"/>
    </w:rPr>
  </w:style>
  <w:style w:type="character" w:customStyle="1" w:styleId="Ttulo5Char">
    <w:name w:val="Título 5 Char"/>
    <w:basedOn w:val="Fontepargpadro"/>
    <w:link w:val="Ttulo5"/>
    <w:uiPriority w:val="9"/>
    <w:rsid w:val="00861B86"/>
    <w:rPr>
      <w:rFonts w:ascii="Cambria" w:eastAsia="Times New Roman" w:hAnsi="Cambria" w:cs="Times New Roman"/>
      <w:color w:val="243F60"/>
      <w:sz w:val="24"/>
    </w:rPr>
  </w:style>
  <w:style w:type="character" w:customStyle="1" w:styleId="Ttulo6Char">
    <w:name w:val="Título 6 Char"/>
    <w:basedOn w:val="Fontepargpadro"/>
    <w:link w:val="Ttulo6"/>
    <w:uiPriority w:val="9"/>
    <w:semiHidden/>
    <w:rsid w:val="00861B86"/>
    <w:rPr>
      <w:rFonts w:ascii="Cambria" w:eastAsia="Times New Roman" w:hAnsi="Cambria" w:cs="Times New Roman"/>
      <w:i/>
      <w:iCs/>
      <w:color w:val="243F60"/>
      <w:sz w:val="24"/>
    </w:rPr>
  </w:style>
  <w:style w:type="character" w:customStyle="1" w:styleId="Ttulo7Char">
    <w:name w:val="Título 7 Char"/>
    <w:basedOn w:val="Fontepargpadro"/>
    <w:link w:val="Ttulo7"/>
    <w:uiPriority w:val="9"/>
    <w:semiHidden/>
    <w:rsid w:val="00861B86"/>
    <w:rPr>
      <w:rFonts w:ascii="Cambria" w:eastAsia="Times New Roman" w:hAnsi="Cambria" w:cs="Times New Roman"/>
      <w:i/>
      <w:iCs/>
      <w:color w:val="404040"/>
      <w:sz w:val="24"/>
    </w:rPr>
  </w:style>
  <w:style w:type="character" w:customStyle="1" w:styleId="Ttulo8Char">
    <w:name w:val="Título 8 Char"/>
    <w:basedOn w:val="Fontepargpadro"/>
    <w:link w:val="Ttulo8"/>
    <w:uiPriority w:val="9"/>
    <w:semiHidden/>
    <w:rsid w:val="00861B86"/>
    <w:rPr>
      <w:rFonts w:ascii="Cambria" w:eastAsia="Times New Roman" w:hAnsi="Cambria" w:cs="Times New Roman"/>
      <w:color w:val="404040"/>
      <w:sz w:val="20"/>
      <w:szCs w:val="20"/>
    </w:rPr>
  </w:style>
  <w:style w:type="character" w:customStyle="1" w:styleId="Ttulo9Char">
    <w:name w:val="Título 9 Char"/>
    <w:basedOn w:val="Fontepargpadro"/>
    <w:link w:val="Ttulo9"/>
    <w:uiPriority w:val="9"/>
    <w:semiHidden/>
    <w:rsid w:val="00861B86"/>
    <w:rPr>
      <w:rFonts w:ascii="Cambria" w:eastAsia="Times New Roman" w:hAnsi="Cambria" w:cs="Times New Roman"/>
      <w:i/>
      <w:iCs/>
      <w:color w:val="404040"/>
      <w:sz w:val="20"/>
      <w:szCs w:val="20"/>
    </w:rPr>
  </w:style>
  <w:style w:type="paragraph" w:styleId="NormalWeb">
    <w:name w:val="Normal (Web)"/>
    <w:basedOn w:val="Normal"/>
    <w:uiPriority w:val="99"/>
    <w:unhideWhenUsed/>
    <w:rsid w:val="00861B86"/>
    <w:pPr>
      <w:spacing w:before="100" w:beforeAutospacing="1" w:after="100" w:afterAutospacing="1" w:line="240" w:lineRule="auto"/>
      <w:ind w:hanging="11"/>
    </w:pPr>
    <w:rPr>
      <w:rFonts w:eastAsia="Times New Roman" w:cs="Times New Roman"/>
      <w:szCs w:val="24"/>
      <w:lang w:eastAsia="pt-BR"/>
    </w:rPr>
  </w:style>
  <w:style w:type="paragraph" w:styleId="Recuodecorpodetexto">
    <w:name w:val="Body Text Indent"/>
    <w:basedOn w:val="Normal"/>
    <w:link w:val="RecuodecorpodetextoChar"/>
    <w:semiHidden/>
    <w:rsid w:val="00861B86"/>
    <w:pPr>
      <w:suppressAutoHyphens/>
      <w:spacing w:line="240" w:lineRule="auto"/>
      <w:ind w:left="283" w:hanging="11"/>
    </w:pPr>
    <w:rPr>
      <w:rFonts w:eastAsia="Times New Roman" w:cs="Times New Roman"/>
      <w:szCs w:val="24"/>
      <w:lang w:eastAsia="ar-SA"/>
    </w:rPr>
  </w:style>
  <w:style w:type="character" w:customStyle="1" w:styleId="RecuodecorpodetextoChar">
    <w:name w:val="Recuo de corpo de texto Char"/>
    <w:basedOn w:val="Fontepargpadro"/>
    <w:link w:val="Recuodecorpodetexto"/>
    <w:semiHidden/>
    <w:rsid w:val="00861B86"/>
    <w:rPr>
      <w:rFonts w:ascii="Times New Roman" w:eastAsia="Times New Roman" w:hAnsi="Times New Roman" w:cs="Times New Roman"/>
      <w:sz w:val="24"/>
      <w:szCs w:val="24"/>
      <w:lang w:eastAsia="ar-SA"/>
    </w:rPr>
  </w:style>
  <w:style w:type="paragraph" w:styleId="Corpodetexto2">
    <w:name w:val="Body Text 2"/>
    <w:basedOn w:val="Normal"/>
    <w:link w:val="Corpodetexto2Char"/>
    <w:semiHidden/>
    <w:rsid w:val="00861B86"/>
    <w:pPr>
      <w:spacing w:line="240" w:lineRule="auto"/>
      <w:ind w:hanging="11"/>
    </w:pPr>
    <w:rPr>
      <w:rFonts w:eastAsia="Times New Roman" w:cs="Times New Roman"/>
      <w:sz w:val="28"/>
      <w:szCs w:val="24"/>
      <w:lang w:eastAsia="ar-SA"/>
    </w:rPr>
  </w:style>
  <w:style w:type="character" w:customStyle="1" w:styleId="Corpodetexto2Char">
    <w:name w:val="Corpo de texto 2 Char"/>
    <w:basedOn w:val="Fontepargpadro"/>
    <w:link w:val="Corpodetexto2"/>
    <w:semiHidden/>
    <w:rsid w:val="00861B86"/>
    <w:rPr>
      <w:rFonts w:ascii="Times New Roman" w:eastAsia="Times New Roman" w:hAnsi="Times New Roman" w:cs="Times New Roman"/>
      <w:sz w:val="28"/>
      <w:szCs w:val="24"/>
      <w:lang w:eastAsia="ar-SA"/>
    </w:rPr>
  </w:style>
  <w:style w:type="paragraph" w:styleId="Corpodetexto3">
    <w:name w:val="Body Text 3"/>
    <w:basedOn w:val="Normal"/>
    <w:link w:val="Corpodetexto3Char"/>
    <w:uiPriority w:val="99"/>
    <w:semiHidden/>
    <w:unhideWhenUsed/>
    <w:rsid w:val="00861B86"/>
    <w:pPr>
      <w:ind w:hanging="11"/>
    </w:pPr>
    <w:rPr>
      <w:rFonts w:eastAsia="Calibri" w:cs="Times New Roman"/>
      <w:sz w:val="16"/>
      <w:szCs w:val="16"/>
    </w:rPr>
  </w:style>
  <w:style w:type="character" w:customStyle="1" w:styleId="Corpodetexto3Char">
    <w:name w:val="Corpo de texto 3 Char"/>
    <w:basedOn w:val="Fontepargpadro"/>
    <w:link w:val="Corpodetexto3"/>
    <w:uiPriority w:val="99"/>
    <w:semiHidden/>
    <w:rsid w:val="00861B86"/>
    <w:rPr>
      <w:rFonts w:ascii="Times New Roman" w:eastAsia="Calibri" w:hAnsi="Times New Roman" w:cs="Times New Roman"/>
      <w:sz w:val="16"/>
      <w:szCs w:val="16"/>
    </w:rPr>
  </w:style>
  <w:style w:type="paragraph" w:styleId="Recuodecorpodetexto2">
    <w:name w:val="Body Text Indent 2"/>
    <w:basedOn w:val="Normal"/>
    <w:link w:val="Recuodecorpodetexto2Char"/>
    <w:uiPriority w:val="99"/>
    <w:semiHidden/>
    <w:unhideWhenUsed/>
    <w:rsid w:val="00861B86"/>
    <w:pPr>
      <w:spacing w:line="480" w:lineRule="auto"/>
      <w:ind w:left="283" w:hanging="11"/>
    </w:pPr>
    <w:rPr>
      <w:rFonts w:eastAsia="Calibri" w:cs="Times New Roman"/>
    </w:rPr>
  </w:style>
  <w:style w:type="character" w:customStyle="1" w:styleId="Recuodecorpodetexto2Char">
    <w:name w:val="Recuo de corpo de texto 2 Char"/>
    <w:basedOn w:val="Fontepargpadro"/>
    <w:link w:val="Recuodecorpodetexto2"/>
    <w:uiPriority w:val="99"/>
    <w:semiHidden/>
    <w:rsid w:val="00861B86"/>
    <w:rPr>
      <w:rFonts w:ascii="Times New Roman" w:eastAsia="Calibri" w:hAnsi="Times New Roman" w:cs="Times New Roman"/>
      <w:sz w:val="24"/>
    </w:rPr>
  </w:style>
  <w:style w:type="paragraph" w:styleId="Recuodecorpodetexto3">
    <w:name w:val="Body Text Indent 3"/>
    <w:basedOn w:val="Normal"/>
    <w:link w:val="Recuodecorpodetexto3Char"/>
    <w:uiPriority w:val="99"/>
    <w:semiHidden/>
    <w:unhideWhenUsed/>
    <w:rsid w:val="00861B86"/>
    <w:pPr>
      <w:ind w:left="283" w:hanging="11"/>
    </w:pPr>
    <w:rPr>
      <w:rFonts w:eastAsia="Calibri" w:cs="Times New Roman"/>
      <w:sz w:val="16"/>
      <w:szCs w:val="16"/>
    </w:rPr>
  </w:style>
  <w:style w:type="character" w:customStyle="1" w:styleId="Recuodecorpodetexto3Char">
    <w:name w:val="Recuo de corpo de texto 3 Char"/>
    <w:basedOn w:val="Fontepargpadro"/>
    <w:link w:val="Recuodecorpodetexto3"/>
    <w:uiPriority w:val="99"/>
    <w:semiHidden/>
    <w:rsid w:val="00861B86"/>
    <w:rPr>
      <w:rFonts w:ascii="Times New Roman" w:eastAsia="Calibri" w:hAnsi="Times New Roman" w:cs="Times New Roman"/>
      <w:sz w:val="16"/>
      <w:szCs w:val="16"/>
    </w:rPr>
  </w:style>
  <w:style w:type="paragraph" w:styleId="PargrafodaLista">
    <w:name w:val="List Paragraph"/>
    <w:basedOn w:val="Normal"/>
    <w:uiPriority w:val="34"/>
    <w:rsid w:val="00861B86"/>
    <w:pPr>
      <w:ind w:left="720" w:hanging="11"/>
      <w:contextualSpacing/>
    </w:pPr>
    <w:rPr>
      <w:rFonts w:eastAsia="Calibri" w:cs="Times New Roman"/>
    </w:rPr>
  </w:style>
  <w:style w:type="table" w:styleId="Tabelacomgrade">
    <w:name w:val="Table Grid"/>
    <w:basedOn w:val="Tabelanormal"/>
    <w:uiPriority w:val="59"/>
    <w:rsid w:val="00861B86"/>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861B86"/>
  </w:style>
  <w:style w:type="paragraph" w:customStyle="1" w:styleId="art">
    <w:name w:val="art"/>
    <w:basedOn w:val="Normal"/>
    <w:rsid w:val="00861B86"/>
    <w:pPr>
      <w:spacing w:before="100" w:beforeAutospacing="1" w:after="100" w:afterAutospacing="1" w:line="240" w:lineRule="auto"/>
      <w:ind w:hanging="11"/>
    </w:pPr>
    <w:rPr>
      <w:rFonts w:eastAsia="Times New Roman" w:cs="Times New Roman"/>
      <w:szCs w:val="24"/>
      <w:lang w:eastAsia="pt-BR"/>
    </w:rPr>
  </w:style>
  <w:style w:type="character" w:styleId="Forte">
    <w:name w:val="Strong"/>
    <w:uiPriority w:val="22"/>
    <w:rsid w:val="00861B86"/>
    <w:rPr>
      <w:b/>
      <w:bCs/>
    </w:rPr>
  </w:style>
  <w:style w:type="paragraph" w:customStyle="1" w:styleId="titulo30">
    <w:name w:val="titulo30"/>
    <w:basedOn w:val="Normal"/>
    <w:rsid w:val="00861B86"/>
    <w:pPr>
      <w:spacing w:before="100" w:beforeAutospacing="1" w:after="100" w:afterAutospacing="1" w:line="240" w:lineRule="auto"/>
      <w:ind w:hanging="11"/>
    </w:pPr>
    <w:rPr>
      <w:rFonts w:eastAsia="Times New Roman" w:cs="Times New Roman"/>
      <w:szCs w:val="24"/>
      <w:lang w:eastAsia="pt-BR"/>
    </w:rPr>
  </w:style>
  <w:style w:type="paragraph" w:customStyle="1" w:styleId="titulo">
    <w:name w:val="titulo"/>
    <w:basedOn w:val="Normal"/>
    <w:rsid w:val="00861B86"/>
    <w:pPr>
      <w:spacing w:before="100" w:beforeAutospacing="1" w:after="100" w:afterAutospacing="1" w:line="240" w:lineRule="auto"/>
      <w:ind w:hanging="11"/>
    </w:pPr>
    <w:rPr>
      <w:rFonts w:eastAsia="Times New Roman" w:cs="Times New Roman"/>
      <w:szCs w:val="24"/>
      <w:lang w:eastAsia="pt-BR"/>
    </w:rPr>
  </w:style>
  <w:style w:type="paragraph" w:styleId="Legenda">
    <w:name w:val="caption"/>
    <w:basedOn w:val="Normal"/>
    <w:next w:val="Normal"/>
    <w:autoRedefine/>
    <w:uiPriority w:val="35"/>
    <w:unhideWhenUsed/>
    <w:qFormat/>
    <w:rsid w:val="00FC0C04"/>
    <w:pPr>
      <w:jc w:val="left"/>
    </w:pPr>
    <w:rPr>
      <w:rFonts w:eastAsia="Calibri" w:cs="Times New Roman"/>
      <w:b/>
      <w:bCs/>
      <w:szCs w:val="24"/>
    </w:rPr>
  </w:style>
  <w:style w:type="paragraph" w:styleId="ndicedeilustraes">
    <w:name w:val="table of figures"/>
    <w:basedOn w:val="Normal"/>
    <w:next w:val="Normal"/>
    <w:autoRedefine/>
    <w:uiPriority w:val="99"/>
    <w:unhideWhenUsed/>
    <w:rsid w:val="009F2F92"/>
    <w:pPr>
      <w:tabs>
        <w:tab w:val="right" w:leader="dot" w:pos="9072"/>
      </w:tabs>
    </w:pPr>
    <w:rPr>
      <w:rFonts w:eastAsia="Calibri" w:cs="Times New Roman"/>
      <w:noProof/>
    </w:rPr>
  </w:style>
  <w:style w:type="character" w:styleId="Refdecomentrio">
    <w:name w:val="annotation reference"/>
    <w:uiPriority w:val="99"/>
    <w:semiHidden/>
    <w:unhideWhenUsed/>
    <w:rsid w:val="00861B86"/>
    <w:rPr>
      <w:sz w:val="16"/>
      <w:szCs w:val="16"/>
    </w:rPr>
  </w:style>
  <w:style w:type="paragraph" w:styleId="Textodecomentrio">
    <w:name w:val="annotation text"/>
    <w:basedOn w:val="Normal"/>
    <w:link w:val="TextodecomentrioChar"/>
    <w:uiPriority w:val="99"/>
    <w:semiHidden/>
    <w:unhideWhenUsed/>
    <w:rsid w:val="00861B86"/>
    <w:pPr>
      <w:spacing w:line="240" w:lineRule="auto"/>
      <w:ind w:hanging="11"/>
    </w:pPr>
    <w:rPr>
      <w:rFonts w:eastAsia="Calibri" w:cs="Times New Roman"/>
      <w:sz w:val="20"/>
      <w:szCs w:val="20"/>
    </w:rPr>
  </w:style>
  <w:style w:type="character" w:customStyle="1" w:styleId="TextodecomentrioChar">
    <w:name w:val="Texto de comentário Char"/>
    <w:basedOn w:val="Fontepargpadro"/>
    <w:link w:val="Textodecomentrio"/>
    <w:uiPriority w:val="99"/>
    <w:semiHidden/>
    <w:rsid w:val="00861B86"/>
    <w:rPr>
      <w:rFonts w:ascii="Times New Roman" w:eastAsia="Calibri"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861B86"/>
    <w:rPr>
      <w:b/>
      <w:bCs/>
    </w:rPr>
  </w:style>
  <w:style w:type="character" w:customStyle="1" w:styleId="AssuntodocomentrioChar">
    <w:name w:val="Assunto do comentário Char"/>
    <w:basedOn w:val="TextodecomentrioChar"/>
    <w:link w:val="Assuntodocomentrio"/>
    <w:uiPriority w:val="99"/>
    <w:semiHidden/>
    <w:rsid w:val="00861B86"/>
    <w:rPr>
      <w:rFonts w:ascii="Times New Roman" w:eastAsia="Calibri" w:hAnsi="Times New Roman" w:cs="Times New Roman"/>
      <w:b/>
      <w:bCs/>
      <w:sz w:val="20"/>
      <w:szCs w:val="20"/>
    </w:rPr>
  </w:style>
  <w:style w:type="paragraph" w:customStyle="1" w:styleId="Default">
    <w:name w:val="Default"/>
    <w:rsid w:val="00861B86"/>
    <w:pPr>
      <w:autoSpaceDE w:val="0"/>
      <w:autoSpaceDN w:val="0"/>
      <w:adjustRightInd w:val="0"/>
      <w:spacing w:after="0" w:line="240" w:lineRule="auto"/>
      <w:ind w:hanging="11"/>
    </w:pPr>
    <w:rPr>
      <w:rFonts w:ascii="Calibri" w:eastAsia="Calibri" w:hAnsi="Calibri" w:cs="Calibri"/>
      <w:color w:val="000000"/>
      <w:sz w:val="24"/>
      <w:szCs w:val="24"/>
    </w:rPr>
  </w:style>
  <w:style w:type="paragraph" w:styleId="SemEspaamento">
    <w:name w:val="No Spacing"/>
    <w:uiPriority w:val="1"/>
    <w:rsid w:val="00861B86"/>
    <w:pPr>
      <w:spacing w:after="0" w:line="240" w:lineRule="auto"/>
      <w:ind w:hanging="11"/>
      <w:jc w:val="both"/>
    </w:pPr>
    <w:rPr>
      <w:rFonts w:ascii="Times New Roman" w:eastAsia="Calibri" w:hAnsi="Times New Roman" w:cs="Times New Roman"/>
      <w:sz w:val="24"/>
    </w:rPr>
  </w:style>
  <w:style w:type="character" w:styleId="HiperlinkVisitado">
    <w:name w:val="FollowedHyperlink"/>
    <w:uiPriority w:val="99"/>
    <w:semiHidden/>
    <w:unhideWhenUsed/>
    <w:rsid w:val="00861B86"/>
    <w:rPr>
      <w:color w:val="800080"/>
      <w:u w:val="single"/>
    </w:rPr>
  </w:style>
  <w:style w:type="paragraph" w:styleId="Cabealho">
    <w:name w:val="header"/>
    <w:basedOn w:val="Normal"/>
    <w:link w:val="CabealhoChar"/>
    <w:uiPriority w:val="99"/>
    <w:unhideWhenUsed/>
    <w:rsid w:val="00861B86"/>
    <w:pPr>
      <w:tabs>
        <w:tab w:val="center" w:pos="4252"/>
        <w:tab w:val="right" w:pos="8504"/>
      </w:tabs>
      <w:ind w:hanging="11"/>
    </w:pPr>
    <w:rPr>
      <w:rFonts w:eastAsia="Calibri" w:cs="Times New Roman"/>
    </w:rPr>
  </w:style>
  <w:style w:type="character" w:customStyle="1" w:styleId="CabealhoChar">
    <w:name w:val="Cabeçalho Char"/>
    <w:basedOn w:val="Fontepargpadro"/>
    <w:link w:val="Cabealho"/>
    <w:uiPriority w:val="99"/>
    <w:rsid w:val="00861B86"/>
    <w:rPr>
      <w:rFonts w:ascii="Times New Roman" w:eastAsia="Calibri" w:hAnsi="Times New Roman" w:cs="Times New Roman"/>
      <w:sz w:val="24"/>
    </w:rPr>
  </w:style>
  <w:style w:type="paragraph" w:styleId="Rodap">
    <w:name w:val="footer"/>
    <w:basedOn w:val="Normal"/>
    <w:link w:val="RodapChar"/>
    <w:uiPriority w:val="99"/>
    <w:unhideWhenUsed/>
    <w:rsid w:val="00861B86"/>
    <w:pPr>
      <w:tabs>
        <w:tab w:val="center" w:pos="4252"/>
        <w:tab w:val="right" w:pos="8504"/>
      </w:tabs>
      <w:ind w:hanging="11"/>
    </w:pPr>
    <w:rPr>
      <w:rFonts w:eastAsia="Calibri" w:cs="Times New Roman"/>
    </w:rPr>
  </w:style>
  <w:style w:type="character" w:customStyle="1" w:styleId="RodapChar">
    <w:name w:val="Rodapé Char"/>
    <w:basedOn w:val="Fontepargpadro"/>
    <w:link w:val="Rodap"/>
    <w:uiPriority w:val="99"/>
    <w:rsid w:val="00861B86"/>
    <w:rPr>
      <w:rFonts w:ascii="Times New Roman" w:eastAsia="Calibri" w:hAnsi="Times New Roman" w:cs="Times New Roman"/>
      <w:sz w:val="24"/>
    </w:rPr>
  </w:style>
  <w:style w:type="paragraph" w:customStyle="1" w:styleId="FONTE">
    <w:name w:val="FONTE"/>
    <w:basedOn w:val="Normal"/>
    <w:qFormat/>
    <w:rsid w:val="00861B86"/>
    <w:pPr>
      <w:spacing w:line="240" w:lineRule="auto"/>
      <w:ind w:hanging="11"/>
      <w:jc w:val="left"/>
    </w:pPr>
    <w:rPr>
      <w:rFonts w:eastAsia="Calibri" w:cs="Times New Roman"/>
      <w:sz w:val="20"/>
    </w:rPr>
  </w:style>
  <w:style w:type="paragraph" w:styleId="Textodenotaderodap">
    <w:name w:val="footnote text"/>
    <w:basedOn w:val="Normal"/>
    <w:link w:val="TextodenotaderodapChar"/>
    <w:uiPriority w:val="99"/>
    <w:semiHidden/>
    <w:unhideWhenUsed/>
    <w:rsid w:val="00F75214"/>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F75214"/>
    <w:rPr>
      <w:rFonts w:ascii="Times New Roman" w:hAnsi="Times New Roman"/>
      <w:sz w:val="20"/>
      <w:szCs w:val="20"/>
    </w:rPr>
  </w:style>
  <w:style w:type="character" w:styleId="Refdenotaderodap">
    <w:name w:val="footnote reference"/>
    <w:basedOn w:val="Fontepargpadro"/>
    <w:uiPriority w:val="99"/>
    <w:semiHidden/>
    <w:unhideWhenUsed/>
    <w:rsid w:val="00F75214"/>
    <w:rPr>
      <w:vertAlign w:val="superscript"/>
    </w:rPr>
  </w:style>
  <w:style w:type="character" w:customStyle="1" w:styleId="apple-tab-span">
    <w:name w:val="apple-tab-span"/>
    <w:basedOn w:val="Fontepargpadro"/>
    <w:rsid w:val="00B41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45786">
      <w:bodyDiv w:val="1"/>
      <w:marLeft w:val="0"/>
      <w:marRight w:val="0"/>
      <w:marTop w:val="0"/>
      <w:marBottom w:val="0"/>
      <w:divBdr>
        <w:top w:val="none" w:sz="0" w:space="0" w:color="auto"/>
        <w:left w:val="none" w:sz="0" w:space="0" w:color="auto"/>
        <w:bottom w:val="none" w:sz="0" w:space="0" w:color="auto"/>
        <w:right w:val="none" w:sz="0" w:space="0" w:color="auto"/>
      </w:divBdr>
    </w:div>
    <w:div w:id="94450036">
      <w:bodyDiv w:val="1"/>
      <w:marLeft w:val="0"/>
      <w:marRight w:val="0"/>
      <w:marTop w:val="0"/>
      <w:marBottom w:val="0"/>
      <w:divBdr>
        <w:top w:val="none" w:sz="0" w:space="0" w:color="auto"/>
        <w:left w:val="none" w:sz="0" w:space="0" w:color="auto"/>
        <w:bottom w:val="none" w:sz="0" w:space="0" w:color="auto"/>
        <w:right w:val="none" w:sz="0" w:space="0" w:color="auto"/>
      </w:divBdr>
    </w:div>
    <w:div w:id="101192176">
      <w:bodyDiv w:val="1"/>
      <w:marLeft w:val="0"/>
      <w:marRight w:val="0"/>
      <w:marTop w:val="0"/>
      <w:marBottom w:val="0"/>
      <w:divBdr>
        <w:top w:val="none" w:sz="0" w:space="0" w:color="auto"/>
        <w:left w:val="none" w:sz="0" w:space="0" w:color="auto"/>
        <w:bottom w:val="none" w:sz="0" w:space="0" w:color="auto"/>
        <w:right w:val="none" w:sz="0" w:space="0" w:color="auto"/>
      </w:divBdr>
    </w:div>
    <w:div w:id="138040248">
      <w:bodyDiv w:val="1"/>
      <w:marLeft w:val="0"/>
      <w:marRight w:val="0"/>
      <w:marTop w:val="0"/>
      <w:marBottom w:val="0"/>
      <w:divBdr>
        <w:top w:val="none" w:sz="0" w:space="0" w:color="auto"/>
        <w:left w:val="none" w:sz="0" w:space="0" w:color="auto"/>
        <w:bottom w:val="none" w:sz="0" w:space="0" w:color="auto"/>
        <w:right w:val="none" w:sz="0" w:space="0" w:color="auto"/>
      </w:divBdr>
    </w:div>
    <w:div w:id="138116743">
      <w:bodyDiv w:val="1"/>
      <w:marLeft w:val="0"/>
      <w:marRight w:val="0"/>
      <w:marTop w:val="0"/>
      <w:marBottom w:val="0"/>
      <w:divBdr>
        <w:top w:val="none" w:sz="0" w:space="0" w:color="auto"/>
        <w:left w:val="none" w:sz="0" w:space="0" w:color="auto"/>
        <w:bottom w:val="none" w:sz="0" w:space="0" w:color="auto"/>
        <w:right w:val="none" w:sz="0" w:space="0" w:color="auto"/>
      </w:divBdr>
    </w:div>
    <w:div w:id="166361972">
      <w:bodyDiv w:val="1"/>
      <w:marLeft w:val="0"/>
      <w:marRight w:val="0"/>
      <w:marTop w:val="0"/>
      <w:marBottom w:val="0"/>
      <w:divBdr>
        <w:top w:val="none" w:sz="0" w:space="0" w:color="auto"/>
        <w:left w:val="none" w:sz="0" w:space="0" w:color="auto"/>
        <w:bottom w:val="none" w:sz="0" w:space="0" w:color="auto"/>
        <w:right w:val="none" w:sz="0" w:space="0" w:color="auto"/>
      </w:divBdr>
    </w:div>
    <w:div w:id="204023325">
      <w:bodyDiv w:val="1"/>
      <w:marLeft w:val="0"/>
      <w:marRight w:val="0"/>
      <w:marTop w:val="0"/>
      <w:marBottom w:val="0"/>
      <w:divBdr>
        <w:top w:val="none" w:sz="0" w:space="0" w:color="auto"/>
        <w:left w:val="none" w:sz="0" w:space="0" w:color="auto"/>
        <w:bottom w:val="none" w:sz="0" w:space="0" w:color="auto"/>
        <w:right w:val="none" w:sz="0" w:space="0" w:color="auto"/>
      </w:divBdr>
    </w:div>
    <w:div w:id="246964193">
      <w:bodyDiv w:val="1"/>
      <w:marLeft w:val="0"/>
      <w:marRight w:val="0"/>
      <w:marTop w:val="0"/>
      <w:marBottom w:val="0"/>
      <w:divBdr>
        <w:top w:val="none" w:sz="0" w:space="0" w:color="auto"/>
        <w:left w:val="none" w:sz="0" w:space="0" w:color="auto"/>
        <w:bottom w:val="none" w:sz="0" w:space="0" w:color="auto"/>
        <w:right w:val="none" w:sz="0" w:space="0" w:color="auto"/>
      </w:divBdr>
    </w:div>
    <w:div w:id="305474414">
      <w:bodyDiv w:val="1"/>
      <w:marLeft w:val="0"/>
      <w:marRight w:val="0"/>
      <w:marTop w:val="0"/>
      <w:marBottom w:val="0"/>
      <w:divBdr>
        <w:top w:val="none" w:sz="0" w:space="0" w:color="auto"/>
        <w:left w:val="none" w:sz="0" w:space="0" w:color="auto"/>
        <w:bottom w:val="none" w:sz="0" w:space="0" w:color="auto"/>
        <w:right w:val="none" w:sz="0" w:space="0" w:color="auto"/>
      </w:divBdr>
    </w:div>
    <w:div w:id="326638333">
      <w:bodyDiv w:val="1"/>
      <w:marLeft w:val="0"/>
      <w:marRight w:val="0"/>
      <w:marTop w:val="0"/>
      <w:marBottom w:val="0"/>
      <w:divBdr>
        <w:top w:val="none" w:sz="0" w:space="0" w:color="auto"/>
        <w:left w:val="none" w:sz="0" w:space="0" w:color="auto"/>
        <w:bottom w:val="none" w:sz="0" w:space="0" w:color="auto"/>
        <w:right w:val="none" w:sz="0" w:space="0" w:color="auto"/>
      </w:divBdr>
    </w:div>
    <w:div w:id="349648433">
      <w:bodyDiv w:val="1"/>
      <w:marLeft w:val="0"/>
      <w:marRight w:val="0"/>
      <w:marTop w:val="0"/>
      <w:marBottom w:val="0"/>
      <w:divBdr>
        <w:top w:val="none" w:sz="0" w:space="0" w:color="auto"/>
        <w:left w:val="none" w:sz="0" w:space="0" w:color="auto"/>
        <w:bottom w:val="none" w:sz="0" w:space="0" w:color="auto"/>
        <w:right w:val="none" w:sz="0" w:space="0" w:color="auto"/>
      </w:divBdr>
    </w:div>
    <w:div w:id="370573140">
      <w:bodyDiv w:val="1"/>
      <w:marLeft w:val="0"/>
      <w:marRight w:val="0"/>
      <w:marTop w:val="0"/>
      <w:marBottom w:val="0"/>
      <w:divBdr>
        <w:top w:val="none" w:sz="0" w:space="0" w:color="auto"/>
        <w:left w:val="none" w:sz="0" w:space="0" w:color="auto"/>
        <w:bottom w:val="none" w:sz="0" w:space="0" w:color="auto"/>
        <w:right w:val="none" w:sz="0" w:space="0" w:color="auto"/>
      </w:divBdr>
    </w:div>
    <w:div w:id="435177773">
      <w:bodyDiv w:val="1"/>
      <w:marLeft w:val="0"/>
      <w:marRight w:val="0"/>
      <w:marTop w:val="0"/>
      <w:marBottom w:val="0"/>
      <w:divBdr>
        <w:top w:val="none" w:sz="0" w:space="0" w:color="auto"/>
        <w:left w:val="none" w:sz="0" w:space="0" w:color="auto"/>
        <w:bottom w:val="none" w:sz="0" w:space="0" w:color="auto"/>
        <w:right w:val="none" w:sz="0" w:space="0" w:color="auto"/>
      </w:divBdr>
    </w:div>
    <w:div w:id="443355123">
      <w:bodyDiv w:val="1"/>
      <w:marLeft w:val="0"/>
      <w:marRight w:val="0"/>
      <w:marTop w:val="0"/>
      <w:marBottom w:val="0"/>
      <w:divBdr>
        <w:top w:val="none" w:sz="0" w:space="0" w:color="auto"/>
        <w:left w:val="none" w:sz="0" w:space="0" w:color="auto"/>
        <w:bottom w:val="none" w:sz="0" w:space="0" w:color="auto"/>
        <w:right w:val="none" w:sz="0" w:space="0" w:color="auto"/>
      </w:divBdr>
    </w:div>
    <w:div w:id="507402884">
      <w:bodyDiv w:val="1"/>
      <w:marLeft w:val="0"/>
      <w:marRight w:val="0"/>
      <w:marTop w:val="0"/>
      <w:marBottom w:val="0"/>
      <w:divBdr>
        <w:top w:val="none" w:sz="0" w:space="0" w:color="auto"/>
        <w:left w:val="none" w:sz="0" w:space="0" w:color="auto"/>
        <w:bottom w:val="none" w:sz="0" w:space="0" w:color="auto"/>
        <w:right w:val="none" w:sz="0" w:space="0" w:color="auto"/>
      </w:divBdr>
    </w:div>
    <w:div w:id="514464768">
      <w:bodyDiv w:val="1"/>
      <w:marLeft w:val="0"/>
      <w:marRight w:val="0"/>
      <w:marTop w:val="0"/>
      <w:marBottom w:val="0"/>
      <w:divBdr>
        <w:top w:val="none" w:sz="0" w:space="0" w:color="auto"/>
        <w:left w:val="none" w:sz="0" w:space="0" w:color="auto"/>
        <w:bottom w:val="none" w:sz="0" w:space="0" w:color="auto"/>
        <w:right w:val="none" w:sz="0" w:space="0" w:color="auto"/>
      </w:divBdr>
    </w:div>
    <w:div w:id="528956734">
      <w:bodyDiv w:val="1"/>
      <w:marLeft w:val="0"/>
      <w:marRight w:val="0"/>
      <w:marTop w:val="0"/>
      <w:marBottom w:val="0"/>
      <w:divBdr>
        <w:top w:val="none" w:sz="0" w:space="0" w:color="auto"/>
        <w:left w:val="none" w:sz="0" w:space="0" w:color="auto"/>
        <w:bottom w:val="none" w:sz="0" w:space="0" w:color="auto"/>
        <w:right w:val="none" w:sz="0" w:space="0" w:color="auto"/>
      </w:divBdr>
    </w:div>
    <w:div w:id="540947256">
      <w:bodyDiv w:val="1"/>
      <w:marLeft w:val="0"/>
      <w:marRight w:val="0"/>
      <w:marTop w:val="0"/>
      <w:marBottom w:val="0"/>
      <w:divBdr>
        <w:top w:val="none" w:sz="0" w:space="0" w:color="auto"/>
        <w:left w:val="none" w:sz="0" w:space="0" w:color="auto"/>
        <w:bottom w:val="none" w:sz="0" w:space="0" w:color="auto"/>
        <w:right w:val="none" w:sz="0" w:space="0" w:color="auto"/>
      </w:divBdr>
    </w:div>
    <w:div w:id="547188175">
      <w:bodyDiv w:val="1"/>
      <w:marLeft w:val="0"/>
      <w:marRight w:val="0"/>
      <w:marTop w:val="0"/>
      <w:marBottom w:val="0"/>
      <w:divBdr>
        <w:top w:val="none" w:sz="0" w:space="0" w:color="auto"/>
        <w:left w:val="none" w:sz="0" w:space="0" w:color="auto"/>
        <w:bottom w:val="none" w:sz="0" w:space="0" w:color="auto"/>
        <w:right w:val="none" w:sz="0" w:space="0" w:color="auto"/>
      </w:divBdr>
    </w:div>
    <w:div w:id="550270906">
      <w:bodyDiv w:val="1"/>
      <w:marLeft w:val="0"/>
      <w:marRight w:val="0"/>
      <w:marTop w:val="0"/>
      <w:marBottom w:val="0"/>
      <w:divBdr>
        <w:top w:val="none" w:sz="0" w:space="0" w:color="auto"/>
        <w:left w:val="none" w:sz="0" w:space="0" w:color="auto"/>
        <w:bottom w:val="none" w:sz="0" w:space="0" w:color="auto"/>
        <w:right w:val="none" w:sz="0" w:space="0" w:color="auto"/>
      </w:divBdr>
    </w:div>
    <w:div w:id="555429539">
      <w:bodyDiv w:val="1"/>
      <w:marLeft w:val="0"/>
      <w:marRight w:val="0"/>
      <w:marTop w:val="0"/>
      <w:marBottom w:val="0"/>
      <w:divBdr>
        <w:top w:val="none" w:sz="0" w:space="0" w:color="auto"/>
        <w:left w:val="none" w:sz="0" w:space="0" w:color="auto"/>
        <w:bottom w:val="none" w:sz="0" w:space="0" w:color="auto"/>
        <w:right w:val="none" w:sz="0" w:space="0" w:color="auto"/>
      </w:divBdr>
    </w:div>
    <w:div w:id="624774079">
      <w:bodyDiv w:val="1"/>
      <w:marLeft w:val="0"/>
      <w:marRight w:val="0"/>
      <w:marTop w:val="0"/>
      <w:marBottom w:val="0"/>
      <w:divBdr>
        <w:top w:val="none" w:sz="0" w:space="0" w:color="auto"/>
        <w:left w:val="none" w:sz="0" w:space="0" w:color="auto"/>
        <w:bottom w:val="none" w:sz="0" w:space="0" w:color="auto"/>
        <w:right w:val="none" w:sz="0" w:space="0" w:color="auto"/>
      </w:divBdr>
    </w:div>
    <w:div w:id="632639012">
      <w:bodyDiv w:val="1"/>
      <w:marLeft w:val="0"/>
      <w:marRight w:val="0"/>
      <w:marTop w:val="0"/>
      <w:marBottom w:val="0"/>
      <w:divBdr>
        <w:top w:val="none" w:sz="0" w:space="0" w:color="auto"/>
        <w:left w:val="none" w:sz="0" w:space="0" w:color="auto"/>
        <w:bottom w:val="none" w:sz="0" w:space="0" w:color="auto"/>
        <w:right w:val="none" w:sz="0" w:space="0" w:color="auto"/>
      </w:divBdr>
    </w:div>
    <w:div w:id="648637855">
      <w:bodyDiv w:val="1"/>
      <w:marLeft w:val="0"/>
      <w:marRight w:val="0"/>
      <w:marTop w:val="0"/>
      <w:marBottom w:val="0"/>
      <w:divBdr>
        <w:top w:val="none" w:sz="0" w:space="0" w:color="auto"/>
        <w:left w:val="none" w:sz="0" w:space="0" w:color="auto"/>
        <w:bottom w:val="none" w:sz="0" w:space="0" w:color="auto"/>
        <w:right w:val="none" w:sz="0" w:space="0" w:color="auto"/>
      </w:divBdr>
    </w:div>
    <w:div w:id="670911606">
      <w:bodyDiv w:val="1"/>
      <w:marLeft w:val="0"/>
      <w:marRight w:val="0"/>
      <w:marTop w:val="0"/>
      <w:marBottom w:val="0"/>
      <w:divBdr>
        <w:top w:val="none" w:sz="0" w:space="0" w:color="auto"/>
        <w:left w:val="none" w:sz="0" w:space="0" w:color="auto"/>
        <w:bottom w:val="none" w:sz="0" w:space="0" w:color="auto"/>
        <w:right w:val="none" w:sz="0" w:space="0" w:color="auto"/>
      </w:divBdr>
    </w:div>
    <w:div w:id="677584180">
      <w:bodyDiv w:val="1"/>
      <w:marLeft w:val="0"/>
      <w:marRight w:val="0"/>
      <w:marTop w:val="0"/>
      <w:marBottom w:val="0"/>
      <w:divBdr>
        <w:top w:val="none" w:sz="0" w:space="0" w:color="auto"/>
        <w:left w:val="none" w:sz="0" w:space="0" w:color="auto"/>
        <w:bottom w:val="none" w:sz="0" w:space="0" w:color="auto"/>
        <w:right w:val="none" w:sz="0" w:space="0" w:color="auto"/>
      </w:divBdr>
    </w:div>
    <w:div w:id="690110603">
      <w:bodyDiv w:val="1"/>
      <w:marLeft w:val="0"/>
      <w:marRight w:val="0"/>
      <w:marTop w:val="0"/>
      <w:marBottom w:val="0"/>
      <w:divBdr>
        <w:top w:val="none" w:sz="0" w:space="0" w:color="auto"/>
        <w:left w:val="none" w:sz="0" w:space="0" w:color="auto"/>
        <w:bottom w:val="none" w:sz="0" w:space="0" w:color="auto"/>
        <w:right w:val="none" w:sz="0" w:space="0" w:color="auto"/>
      </w:divBdr>
    </w:div>
    <w:div w:id="699937274">
      <w:bodyDiv w:val="1"/>
      <w:marLeft w:val="0"/>
      <w:marRight w:val="0"/>
      <w:marTop w:val="0"/>
      <w:marBottom w:val="0"/>
      <w:divBdr>
        <w:top w:val="none" w:sz="0" w:space="0" w:color="auto"/>
        <w:left w:val="none" w:sz="0" w:space="0" w:color="auto"/>
        <w:bottom w:val="none" w:sz="0" w:space="0" w:color="auto"/>
        <w:right w:val="none" w:sz="0" w:space="0" w:color="auto"/>
      </w:divBdr>
    </w:div>
    <w:div w:id="729766781">
      <w:bodyDiv w:val="1"/>
      <w:marLeft w:val="0"/>
      <w:marRight w:val="0"/>
      <w:marTop w:val="0"/>
      <w:marBottom w:val="0"/>
      <w:divBdr>
        <w:top w:val="none" w:sz="0" w:space="0" w:color="auto"/>
        <w:left w:val="none" w:sz="0" w:space="0" w:color="auto"/>
        <w:bottom w:val="none" w:sz="0" w:space="0" w:color="auto"/>
        <w:right w:val="none" w:sz="0" w:space="0" w:color="auto"/>
      </w:divBdr>
    </w:div>
    <w:div w:id="765464846">
      <w:bodyDiv w:val="1"/>
      <w:marLeft w:val="0"/>
      <w:marRight w:val="0"/>
      <w:marTop w:val="0"/>
      <w:marBottom w:val="0"/>
      <w:divBdr>
        <w:top w:val="none" w:sz="0" w:space="0" w:color="auto"/>
        <w:left w:val="none" w:sz="0" w:space="0" w:color="auto"/>
        <w:bottom w:val="none" w:sz="0" w:space="0" w:color="auto"/>
        <w:right w:val="none" w:sz="0" w:space="0" w:color="auto"/>
      </w:divBdr>
    </w:div>
    <w:div w:id="775953486">
      <w:bodyDiv w:val="1"/>
      <w:marLeft w:val="0"/>
      <w:marRight w:val="0"/>
      <w:marTop w:val="0"/>
      <w:marBottom w:val="0"/>
      <w:divBdr>
        <w:top w:val="none" w:sz="0" w:space="0" w:color="auto"/>
        <w:left w:val="none" w:sz="0" w:space="0" w:color="auto"/>
        <w:bottom w:val="none" w:sz="0" w:space="0" w:color="auto"/>
        <w:right w:val="none" w:sz="0" w:space="0" w:color="auto"/>
      </w:divBdr>
    </w:div>
    <w:div w:id="821577105">
      <w:bodyDiv w:val="1"/>
      <w:marLeft w:val="0"/>
      <w:marRight w:val="0"/>
      <w:marTop w:val="0"/>
      <w:marBottom w:val="0"/>
      <w:divBdr>
        <w:top w:val="none" w:sz="0" w:space="0" w:color="auto"/>
        <w:left w:val="none" w:sz="0" w:space="0" w:color="auto"/>
        <w:bottom w:val="none" w:sz="0" w:space="0" w:color="auto"/>
        <w:right w:val="none" w:sz="0" w:space="0" w:color="auto"/>
      </w:divBdr>
    </w:div>
    <w:div w:id="851073203">
      <w:bodyDiv w:val="1"/>
      <w:marLeft w:val="0"/>
      <w:marRight w:val="0"/>
      <w:marTop w:val="0"/>
      <w:marBottom w:val="0"/>
      <w:divBdr>
        <w:top w:val="none" w:sz="0" w:space="0" w:color="auto"/>
        <w:left w:val="none" w:sz="0" w:space="0" w:color="auto"/>
        <w:bottom w:val="none" w:sz="0" w:space="0" w:color="auto"/>
        <w:right w:val="none" w:sz="0" w:space="0" w:color="auto"/>
      </w:divBdr>
    </w:div>
    <w:div w:id="880557090">
      <w:bodyDiv w:val="1"/>
      <w:marLeft w:val="0"/>
      <w:marRight w:val="0"/>
      <w:marTop w:val="0"/>
      <w:marBottom w:val="0"/>
      <w:divBdr>
        <w:top w:val="none" w:sz="0" w:space="0" w:color="auto"/>
        <w:left w:val="none" w:sz="0" w:space="0" w:color="auto"/>
        <w:bottom w:val="none" w:sz="0" w:space="0" w:color="auto"/>
        <w:right w:val="none" w:sz="0" w:space="0" w:color="auto"/>
      </w:divBdr>
    </w:div>
    <w:div w:id="928461388">
      <w:bodyDiv w:val="1"/>
      <w:marLeft w:val="0"/>
      <w:marRight w:val="0"/>
      <w:marTop w:val="0"/>
      <w:marBottom w:val="0"/>
      <w:divBdr>
        <w:top w:val="none" w:sz="0" w:space="0" w:color="auto"/>
        <w:left w:val="none" w:sz="0" w:space="0" w:color="auto"/>
        <w:bottom w:val="none" w:sz="0" w:space="0" w:color="auto"/>
        <w:right w:val="none" w:sz="0" w:space="0" w:color="auto"/>
      </w:divBdr>
    </w:div>
    <w:div w:id="936254738">
      <w:bodyDiv w:val="1"/>
      <w:marLeft w:val="0"/>
      <w:marRight w:val="0"/>
      <w:marTop w:val="0"/>
      <w:marBottom w:val="0"/>
      <w:divBdr>
        <w:top w:val="none" w:sz="0" w:space="0" w:color="auto"/>
        <w:left w:val="none" w:sz="0" w:space="0" w:color="auto"/>
        <w:bottom w:val="none" w:sz="0" w:space="0" w:color="auto"/>
        <w:right w:val="none" w:sz="0" w:space="0" w:color="auto"/>
      </w:divBdr>
    </w:div>
    <w:div w:id="1064989864">
      <w:bodyDiv w:val="1"/>
      <w:marLeft w:val="0"/>
      <w:marRight w:val="0"/>
      <w:marTop w:val="0"/>
      <w:marBottom w:val="0"/>
      <w:divBdr>
        <w:top w:val="none" w:sz="0" w:space="0" w:color="auto"/>
        <w:left w:val="none" w:sz="0" w:space="0" w:color="auto"/>
        <w:bottom w:val="none" w:sz="0" w:space="0" w:color="auto"/>
        <w:right w:val="none" w:sz="0" w:space="0" w:color="auto"/>
      </w:divBdr>
    </w:div>
    <w:div w:id="1077047821">
      <w:bodyDiv w:val="1"/>
      <w:marLeft w:val="0"/>
      <w:marRight w:val="0"/>
      <w:marTop w:val="0"/>
      <w:marBottom w:val="0"/>
      <w:divBdr>
        <w:top w:val="none" w:sz="0" w:space="0" w:color="auto"/>
        <w:left w:val="none" w:sz="0" w:space="0" w:color="auto"/>
        <w:bottom w:val="none" w:sz="0" w:space="0" w:color="auto"/>
        <w:right w:val="none" w:sz="0" w:space="0" w:color="auto"/>
      </w:divBdr>
    </w:div>
    <w:div w:id="1114329451">
      <w:bodyDiv w:val="1"/>
      <w:marLeft w:val="0"/>
      <w:marRight w:val="0"/>
      <w:marTop w:val="0"/>
      <w:marBottom w:val="0"/>
      <w:divBdr>
        <w:top w:val="none" w:sz="0" w:space="0" w:color="auto"/>
        <w:left w:val="none" w:sz="0" w:space="0" w:color="auto"/>
        <w:bottom w:val="none" w:sz="0" w:space="0" w:color="auto"/>
        <w:right w:val="none" w:sz="0" w:space="0" w:color="auto"/>
      </w:divBdr>
    </w:div>
    <w:div w:id="1128234814">
      <w:bodyDiv w:val="1"/>
      <w:marLeft w:val="0"/>
      <w:marRight w:val="0"/>
      <w:marTop w:val="0"/>
      <w:marBottom w:val="0"/>
      <w:divBdr>
        <w:top w:val="none" w:sz="0" w:space="0" w:color="auto"/>
        <w:left w:val="none" w:sz="0" w:space="0" w:color="auto"/>
        <w:bottom w:val="none" w:sz="0" w:space="0" w:color="auto"/>
        <w:right w:val="none" w:sz="0" w:space="0" w:color="auto"/>
      </w:divBdr>
    </w:div>
    <w:div w:id="1128621135">
      <w:bodyDiv w:val="1"/>
      <w:marLeft w:val="0"/>
      <w:marRight w:val="0"/>
      <w:marTop w:val="0"/>
      <w:marBottom w:val="0"/>
      <w:divBdr>
        <w:top w:val="none" w:sz="0" w:space="0" w:color="auto"/>
        <w:left w:val="none" w:sz="0" w:space="0" w:color="auto"/>
        <w:bottom w:val="none" w:sz="0" w:space="0" w:color="auto"/>
        <w:right w:val="none" w:sz="0" w:space="0" w:color="auto"/>
      </w:divBdr>
    </w:div>
    <w:div w:id="1252936097">
      <w:bodyDiv w:val="1"/>
      <w:marLeft w:val="0"/>
      <w:marRight w:val="0"/>
      <w:marTop w:val="0"/>
      <w:marBottom w:val="0"/>
      <w:divBdr>
        <w:top w:val="none" w:sz="0" w:space="0" w:color="auto"/>
        <w:left w:val="none" w:sz="0" w:space="0" w:color="auto"/>
        <w:bottom w:val="none" w:sz="0" w:space="0" w:color="auto"/>
        <w:right w:val="none" w:sz="0" w:space="0" w:color="auto"/>
      </w:divBdr>
    </w:div>
    <w:div w:id="1272126023">
      <w:bodyDiv w:val="1"/>
      <w:marLeft w:val="0"/>
      <w:marRight w:val="0"/>
      <w:marTop w:val="0"/>
      <w:marBottom w:val="0"/>
      <w:divBdr>
        <w:top w:val="none" w:sz="0" w:space="0" w:color="auto"/>
        <w:left w:val="none" w:sz="0" w:space="0" w:color="auto"/>
        <w:bottom w:val="none" w:sz="0" w:space="0" w:color="auto"/>
        <w:right w:val="none" w:sz="0" w:space="0" w:color="auto"/>
      </w:divBdr>
    </w:div>
    <w:div w:id="1276329775">
      <w:bodyDiv w:val="1"/>
      <w:marLeft w:val="0"/>
      <w:marRight w:val="0"/>
      <w:marTop w:val="0"/>
      <w:marBottom w:val="0"/>
      <w:divBdr>
        <w:top w:val="none" w:sz="0" w:space="0" w:color="auto"/>
        <w:left w:val="none" w:sz="0" w:space="0" w:color="auto"/>
        <w:bottom w:val="none" w:sz="0" w:space="0" w:color="auto"/>
        <w:right w:val="none" w:sz="0" w:space="0" w:color="auto"/>
      </w:divBdr>
    </w:div>
    <w:div w:id="1283196858">
      <w:bodyDiv w:val="1"/>
      <w:marLeft w:val="0"/>
      <w:marRight w:val="0"/>
      <w:marTop w:val="0"/>
      <w:marBottom w:val="0"/>
      <w:divBdr>
        <w:top w:val="none" w:sz="0" w:space="0" w:color="auto"/>
        <w:left w:val="none" w:sz="0" w:space="0" w:color="auto"/>
        <w:bottom w:val="none" w:sz="0" w:space="0" w:color="auto"/>
        <w:right w:val="none" w:sz="0" w:space="0" w:color="auto"/>
      </w:divBdr>
    </w:div>
    <w:div w:id="1290473366">
      <w:bodyDiv w:val="1"/>
      <w:marLeft w:val="0"/>
      <w:marRight w:val="0"/>
      <w:marTop w:val="0"/>
      <w:marBottom w:val="0"/>
      <w:divBdr>
        <w:top w:val="none" w:sz="0" w:space="0" w:color="auto"/>
        <w:left w:val="none" w:sz="0" w:space="0" w:color="auto"/>
        <w:bottom w:val="none" w:sz="0" w:space="0" w:color="auto"/>
        <w:right w:val="none" w:sz="0" w:space="0" w:color="auto"/>
      </w:divBdr>
    </w:div>
    <w:div w:id="1292711392">
      <w:bodyDiv w:val="1"/>
      <w:marLeft w:val="0"/>
      <w:marRight w:val="0"/>
      <w:marTop w:val="0"/>
      <w:marBottom w:val="0"/>
      <w:divBdr>
        <w:top w:val="none" w:sz="0" w:space="0" w:color="auto"/>
        <w:left w:val="none" w:sz="0" w:space="0" w:color="auto"/>
        <w:bottom w:val="none" w:sz="0" w:space="0" w:color="auto"/>
        <w:right w:val="none" w:sz="0" w:space="0" w:color="auto"/>
      </w:divBdr>
    </w:div>
    <w:div w:id="1302347822">
      <w:bodyDiv w:val="1"/>
      <w:marLeft w:val="0"/>
      <w:marRight w:val="0"/>
      <w:marTop w:val="0"/>
      <w:marBottom w:val="0"/>
      <w:divBdr>
        <w:top w:val="none" w:sz="0" w:space="0" w:color="auto"/>
        <w:left w:val="none" w:sz="0" w:space="0" w:color="auto"/>
        <w:bottom w:val="none" w:sz="0" w:space="0" w:color="auto"/>
        <w:right w:val="none" w:sz="0" w:space="0" w:color="auto"/>
      </w:divBdr>
    </w:div>
    <w:div w:id="1344471634">
      <w:bodyDiv w:val="1"/>
      <w:marLeft w:val="0"/>
      <w:marRight w:val="0"/>
      <w:marTop w:val="0"/>
      <w:marBottom w:val="0"/>
      <w:divBdr>
        <w:top w:val="none" w:sz="0" w:space="0" w:color="auto"/>
        <w:left w:val="none" w:sz="0" w:space="0" w:color="auto"/>
        <w:bottom w:val="none" w:sz="0" w:space="0" w:color="auto"/>
        <w:right w:val="none" w:sz="0" w:space="0" w:color="auto"/>
      </w:divBdr>
    </w:div>
    <w:div w:id="1350641843">
      <w:bodyDiv w:val="1"/>
      <w:marLeft w:val="0"/>
      <w:marRight w:val="0"/>
      <w:marTop w:val="0"/>
      <w:marBottom w:val="0"/>
      <w:divBdr>
        <w:top w:val="none" w:sz="0" w:space="0" w:color="auto"/>
        <w:left w:val="none" w:sz="0" w:space="0" w:color="auto"/>
        <w:bottom w:val="none" w:sz="0" w:space="0" w:color="auto"/>
        <w:right w:val="none" w:sz="0" w:space="0" w:color="auto"/>
      </w:divBdr>
    </w:div>
    <w:div w:id="1432317502">
      <w:bodyDiv w:val="1"/>
      <w:marLeft w:val="0"/>
      <w:marRight w:val="0"/>
      <w:marTop w:val="0"/>
      <w:marBottom w:val="0"/>
      <w:divBdr>
        <w:top w:val="none" w:sz="0" w:space="0" w:color="auto"/>
        <w:left w:val="none" w:sz="0" w:space="0" w:color="auto"/>
        <w:bottom w:val="none" w:sz="0" w:space="0" w:color="auto"/>
        <w:right w:val="none" w:sz="0" w:space="0" w:color="auto"/>
      </w:divBdr>
    </w:div>
    <w:div w:id="1433236102">
      <w:bodyDiv w:val="1"/>
      <w:marLeft w:val="0"/>
      <w:marRight w:val="0"/>
      <w:marTop w:val="0"/>
      <w:marBottom w:val="0"/>
      <w:divBdr>
        <w:top w:val="none" w:sz="0" w:space="0" w:color="auto"/>
        <w:left w:val="none" w:sz="0" w:space="0" w:color="auto"/>
        <w:bottom w:val="none" w:sz="0" w:space="0" w:color="auto"/>
        <w:right w:val="none" w:sz="0" w:space="0" w:color="auto"/>
      </w:divBdr>
    </w:div>
    <w:div w:id="1437481063">
      <w:bodyDiv w:val="1"/>
      <w:marLeft w:val="0"/>
      <w:marRight w:val="0"/>
      <w:marTop w:val="0"/>
      <w:marBottom w:val="0"/>
      <w:divBdr>
        <w:top w:val="none" w:sz="0" w:space="0" w:color="auto"/>
        <w:left w:val="none" w:sz="0" w:space="0" w:color="auto"/>
        <w:bottom w:val="none" w:sz="0" w:space="0" w:color="auto"/>
        <w:right w:val="none" w:sz="0" w:space="0" w:color="auto"/>
      </w:divBdr>
    </w:div>
    <w:div w:id="1457597816">
      <w:bodyDiv w:val="1"/>
      <w:marLeft w:val="0"/>
      <w:marRight w:val="0"/>
      <w:marTop w:val="0"/>
      <w:marBottom w:val="0"/>
      <w:divBdr>
        <w:top w:val="none" w:sz="0" w:space="0" w:color="auto"/>
        <w:left w:val="none" w:sz="0" w:space="0" w:color="auto"/>
        <w:bottom w:val="none" w:sz="0" w:space="0" w:color="auto"/>
        <w:right w:val="none" w:sz="0" w:space="0" w:color="auto"/>
      </w:divBdr>
    </w:div>
    <w:div w:id="1482311827">
      <w:bodyDiv w:val="1"/>
      <w:marLeft w:val="0"/>
      <w:marRight w:val="0"/>
      <w:marTop w:val="0"/>
      <w:marBottom w:val="0"/>
      <w:divBdr>
        <w:top w:val="none" w:sz="0" w:space="0" w:color="auto"/>
        <w:left w:val="none" w:sz="0" w:space="0" w:color="auto"/>
        <w:bottom w:val="none" w:sz="0" w:space="0" w:color="auto"/>
        <w:right w:val="none" w:sz="0" w:space="0" w:color="auto"/>
      </w:divBdr>
    </w:div>
    <w:div w:id="1492718670">
      <w:bodyDiv w:val="1"/>
      <w:marLeft w:val="0"/>
      <w:marRight w:val="0"/>
      <w:marTop w:val="0"/>
      <w:marBottom w:val="0"/>
      <w:divBdr>
        <w:top w:val="none" w:sz="0" w:space="0" w:color="auto"/>
        <w:left w:val="none" w:sz="0" w:space="0" w:color="auto"/>
        <w:bottom w:val="none" w:sz="0" w:space="0" w:color="auto"/>
        <w:right w:val="none" w:sz="0" w:space="0" w:color="auto"/>
      </w:divBdr>
    </w:div>
    <w:div w:id="1525050255">
      <w:bodyDiv w:val="1"/>
      <w:marLeft w:val="0"/>
      <w:marRight w:val="0"/>
      <w:marTop w:val="0"/>
      <w:marBottom w:val="0"/>
      <w:divBdr>
        <w:top w:val="none" w:sz="0" w:space="0" w:color="auto"/>
        <w:left w:val="none" w:sz="0" w:space="0" w:color="auto"/>
        <w:bottom w:val="none" w:sz="0" w:space="0" w:color="auto"/>
        <w:right w:val="none" w:sz="0" w:space="0" w:color="auto"/>
      </w:divBdr>
    </w:div>
    <w:div w:id="1528524091">
      <w:bodyDiv w:val="1"/>
      <w:marLeft w:val="0"/>
      <w:marRight w:val="0"/>
      <w:marTop w:val="0"/>
      <w:marBottom w:val="0"/>
      <w:divBdr>
        <w:top w:val="none" w:sz="0" w:space="0" w:color="auto"/>
        <w:left w:val="none" w:sz="0" w:space="0" w:color="auto"/>
        <w:bottom w:val="none" w:sz="0" w:space="0" w:color="auto"/>
        <w:right w:val="none" w:sz="0" w:space="0" w:color="auto"/>
      </w:divBdr>
    </w:div>
    <w:div w:id="1545094745">
      <w:bodyDiv w:val="1"/>
      <w:marLeft w:val="0"/>
      <w:marRight w:val="0"/>
      <w:marTop w:val="0"/>
      <w:marBottom w:val="0"/>
      <w:divBdr>
        <w:top w:val="none" w:sz="0" w:space="0" w:color="auto"/>
        <w:left w:val="none" w:sz="0" w:space="0" w:color="auto"/>
        <w:bottom w:val="none" w:sz="0" w:space="0" w:color="auto"/>
        <w:right w:val="none" w:sz="0" w:space="0" w:color="auto"/>
      </w:divBdr>
    </w:div>
    <w:div w:id="1561942570">
      <w:bodyDiv w:val="1"/>
      <w:marLeft w:val="0"/>
      <w:marRight w:val="0"/>
      <w:marTop w:val="0"/>
      <w:marBottom w:val="0"/>
      <w:divBdr>
        <w:top w:val="none" w:sz="0" w:space="0" w:color="auto"/>
        <w:left w:val="none" w:sz="0" w:space="0" w:color="auto"/>
        <w:bottom w:val="none" w:sz="0" w:space="0" w:color="auto"/>
        <w:right w:val="none" w:sz="0" w:space="0" w:color="auto"/>
      </w:divBdr>
    </w:div>
    <w:div w:id="1574075176">
      <w:bodyDiv w:val="1"/>
      <w:marLeft w:val="0"/>
      <w:marRight w:val="0"/>
      <w:marTop w:val="0"/>
      <w:marBottom w:val="0"/>
      <w:divBdr>
        <w:top w:val="none" w:sz="0" w:space="0" w:color="auto"/>
        <w:left w:val="none" w:sz="0" w:space="0" w:color="auto"/>
        <w:bottom w:val="none" w:sz="0" w:space="0" w:color="auto"/>
        <w:right w:val="none" w:sz="0" w:space="0" w:color="auto"/>
      </w:divBdr>
    </w:div>
    <w:div w:id="1654718866">
      <w:bodyDiv w:val="1"/>
      <w:marLeft w:val="0"/>
      <w:marRight w:val="0"/>
      <w:marTop w:val="0"/>
      <w:marBottom w:val="0"/>
      <w:divBdr>
        <w:top w:val="none" w:sz="0" w:space="0" w:color="auto"/>
        <w:left w:val="none" w:sz="0" w:space="0" w:color="auto"/>
        <w:bottom w:val="none" w:sz="0" w:space="0" w:color="auto"/>
        <w:right w:val="none" w:sz="0" w:space="0" w:color="auto"/>
      </w:divBdr>
    </w:div>
    <w:div w:id="1741979267">
      <w:bodyDiv w:val="1"/>
      <w:marLeft w:val="0"/>
      <w:marRight w:val="0"/>
      <w:marTop w:val="0"/>
      <w:marBottom w:val="0"/>
      <w:divBdr>
        <w:top w:val="none" w:sz="0" w:space="0" w:color="auto"/>
        <w:left w:val="none" w:sz="0" w:space="0" w:color="auto"/>
        <w:bottom w:val="none" w:sz="0" w:space="0" w:color="auto"/>
        <w:right w:val="none" w:sz="0" w:space="0" w:color="auto"/>
      </w:divBdr>
    </w:div>
    <w:div w:id="1749040622">
      <w:bodyDiv w:val="1"/>
      <w:marLeft w:val="0"/>
      <w:marRight w:val="0"/>
      <w:marTop w:val="0"/>
      <w:marBottom w:val="0"/>
      <w:divBdr>
        <w:top w:val="none" w:sz="0" w:space="0" w:color="auto"/>
        <w:left w:val="none" w:sz="0" w:space="0" w:color="auto"/>
        <w:bottom w:val="none" w:sz="0" w:space="0" w:color="auto"/>
        <w:right w:val="none" w:sz="0" w:space="0" w:color="auto"/>
      </w:divBdr>
    </w:div>
    <w:div w:id="1824663751">
      <w:bodyDiv w:val="1"/>
      <w:marLeft w:val="0"/>
      <w:marRight w:val="0"/>
      <w:marTop w:val="0"/>
      <w:marBottom w:val="0"/>
      <w:divBdr>
        <w:top w:val="none" w:sz="0" w:space="0" w:color="auto"/>
        <w:left w:val="none" w:sz="0" w:space="0" w:color="auto"/>
        <w:bottom w:val="none" w:sz="0" w:space="0" w:color="auto"/>
        <w:right w:val="none" w:sz="0" w:space="0" w:color="auto"/>
      </w:divBdr>
    </w:div>
    <w:div w:id="1841461852">
      <w:bodyDiv w:val="1"/>
      <w:marLeft w:val="0"/>
      <w:marRight w:val="0"/>
      <w:marTop w:val="0"/>
      <w:marBottom w:val="0"/>
      <w:divBdr>
        <w:top w:val="none" w:sz="0" w:space="0" w:color="auto"/>
        <w:left w:val="none" w:sz="0" w:space="0" w:color="auto"/>
        <w:bottom w:val="none" w:sz="0" w:space="0" w:color="auto"/>
        <w:right w:val="none" w:sz="0" w:space="0" w:color="auto"/>
      </w:divBdr>
    </w:div>
    <w:div w:id="1912502587">
      <w:bodyDiv w:val="1"/>
      <w:marLeft w:val="0"/>
      <w:marRight w:val="0"/>
      <w:marTop w:val="0"/>
      <w:marBottom w:val="0"/>
      <w:divBdr>
        <w:top w:val="none" w:sz="0" w:space="0" w:color="auto"/>
        <w:left w:val="none" w:sz="0" w:space="0" w:color="auto"/>
        <w:bottom w:val="none" w:sz="0" w:space="0" w:color="auto"/>
        <w:right w:val="none" w:sz="0" w:space="0" w:color="auto"/>
      </w:divBdr>
    </w:div>
    <w:div w:id="1926111148">
      <w:bodyDiv w:val="1"/>
      <w:marLeft w:val="0"/>
      <w:marRight w:val="0"/>
      <w:marTop w:val="0"/>
      <w:marBottom w:val="0"/>
      <w:divBdr>
        <w:top w:val="none" w:sz="0" w:space="0" w:color="auto"/>
        <w:left w:val="none" w:sz="0" w:space="0" w:color="auto"/>
        <w:bottom w:val="none" w:sz="0" w:space="0" w:color="auto"/>
        <w:right w:val="none" w:sz="0" w:space="0" w:color="auto"/>
      </w:divBdr>
    </w:div>
    <w:div w:id="1985504367">
      <w:bodyDiv w:val="1"/>
      <w:marLeft w:val="0"/>
      <w:marRight w:val="0"/>
      <w:marTop w:val="0"/>
      <w:marBottom w:val="0"/>
      <w:divBdr>
        <w:top w:val="none" w:sz="0" w:space="0" w:color="auto"/>
        <w:left w:val="none" w:sz="0" w:space="0" w:color="auto"/>
        <w:bottom w:val="none" w:sz="0" w:space="0" w:color="auto"/>
        <w:right w:val="none" w:sz="0" w:space="0" w:color="auto"/>
      </w:divBdr>
    </w:div>
    <w:div w:id="2015257769">
      <w:bodyDiv w:val="1"/>
      <w:marLeft w:val="0"/>
      <w:marRight w:val="0"/>
      <w:marTop w:val="0"/>
      <w:marBottom w:val="0"/>
      <w:divBdr>
        <w:top w:val="none" w:sz="0" w:space="0" w:color="auto"/>
        <w:left w:val="none" w:sz="0" w:space="0" w:color="auto"/>
        <w:bottom w:val="none" w:sz="0" w:space="0" w:color="auto"/>
        <w:right w:val="none" w:sz="0" w:space="0" w:color="auto"/>
      </w:divBdr>
    </w:div>
    <w:div w:id="2016225633">
      <w:bodyDiv w:val="1"/>
      <w:marLeft w:val="0"/>
      <w:marRight w:val="0"/>
      <w:marTop w:val="0"/>
      <w:marBottom w:val="0"/>
      <w:divBdr>
        <w:top w:val="none" w:sz="0" w:space="0" w:color="auto"/>
        <w:left w:val="none" w:sz="0" w:space="0" w:color="auto"/>
        <w:bottom w:val="none" w:sz="0" w:space="0" w:color="auto"/>
        <w:right w:val="none" w:sz="0" w:space="0" w:color="auto"/>
      </w:divBdr>
    </w:div>
    <w:div w:id="2027361901">
      <w:bodyDiv w:val="1"/>
      <w:marLeft w:val="0"/>
      <w:marRight w:val="0"/>
      <w:marTop w:val="0"/>
      <w:marBottom w:val="0"/>
      <w:divBdr>
        <w:top w:val="none" w:sz="0" w:space="0" w:color="auto"/>
        <w:left w:val="none" w:sz="0" w:space="0" w:color="auto"/>
        <w:bottom w:val="none" w:sz="0" w:space="0" w:color="auto"/>
        <w:right w:val="none" w:sz="0" w:space="0" w:color="auto"/>
      </w:divBdr>
    </w:div>
    <w:div w:id="2029943136">
      <w:bodyDiv w:val="1"/>
      <w:marLeft w:val="0"/>
      <w:marRight w:val="0"/>
      <w:marTop w:val="0"/>
      <w:marBottom w:val="0"/>
      <w:divBdr>
        <w:top w:val="none" w:sz="0" w:space="0" w:color="auto"/>
        <w:left w:val="none" w:sz="0" w:space="0" w:color="auto"/>
        <w:bottom w:val="none" w:sz="0" w:space="0" w:color="auto"/>
        <w:right w:val="none" w:sz="0" w:space="0" w:color="auto"/>
      </w:divBdr>
    </w:div>
    <w:div w:id="2035181604">
      <w:bodyDiv w:val="1"/>
      <w:marLeft w:val="0"/>
      <w:marRight w:val="0"/>
      <w:marTop w:val="0"/>
      <w:marBottom w:val="0"/>
      <w:divBdr>
        <w:top w:val="none" w:sz="0" w:space="0" w:color="auto"/>
        <w:left w:val="none" w:sz="0" w:space="0" w:color="auto"/>
        <w:bottom w:val="none" w:sz="0" w:space="0" w:color="auto"/>
        <w:right w:val="none" w:sz="0" w:space="0" w:color="auto"/>
      </w:divBdr>
    </w:div>
    <w:div w:id="2058240893">
      <w:bodyDiv w:val="1"/>
      <w:marLeft w:val="0"/>
      <w:marRight w:val="0"/>
      <w:marTop w:val="0"/>
      <w:marBottom w:val="0"/>
      <w:divBdr>
        <w:top w:val="none" w:sz="0" w:space="0" w:color="auto"/>
        <w:left w:val="none" w:sz="0" w:space="0" w:color="auto"/>
        <w:bottom w:val="none" w:sz="0" w:space="0" w:color="auto"/>
        <w:right w:val="none" w:sz="0" w:space="0" w:color="auto"/>
      </w:divBdr>
    </w:div>
    <w:div w:id="2059355523">
      <w:bodyDiv w:val="1"/>
      <w:marLeft w:val="0"/>
      <w:marRight w:val="0"/>
      <w:marTop w:val="0"/>
      <w:marBottom w:val="0"/>
      <w:divBdr>
        <w:top w:val="none" w:sz="0" w:space="0" w:color="auto"/>
        <w:left w:val="none" w:sz="0" w:space="0" w:color="auto"/>
        <w:bottom w:val="none" w:sz="0" w:space="0" w:color="auto"/>
        <w:right w:val="none" w:sz="0" w:space="0" w:color="auto"/>
      </w:divBdr>
    </w:div>
    <w:div w:id="2067751103">
      <w:bodyDiv w:val="1"/>
      <w:marLeft w:val="0"/>
      <w:marRight w:val="0"/>
      <w:marTop w:val="0"/>
      <w:marBottom w:val="0"/>
      <w:divBdr>
        <w:top w:val="none" w:sz="0" w:space="0" w:color="auto"/>
        <w:left w:val="none" w:sz="0" w:space="0" w:color="auto"/>
        <w:bottom w:val="none" w:sz="0" w:space="0" w:color="auto"/>
        <w:right w:val="none" w:sz="0" w:space="0" w:color="auto"/>
      </w:divBdr>
    </w:div>
    <w:div w:id="2106075618">
      <w:bodyDiv w:val="1"/>
      <w:marLeft w:val="0"/>
      <w:marRight w:val="0"/>
      <w:marTop w:val="0"/>
      <w:marBottom w:val="0"/>
      <w:divBdr>
        <w:top w:val="none" w:sz="0" w:space="0" w:color="auto"/>
        <w:left w:val="none" w:sz="0" w:space="0" w:color="auto"/>
        <w:bottom w:val="none" w:sz="0" w:space="0" w:color="auto"/>
        <w:right w:val="none" w:sz="0" w:space="0" w:color="auto"/>
      </w:divBdr>
    </w:div>
    <w:div w:id="211978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png"/><Relationship Id="rId68" Type="http://schemas.openxmlformats.org/officeDocument/2006/relationships/hyperlink" Target="http://www.observatoriodopne.org.br/" TargetMode="External"/><Relationship Id="rId7" Type="http://schemas.openxmlformats.org/officeDocument/2006/relationships/footnotes" Target="footnotes.xml"/><Relationship Id="rId71" Type="http://schemas.openxmlformats.org/officeDocument/2006/relationships/hyperlink" Target="http://ide.mec.gov.br/2014/municipios/relatorio/coibge/3158003"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hyperlink" Target="http://www.atlasbrasil.org.br/2013/"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png"/><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png"/><Relationship Id="rId69" Type="http://schemas.openxmlformats.org/officeDocument/2006/relationships/hyperlink" Target="http://simec.mec.gov.br/pde/graficopne.php" TargetMode="Externa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hyperlink" Target="http://ide.mec.gov.br/2014/municipios/relatorio/coibge/3158003" TargetMode="External"/><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E:\PNE\Minuta%20de%20Documento-Base%20do%20munic&#237;pio%20de%20Estiva.do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9D0D0-B8B8-46A0-A836-8DB8EC1C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Minuta de Documento-Base do município de Estiva</Template>
  <TotalTime>21</TotalTime>
  <Pages>101</Pages>
  <Words>28056</Words>
  <Characters>151504</Characters>
  <Application>Microsoft Office Word</Application>
  <DocSecurity>0</DocSecurity>
  <Lines>1262</Lines>
  <Paragraphs>358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sre</dc:creator>
  <cp:lastModifiedBy>Usuário</cp:lastModifiedBy>
  <cp:revision>4</cp:revision>
  <cp:lastPrinted>2015-08-26T16:31:00Z</cp:lastPrinted>
  <dcterms:created xsi:type="dcterms:W3CDTF">2015-08-26T13:38:00Z</dcterms:created>
  <dcterms:modified xsi:type="dcterms:W3CDTF">2015-08-28T14:28:00Z</dcterms:modified>
</cp:coreProperties>
</file>